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2023/24</w:t>
      </w:r>
      <w:bookmarkEnd w:id="0"/>
      <w:r>
        <w:t>:</w:t>
      </w:r>
      <w:bookmarkStart w:id="1" w:name="DocumentNumber"/>
      <w:r>
        <w:t>91</w:t>
      </w:r>
      <w:bookmarkEnd w:id="1"/>
    </w:p>
    <w:p w:rsidR="006E04A4">
      <w:pPr>
        <w:pStyle w:val="Date"/>
        <w:outlineLvl w:val="0"/>
      </w:pPr>
      <w:bookmarkStart w:id="2" w:name="DocumentDate"/>
      <w:r>
        <w:t>Onsdagen den 3 april 2024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1134" w:type="dxa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ersättare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Rangdag (SD) </w:t>
            </w:r>
            <w:r>
              <w:rPr>
                <w:rtl w:val="0"/>
              </w:rPr>
              <w:t>som ersättare fr.o.m. den 2 april t.o.m. den 30 juni under Josef Franssons (SD) </w:t>
            </w:r>
            <w:r>
              <w:rPr>
                <w:rtl w:val="0"/>
              </w:rPr>
              <w:t>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Örn (S) </w:t>
            </w:r>
            <w:r>
              <w:rPr>
                <w:rtl w:val="0"/>
              </w:rPr>
              <w:t>som ersättare fr.o.m. den 4 april t.o.m. den 29 november under </w:t>
            </w:r>
            <w:r>
              <w:rPr>
                <w:rtl w:val="0"/>
              </w:rPr>
              <w:t>Aylin Nouris (S)</w:t>
            </w:r>
            <w:r>
              <w:rPr>
                <w:rtl w:val="0"/>
              </w:rPr>
              <w:t> 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Anette Rangdag (SD) </w:t>
            </w:r>
            <w:r>
              <w:rPr>
                <w:rtl w:val="0"/>
              </w:rPr>
              <w:t>som suppleant i finansutskottet, miljö- och jordbruksutskottet, näringsutskottet och arbetsmarknadsutskottet fr.o.m. i dag t.o.m. den 30 juni under </w:t>
            </w:r>
            <w:r>
              <w:rPr>
                <w:rtl w:val="0"/>
              </w:rPr>
              <w:t>Josef Franssons (SD)</w:t>
            </w:r>
            <w:r>
              <w:rPr>
                <w:rtl w:val="0"/>
              </w:rPr>
              <w:t> 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Paula Örn (S) som suppleant i utbildningsutskottet fr.o.m. den 4 april t.o.m. den 29 november under Aylin Nouris (S) </w:t>
            </w:r>
            <w:r>
              <w:rPr>
                <w:rtl w:val="0"/>
              </w:rPr>
              <w:t>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fördröjt svar på interpellation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2023/24:659 av Mikael Damberg (S)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Åtgärder mot bankers övervinster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2023/24:106 Riksrevisionens rapport om statens hantering av markintrång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CU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Motioner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2023/24:81 Begränsningar och kontroll i fråga om elektroniska kommunikationstjänster och besök på särskilda ungdomshem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2023/24:2830 av Fredrik Lundh Sammeli m.fl. (S)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2023/24:2834 av Maj Karlsson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2023/24:2837 av Martina Johansson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2023/24:2838 av Ulrika Westerlund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prop. 2023/24:83 Ersättning för höga sjuklönekostnader upphör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2023/24:2835 av Mats Berglund m.fl. (MP)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2023/24:2839 av Isabell Mixter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2023/24:2841 av Anders W Jonsson m.fl. (C)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SfU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Motionsrubrik"/>
              <w:keepNext/>
            </w:pPr>
            <w:r>
              <w:rPr>
                <w:rtl w:val="0"/>
              </w:rPr>
              <w:t>med anledning av skr. 2023/24:115 Verksamheten i Europeiska unionen under 2023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2023/24:2836 av Håkan Svenneling m.fl. (V)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2023/24:MJU11 Djurskydd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2023/24:SkU15 Skatteförfarande och folkbokföring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Civilutskottets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2023/24:CU15 Planering och byggande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2023/24:CU19 Information om bränsleförbrukning och koldioxidutsläpp vid marknadsföring av nya personbilar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 res. (C,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"/>
              <w:keepNext/>
            </w:pPr>
            <w:r>
              <w:rPr>
                <w:rtl w:val="0"/>
              </w:rPr>
              <w:t>Ärenden för avgörande kl. 16.00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/>
        </w:tc>
        <w:tc>
          <w:tcPr>
            <w:tcW w:w="6663" w:type="dxa"/>
          </w:tcPr>
          <w:p w:rsidR="006E04A4" w:rsidP="000326E3">
            <w:pPr>
              <w:pStyle w:val="Subtitle"/>
            </w:pPr>
            <w:r>
              <w:t xml:space="preserve"> </w:t>
            </w:r>
          </w:p>
          <w:p w:rsidR="006E04A4" w:rsidP="000326E3">
            <w:pPr>
              <w:pStyle w:val="Subtitle"/>
            </w:pPr>
            <w:r>
              <w:rPr>
                <w:rtl w:val="0"/>
              </w:rPr>
              <w:t>Tidigare slutdebatterade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Utrikesutskottets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2023/24:UU15 Mellanöstern och Nordafrika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2023/24:SoU11 Alkohol, narkotika, dopning, tobak och spel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18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2023/24:SoU15 Folkhälsa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Miljö- och jordbruksutskottets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2023/24:MJU10 Fiskeripolitik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16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debatt och avgörande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Konstitutionsutskottets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2023/24:KU13 Fri- och rättigheter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 res. (S, SD,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2023/24:KU16 Författningsfrågor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12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Socialutskottets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2023/24:SoU9 Genomförande av nya krav på upphettade tobaksvaror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5 res. (SD, V,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2023/24:SoU18 Barn och unga inom socialtjänsten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25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Kulturutskottets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2023/24:KrU8 Kultur och fritid för barn och unga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8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Skatteutskottets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2023/24:SkU12 Företag, kapital och fastighet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23 res. (S, SD,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2023/24:SkU18 Riksrevisionens rapport om förändrade inkomstskatteregler 2011–2023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Näringsutskottets betänkanden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2023/24:NU9 Elmarknadsfrågor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19 res. (S, V, C, MP)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2023/24:NU13 Handelspolitik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44 res. (S, SD, V, C, MP)</w:t>
            </w:r>
          </w:p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Onsdagen den 3 april 2024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2024-04-03</SAFIR_Sammantradesdatum_Doc>
    <SAFIR_SammantradeID xmlns="C07A1A6C-0B19-41D9-BDF8-F523BA3921EB">725c7a5b-8628-4f38-bbe9-4f7d45f79e74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e6f4b3c5d68281eb512ad510294aa311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88aa7a108df839ff341208677dc2ad5f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6656DCF-8C0C-40D0-B8CE-356A14EF6FD0}">
  <ds:schemaRefs/>
</ds:datastoreItem>
</file>

<file path=customXml/itemProps2.xml><?xml version="1.0" encoding="utf-8"?>
<ds:datastoreItem xmlns:ds="http://schemas.openxmlformats.org/officeDocument/2006/customXml" ds:itemID="{EFF2590D-632C-43BE-9516-675C9AA8E211}">
  <ds:schemaRefs/>
</ds:datastoreItem>
</file>

<file path=customXml/itemProps3.xml><?xml version="1.0" encoding="utf-8"?>
<ds:datastoreItem xmlns:ds="http://schemas.openxmlformats.org/officeDocument/2006/customXml" ds:itemID="{8F9A53A7-DBEC-4B24-9AB3-5F3D713ACF03}">
  <ds:schemaRefs/>
</ds:datastoreItem>
</file>

<file path=customXml/itemProps4.xml><?xml version="1.0" encoding="utf-8"?>
<ds:datastoreItem xmlns:ds="http://schemas.openxmlformats.org/officeDocument/2006/customXml" ds:itemID="{383C6D42-C248-4776-9D4C-982183CA0E5B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3 april 2024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