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8A6E54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6B1AA0">
              <w:rPr>
                <w:b/>
                <w:lang w:eastAsia="en-US"/>
              </w:rPr>
              <w:t>6</w:t>
            </w:r>
            <w:r w:rsidR="00701C47">
              <w:rPr>
                <w:b/>
                <w:lang w:eastAsia="en-US"/>
              </w:rPr>
              <w:t xml:space="preserve"> 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D00820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B1AA0">
              <w:rPr>
                <w:lang w:eastAsia="en-US"/>
              </w:rPr>
              <w:t>10</w:t>
            </w:r>
            <w:r w:rsidR="00DF0C8F">
              <w:rPr>
                <w:lang w:eastAsia="en-US"/>
              </w:rPr>
              <w:t>-</w:t>
            </w:r>
            <w:r w:rsidR="006B1AA0">
              <w:rPr>
                <w:lang w:eastAsia="en-US"/>
              </w:rPr>
              <w:t>02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48A310D6" w14:textId="77777777" w:rsidR="00DF4413" w:rsidRDefault="00754DDF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DF0C8F">
              <w:rPr>
                <w:color w:val="000000" w:themeColor="text1"/>
                <w:lang w:eastAsia="en-US"/>
              </w:rPr>
              <w:t>.</w:t>
            </w:r>
            <w:r w:rsidR="008901CD">
              <w:rPr>
                <w:color w:val="000000" w:themeColor="text1"/>
                <w:lang w:eastAsia="en-US"/>
              </w:rPr>
              <w:t>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693F90">
              <w:rPr>
                <w:color w:val="000000" w:themeColor="text1"/>
                <w:lang w:eastAsia="en-US"/>
              </w:rPr>
              <w:t>10.</w:t>
            </w:r>
            <w:r w:rsidR="00AD302F">
              <w:rPr>
                <w:color w:val="000000" w:themeColor="text1"/>
                <w:lang w:eastAsia="en-US"/>
              </w:rPr>
              <w:t>33</w:t>
            </w:r>
          </w:p>
          <w:p w14:paraId="6615367C" w14:textId="173E995A" w:rsidR="00AD302F" w:rsidRPr="00F73DE9" w:rsidRDefault="00AD302F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 w:rsidRPr="00AD302F">
              <w:rPr>
                <w:color w:val="000000" w:themeColor="text1"/>
                <w:lang w:eastAsia="en-US"/>
              </w:rPr>
              <w:t>10.40 – 11.15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2349B4FA" w14:textId="1552068D" w:rsidR="006B1AA0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</w:t>
            </w:r>
            <w:r w:rsidR="00B612C7">
              <w:rPr>
                <w:rFonts w:eastAsiaTheme="minorHAnsi"/>
                <w:bCs/>
                <w:color w:val="000000"/>
                <w:lang w:eastAsia="en-US"/>
              </w:rPr>
              <w:t xml:space="preserve"> följande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ordinarie ledamöter och suppleanter</w:t>
            </w:r>
            <w:r w:rsidR="00B612C7">
              <w:rPr>
                <w:rFonts w:eastAsiaTheme="minorHAnsi"/>
                <w:bCs/>
                <w:color w:val="000000"/>
                <w:lang w:eastAsia="en-US"/>
              </w:rPr>
              <w:t xml:space="preserve">: Annika Qarlsson (C), </w:t>
            </w:r>
            <w:r w:rsidR="006B1AA0">
              <w:rPr>
                <w:rFonts w:eastAsiaTheme="minorHAnsi"/>
                <w:bCs/>
                <w:color w:val="000000"/>
                <w:lang w:eastAsia="en-US"/>
              </w:rPr>
              <w:t xml:space="preserve">Björn Wiechel (S), </w:t>
            </w:r>
            <w:r w:rsidR="001244C9">
              <w:rPr>
                <w:rFonts w:eastAsiaTheme="minorHAnsi"/>
                <w:bCs/>
                <w:color w:val="000000"/>
                <w:lang w:eastAsia="en-US"/>
              </w:rPr>
              <w:t xml:space="preserve">Helena Bouveng (M), </w:t>
            </w:r>
            <w:r w:rsidR="00E35F76" w:rsidRPr="00F15062">
              <w:rPr>
                <w:rFonts w:eastAsiaTheme="minorHAnsi"/>
                <w:bCs/>
                <w:color w:val="000000"/>
                <w:lang w:eastAsia="en-US"/>
              </w:rPr>
              <w:t>Martin Kinnunen (SD),</w:t>
            </w:r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>Ilona Szatmari Waldau (V)</w:t>
            </w:r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, Ludvig Aspling (SD), </w:t>
            </w:r>
            <w:r w:rsidR="006B1AA0">
              <w:rPr>
                <w:rFonts w:eastAsiaTheme="minorHAnsi"/>
                <w:bCs/>
                <w:color w:val="000000"/>
                <w:lang w:eastAsia="en-US"/>
              </w:rPr>
              <w:t xml:space="preserve">Tina Acketoft (L), Jan Ericson (M), </w:t>
            </w:r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Mathias Tegnér (S), </w:t>
            </w:r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>Azadeh Rojhan Gustafsson (S)</w:t>
            </w:r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 w:rsidR="004D6E09">
              <w:rPr>
                <w:rFonts w:eastAsiaTheme="minorHAnsi"/>
                <w:bCs/>
                <w:color w:val="000000"/>
                <w:lang w:eastAsia="en-US"/>
              </w:rPr>
              <w:t xml:space="preserve">Alexandra Völker (S), </w:t>
            </w:r>
            <w:r w:rsidR="006B1AA0">
              <w:rPr>
                <w:rFonts w:eastAsiaTheme="minorHAnsi"/>
                <w:bCs/>
                <w:color w:val="000000"/>
                <w:lang w:eastAsia="en-US"/>
              </w:rPr>
              <w:t>Daniel Andersson (S), Mikael Damsgaard (M), Adam Marttinen (SD), Charlotte Quensel (SD), Annika Hirvonen Falk (MP), Maria Malmer Stenergard (M), Karolina Skog (MP), Hampus Hagman (KD)</w:t>
            </w:r>
            <w:r w:rsidR="004D6E09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83AC3A7" w14:textId="77777777" w:rsidR="00744FE9" w:rsidRDefault="00744FE9" w:rsidP="00216C81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8A0FD6">
        <w:trPr>
          <w:trHeight w:val="4777"/>
        </w:trPr>
        <w:tc>
          <w:tcPr>
            <w:tcW w:w="567" w:type="dxa"/>
          </w:tcPr>
          <w:p w14:paraId="6A0A00F4" w14:textId="00E8AD75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701BAEA3" w14:textId="77777777" w:rsidR="00E95DC3" w:rsidRPr="00171013" w:rsidRDefault="00B518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bookmarkStart w:id="2" w:name="_Hlk52886407"/>
            <w:r w:rsidRPr="00171013">
              <w:rPr>
                <w:rFonts w:eastAsiaTheme="minorHAnsi"/>
                <w:b/>
                <w:color w:val="000000"/>
                <w:lang w:eastAsia="en-US"/>
              </w:rPr>
              <w:t>Ekonomiska och finansiella frågor</w:t>
            </w:r>
          </w:p>
          <w:p w14:paraId="4F304969" w14:textId="4583FF84" w:rsidR="00171013" w:rsidRDefault="00B518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171013">
              <w:rPr>
                <w:rFonts w:eastAsiaTheme="minorHAnsi"/>
                <w:color w:val="000000"/>
                <w:lang w:eastAsia="en-US"/>
              </w:rPr>
              <w:t xml:space="preserve">sekreterare Max </w:t>
            </w:r>
            <w:proofErr w:type="spellStart"/>
            <w:r w:rsidR="00171013">
              <w:rPr>
                <w:rFonts w:eastAsiaTheme="minorHAnsi"/>
                <w:color w:val="000000"/>
                <w:lang w:eastAsia="en-US"/>
              </w:rPr>
              <w:t>Elger</w:t>
            </w:r>
            <w:proofErr w:type="spellEnd"/>
            <w:r w:rsidR="00171013"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="00171013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171013">
              <w:rPr>
                <w:rFonts w:eastAsiaTheme="minorHAnsi"/>
                <w:color w:val="000000"/>
                <w:lang w:eastAsia="en-US"/>
              </w:rPr>
              <w:t>Finansdepartementet</w:t>
            </w:r>
            <w:r w:rsidR="00227730"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="00171013" w:rsidRPr="00754DDF">
              <w:rPr>
                <w:rFonts w:eastAsiaTheme="minorHAnsi"/>
                <w:color w:val="000000"/>
                <w:lang w:eastAsia="en-US"/>
              </w:rPr>
              <w:t xml:space="preserve"> informerade och samrådde inför </w:t>
            </w:r>
            <w:r w:rsidR="00171013">
              <w:rPr>
                <w:rFonts w:eastAsiaTheme="minorHAnsi"/>
                <w:color w:val="000000"/>
                <w:lang w:eastAsia="en-US"/>
              </w:rPr>
              <w:t>videom</w:t>
            </w:r>
            <w:r w:rsidR="00171013" w:rsidRPr="00754DDF">
              <w:rPr>
                <w:rFonts w:eastAsiaTheme="minorHAnsi"/>
                <w:color w:val="000000"/>
                <w:lang w:eastAsia="en-US"/>
              </w:rPr>
              <w:t xml:space="preserve">öte den </w:t>
            </w:r>
            <w:r w:rsidR="00171013">
              <w:rPr>
                <w:rFonts w:eastAsiaTheme="minorHAnsi"/>
                <w:color w:val="000000"/>
                <w:lang w:eastAsia="en-US"/>
              </w:rPr>
              <w:t xml:space="preserve">6 oktober </w:t>
            </w:r>
            <w:r w:rsidR="00171013" w:rsidRPr="00754DDF">
              <w:rPr>
                <w:rFonts w:eastAsiaTheme="minorHAnsi"/>
                <w:color w:val="000000"/>
                <w:lang w:eastAsia="en-US"/>
              </w:rPr>
              <w:t xml:space="preserve">2020. </w:t>
            </w:r>
            <w:r w:rsidR="00171013">
              <w:rPr>
                <w:rFonts w:eastAsiaTheme="minorHAnsi"/>
                <w:color w:val="000000"/>
                <w:lang w:eastAsia="en-US"/>
              </w:rPr>
              <w:br/>
            </w:r>
          </w:p>
          <w:bookmarkEnd w:id="2"/>
          <w:p w14:paraId="4FAEF013" w14:textId="478950B7" w:rsidR="00171013" w:rsidRPr="00103677" w:rsidRDefault="001036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103677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C83191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1F7524B" w14:textId="281CC61D" w:rsidR="00C83191" w:rsidRPr="00C83191" w:rsidRDefault="001036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>- Återrapport från videomöte den 10 juli 2020</w:t>
            </w:r>
          </w:p>
          <w:p w14:paraId="7B07F819" w14:textId="7BC5CA52" w:rsidR="00103677" w:rsidRPr="00C83191" w:rsidRDefault="001036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DEF93B6" w14:textId="26259146" w:rsidR="00103677" w:rsidRPr="00C83191" w:rsidRDefault="001036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 xml:space="preserve">- Återrapport från informellt möte den </w:t>
            </w:r>
            <w:proofErr w:type="gramStart"/>
            <w:r w:rsidRPr="00C83191">
              <w:rPr>
                <w:rFonts w:eastAsiaTheme="minorHAnsi"/>
                <w:b/>
                <w:color w:val="000000"/>
                <w:lang w:eastAsia="en-US"/>
              </w:rPr>
              <w:t>11-12</w:t>
            </w:r>
            <w:proofErr w:type="gramEnd"/>
            <w:r w:rsidRPr="00C83191">
              <w:rPr>
                <w:rFonts w:eastAsiaTheme="minorHAnsi"/>
                <w:b/>
                <w:color w:val="000000"/>
                <w:lang w:eastAsia="en-US"/>
              </w:rPr>
              <w:t xml:space="preserve"> september 2020</w:t>
            </w:r>
          </w:p>
          <w:p w14:paraId="129582F8" w14:textId="0CCE13AD" w:rsidR="00103677" w:rsidRPr="00C83191" w:rsidRDefault="001036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59A67D2" w14:textId="27F84EB4" w:rsidR="00C83191" w:rsidRPr="00E95DC3" w:rsidRDefault="00103677" w:rsidP="00C8319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83191">
              <w:rPr>
                <w:b/>
              </w:rPr>
              <w:t xml:space="preserve"> </w:t>
            </w:r>
            <w:r w:rsidRPr="00C83191">
              <w:rPr>
                <w:rFonts w:eastAsiaTheme="minorHAnsi"/>
                <w:b/>
                <w:color w:val="000000"/>
                <w:lang w:eastAsia="en-US"/>
              </w:rPr>
              <w:t xml:space="preserve">Faciliteten för återhämtning och </w:t>
            </w:r>
            <w:proofErr w:type="spellStart"/>
            <w:r w:rsidRPr="00C83191">
              <w:rPr>
                <w:rFonts w:eastAsiaTheme="minorHAnsi"/>
                <w:b/>
                <w:color w:val="000000"/>
                <w:lang w:eastAsia="en-US"/>
              </w:rPr>
              <w:t>resiliens</w:t>
            </w:r>
            <w:proofErr w:type="spellEnd"/>
            <w:r w:rsidR="00C8319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83191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ståndpunkt. </w:t>
            </w:r>
            <w:r w:rsidR="00C83191">
              <w:rPr>
                <w:bCs/>
                <w:color w:val="000000"/>
              </w:rPr>
              <w:t>SD</w:t>
            </w:r>
            <w:r w:rsidR="00C83191">
              <w:t xml:space="preserve">- </w:t>
            </w:r>
            <w:r w:rsidR="0023157D">
              <w:t xml:space="preserve">och V- ledamöterna </w:t>
            </w:r>
            <w:r w:rsidR="00C83191" w:rsidRPr="00E5124C">
              <w:t>anmälde avvikande ståndpunkt</w:t>
            </w:r>
            <w:r w:rsidR="00833BFB">
              <w:t>er</w:t>
            </w:r>
            <w:r w:rsidR="00C83191" w:rsidRPr="00E5124C">
              <w:t>.</w:t>
            </w:r>
          </w:p>
          <w:p w14:paraId="10135390" w14:textId="50798604" w:rsidR="00103677" w:rsidRPr="00C83191" w:rsidRDefault="001036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11724F6" w14:textId="3D852189" w:rsidR="00103677" w:rsidRPr="00C83191" w:rsidRDefault="001036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>-  Paketet om digital finansiering</w:t>
            </w:r>
            <w:r w:rsidR="00C8319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83191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E7C7A45" w14:textId="286B5FFE" w:rsidR="00103677" w:rsidRPr="00C83191" w:rsidRDefault="001036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092E382" w14:textId="7696600E" w:rsidR="007D5F2B" w:rsidRPr="00C83191" w:rsidRDefault="00103677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7D5F2B" w:rsidRPr="00C83191">
              <w:rPr>
                <w:b/>
              </w:rPr>
              <w:t xml:space="preserve"> </w:t>
            </w:r>
            <w:r w:rsidR="007D5F2B" w:rsidRPr="00C83191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3A4E4C38" w14:textId="35A4AB69" w:rsidR="00103677" w:rsidRDefault="00C12AC4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 xml:space="preserve">   </w:t>
            </w:r>
            <w:r w:rsidR="007D5F2B" w:rsidRPr="00C83191">
              <w:rPr>
                <w:rFonts w:eastAsiaTheme="minorHAnsi"/>
                <w:b/>
                <w:color w:val="000000"/>
                <w:lang w:eastAsia="en-US"/>
              </w:rPr>
              <w:t>Aktuella lagstiftningsförslag om finansiella tjänster</w:t>
            </w:r>
          </w:p>
          <w:p w14:paraId="5BF81CF3" w14:textId="2BB6FFC9" w:rsidR="00C12AC4" w:rsidRDefault="00C12AC4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67F8468" w14:textId="05076114" w:rsidR="00934C1B" w:rsidRDefault="00934C1B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723E0D6" w14:textId="77777777" w:rsidR="00934C1B" w:rsidRPr="00C83191" w:rsidRDefault="00934C1B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6C78FB0" w14:textId="4B6D598E" w:rsidR="00C12AC4" w:rsidRPr="00C83191" w:rsidRDefault="00C12AC4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- </w:t>
            </w:r>
            <w:r w:rsidRPr="00C83191">
              <w:rPr>
                <w:b/>
              </w:rPr>
              <w:t xml:space="preserve"> </w:t>
            </w:r>
            <w:r w:rsidRPr="00C83191">
              <w:rPr>
                <w:rFonts w:eastAsiaTheme="minorHAnsi"/>
                <w:b/>
                <w:color w:val="000000"/>
                <w:lang w:eastAsia="en-US"/>
              </w:rPr>
              <w:t xml:space="preserve">Den europeiska planeringsterminen 2020 – tillvaratagna erfarenheter </w:t>
            </w:r>
            <w:r w:rsidR="00C83191" w:rsidRPr="00C83191">
              <w:rPr>
                <w:rFonts w:eastAsiaTheme="minorHAnsi"/>
                <w:b/>
                <w:color w:val="000000"/>
                <w:lang w:eastAsia="en-US"/>
              </w:rPr>
              <w:t xml:space="preserve">  </w:t>
            </w:r>
            <w:r w:rsidRPr="00C83191">
              <w:rPr>
                <w:rFonts w:eastAsiaTheme="minorHAnsi"/>
                <w:b/>
                <w:color w:val="000000"/>
                <w:lang w:eastAsia="en-US"/>
              </w:rPr>
              <w:t>och vägen framåt när det gäller återhämtningen</w:t>
            </w:r>
            <w:r w:rsidR="0023157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3157D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23157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3157D">
              <w:rPr>
                <w:bCs/>
                <w:color w:val="000000"/>
              </w:rPr>
              <w:t xml:space="preserve"> SD</w:t>
            </w:r>
            <w:r w:rsidR="0023157D">
              <w:t xml:space="preserve">- och V- ledamöterna </w:t>
            </w:r>
            <w:r w:rsidR="0023157D" w:rsidRPr="00E5124C">
              <w:t>anmälde avvikande ståndpunkt.</w:t>
            </w:r>
          </w:p>
          <w:p w14:paraId="463031F3" w14:textId="41F901FB" w:rsidR="00C12AC4" w:rsidRPr="00C83191" w:rsidRDefault="00C12AC4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8CDD7B3" w14:textId="609E4D31" w:rsidR="00C12AC4" w:rsidRPr="00C83191" w:rsidRDefault="00C12AC4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C83191">
              <w:rPr>
                <w:b/>
              </w:rPr>
              <w:t xml:space="preserve"> </w:t>
            </w:r>
            <w:r w:rsidRPr="00C83191">
              <w:rPr>
                <w:rFonts w:eastAsiaTheme="minorHAnsi"/>
                <w:b/>
                <w:color w:val="000000"/>
                <w:lang w:eastAsia="en-US"/>
              </w:rPr>
              <w:t>Rådets rekommendation om utnämning av en ledamot i Europeiska centralbankens direktion</w:t>
            </w:r>
          </w:p>
          <w:p w14:paraId="34044CBC" w14:textId="24008C69" w:rsidR="009045AE" w:rsidRDefault="009045AE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44174FE4" w14:textId="6C698710" w:rsidR="009045AE" w:rsidRPr="00C83191" w:rsidRDefault="009045AE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>- Förberedelser inför de årliga virtuella möten som G20-ländernas finansministrar och centralbankschefer samt IMF håller den 12–17 oktober 2020</w:t>
            </w:r>
            <w:r w:rsidRPr="00C83191">
              <w:rPr>
                <w:rFonts w:eastAsiaTheme="minorHAnsi"/>
                <w:b/>
                <w:color w:val="000000"/>
                <w:lang w:eastAsia="en-US"/>
              </w:rPr>
              <w:br/>
              <w:t>a) EU:s mandat vid G20</w:t>
            </w:r>
            <w:r w:rsidRPr="00C83191">
              <w:rPr>
                <w:rFonts w:eastAsiaTheme="minorHAnsi"/>
                <w:b/>
                <w:color w:val="000000"/>
                <w:lang w:eastAsia="en-US"/>
              </w:rPr>
              <w:br/>
              <w:t>b) Uttalande till Internationella monetära och finansiella kommittén (IMFC)</w:t>
            </w:r>
          </w:p>
          <w:p w14:paraId="276F6CD2" w14:textId="4482B982" w:rsidR="009045AE" w:rsidRPr="00C83191" w:rsidRDefault="0023157D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595BF302" w14:textId="2A45B843" w:rsidR="009045AE" w:rsidRPr="00C83191" w:rsidRDefault="009045AE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>- Handlingsplanen för kapitalmarknadsunionen</w:t>
            </w:r>
          </w:p>
          <w:p w14:paraId="4FBAA147" w14:textId="37314B88" w:rsidR="009045AE" w:rsidRPr="00C83191" w:rsidRDefault="0023157D" w:rsidP="007D5F2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V- ledamoten </w:t>
            </w:r>
            <w:r w:rsidRPr="00E5124C">
              <w:t>anmälde avvikande ståndpunkt.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6DAC886C" w14:textId="77777777" w:rsidR="00103677" w:rsidRDefault="009045AE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C83191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Pr="00C83191">
              <w:rPr>
                <w:rFonts w:eastAsiaTheme="minorHAnsi"/>
                <w:b/>
                <w:color w:val="000000"/>
                <w:lang w:eastAsia="en-US"/>
              </w:rPr>
              <w:br/>
              <w:t>Läget när det gäller genomförandet av lagstiftningen om finansiella tjänster</w:t>
            </w:r>
          </w:p>
          <w:p w14:paraId="4D49613B" w14:textId="32FEA27E" w:rsidR="0013177A" w:rsidRPr="008A0FD6" w:rsidRDefault="0013177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A0FD6" w:rsidRPr="00DF4413" w14:paraId="3DE978AE" w14:textId="77777777" w:rsidTr="008A0FD6">
        <w:trPr>
          <w:trHeight w:val="1701"/>
        </w:trPr>
        <w:tc>
          <w:tcPr>
            <w:tcW w:w="567" w:type="dxa"/>
          </w:tcPr>
          <w:p w14:paraId="1C4DD5C0" w14:textId="41D812D3" w:rsidR="008A0FD6" w:rsidRPr="00377318" w:rsidRDefault="008A0FD6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088" w:type="dxa"/>
          </w:tcPr>
          <w:p w14:paraId="007F6390" w14:textId="2ADF9A09" w:rsidR="0013177A" w:rsidRDefault="0013177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Åsa Lindhagen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Arbetsmarknadsdepartementet </w:t>
            </w:r>
            <w:r w:rsidR="00227730">
              <w:rPr>
                <w:rFonts w:eastAsiaTheme="minorHAnsi"/>
                <w:color w:val="000000"/>
                <w:lang w:eastAsia="en-US"/>
              </w:rPr>
              <w:t xml:space="preserve">samt medarbetare från Statsrådsberedningen, </w:t>
            </w:r>
            <w:r>
              <w:rPr>
                <w:rFonts w:eastAsiaTheme="minorHAnsi"/>
                <w:color w:val="000000"/>
                <w:lang w:eastAsia="en-US"/>
              </w:rPr>
              <w:t>informerade och samrådde inför videomöte den 9 oktober 2020.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586D3244" w14:textId="74236C68" w:rsidR="0013177A" w:rsidRDefault="0013177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690BEF7A" w14:textId="77777777" w:rsidR="003306E0" w:rsidRDefault="0013177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62245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13177A">
              <w:rPr>
                <w:rFonts w:eastAsiaTheme="minorHAnsi"/>
                <w:b/>
                <w:color w:val="000000"/>
                <w:lang w:eastAsia="en-US"/>
              </w:rPr>
              <w:t xml:space="preserve">Grundläggande rättigheter </w:t>
            </w:r>
            <w:r w:rsidRPr="0013177A">
              <w:rPr>
                <w:rFonts w:eastAsiaTheme="minorHAnsi"/>
                <w:b/>
                <w:color w:val="000000"/>
                <w:lang w:eastAsia="en-US"/>
              </w:rPr>
              <w:br/>
              <w:t>a) Slutsatser om stadgan om de grundläggande rättigheterna i fråga om artificiell intelligens och digitalisering</w:t>
            </w:r>
          </w:p>
          <w:p w14:paraId="63ABED0A" w14:textId="6E630D8E" w:rsidR="008A0FD6" w:rsidRPr="00BB3982" w:rsidRDefault="0013177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13177A">
              <w:rPr>
                <w:rFonts w:eastAsiaTheme="minorHAnsi"/>
                <w:b/>
                <w:color w:val="000000"/>
                <w:lang w:eastAsia="en-US"/>
              </w:rPr>
              <w:br/>
              <w:t>b) Antisemitism/hatpropaganda</w:t>
            </w:r>
            <w:r w:rsidRPr="0013177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bCs/>
                <w:color w:val="000000"/>
              </w:rPr>
              <w:t xml:space="preserve"> </w:t>
            </w:r>
            <w:r w:rsidRPr="0013177A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B35D0D" w:rsidRPr="00DF4413" w14:paraId="3934AEE2" w14:textId="77777777" w:rsidTr="003306E0">
        <w:trPr>
          <w:trHeight w:val="1136"/>
        </w:trPr>
        <w:tc>
          <w:tcPr>
            <w:tcW w:w="567" w:type="dxa"/>
          </w:tcPr>
          <w:p w14:paraId="310CA2D1" w14:textId="0A87AFE0" w:rsidR="00B35D0D" w:rsidRDefault="00BB3982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340377A0" w14:textId="17ECBD57" w:rsidR="00B35D0D" w:rsidRDefault="00227730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70286E19" w14:textId="0591203E" w:rsidR="00227730" w:rsidRDefault="00227730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Justitie- och migrationsminister Morgan Johansson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Justitiedepartementet samt medarbetare från Statsrådsberedningen, informerade och samrådde inför videomöte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8-9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oktober 2020.</w:t>
            </w:r>
          </w:p>
          <w:p w14:paraId="1A758E10" w14:textId="77777777" w:rsidR="00BB3982" w:rsidRDefault="00BB3982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BB9CBD4" w14:textId="31AD793F" w:rsidR="00227730" w:rsidRDefault="00227730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227730"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6711415F" w14:textId="1C05D166" w:rsidR="003306E0" w:rsidRDefault="003306E0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12C2CAB" w14:textId="77777777" w:rsidR="003306E0" w:rsidRPr="003306E0" w:rsidRDefault="003306E0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3306E0">
              <w:rPr>
                <w:rFonts w:eastAsiaTheme="minorHAnsi"/>
                <w:b/>
                <w:color w:val="000000"/>
                <w:lang w:eastAsia="en-US"/>
              </w:rPr>
              <w:t xml:space="preserve">- Återrapport från videomöte den </w:t>
            </w:r>
            <w:proofErr w:type="gramStart"/>
            <w:r w:rsidRPr="003306E0">
              <w:rPr>
                <w:rFonts w:eastAsiaTheme="minorHAnsi"/>
                <w:b/>
                <w:color w:val="000000"/>
                <w:lang w:eastAsia="en-US"/>
              </w:rPr>
              <w:t>4-5</w:t>
            </w:r>
            <w:proofErr w:type="gramEnd"/>
            <w:r w:rsidRPr="003306E0">
              <w:rPr>
                <w:rFonts w:eastAsiaTheme="minorHAnsi"/>
                <w:b/>
                <w:color w:val="000000"/>
                <w:lang w:eastAsia="en-US"/>
              </w:rPr>
              <w:t xml:space="preserve"> juni 2020</w:t>
            </w:r>
          </w:p>
          <w:p w14:paraId="263F0182" w14:textId="36BA6241" w:rsidR="003306E0" w:rsidRDefault="003306E0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3306E0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informellt möte den </w:t>
            </w:r>
            <w:proofErr w:type="gramStart"/>
            <w:r w:rsidRPr="003306E0">
              <w:rPr>
                <w:rFonts w:eastAsiaTheme="minorHAnsi"/>
                <w:b/>
                <w:color w:val="000000"/>
                <w:lang w:eastAsia="en-US"/>
              </w:rPr>
              <w:t>6-7</w:t>
            </w:r>
            <w:proofErr w:type="gramEnd"/>
            <w:r w:rsidRPr="003306E0">
              <w:rPr>
                <w:rFonts w:eastAsiaTheme="minorHAnsi"/>
                <w:b/>
                <w:color w:val="000000"/>
                <w:lang w:eastAsia="en-US"/>
              </w:rPr>
              <w:t xml:space="preserve"> juli 2020</w:t>
            </w:r>
          </w:p>
          <w:p w14:paraId="1FDE3C2B" w14:textId="0675176F" w:rsidR="00934C1B" w:rsidRDefault="00934C1B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5510BED0" w14:textId="77777777" w:rsidR="00934C1B" w:rsidRDefault="00934C1B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33E48816" w14:textId="69A3CBB2" w:rsidR="00BB3982" w:rsidRPr="00227730" w:rsidRDefault="00227730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- </w:t>
            </w:r>
            <w:bookmarkStart w:id="3" w:name="_Hlk52969663"/>
            <w:r w:rsidRPr="00227730">
              <w:rPr>
                <w:rFonts w:eastAsiaTheme="minorHAnsi"/>
                <w:b/>
                <w:color w:val="000000"/>
                <w:lang w:eastAsia="en-US"/>
              </w:rPr>
              <w:t>Ny pakt om asyl och migration</w:t>
            </w:r>
          </w:p>
          <w:p w14:paraId="421C2A14" w14:textId="51DED066" w:rsidR="00304E80" w:rsidRDefault="00227730" w:rsidP="00304E80">
            <w:pPr>
              <w:rPr>
                <w:sz w:val="22"/>
                <w:szCs w:val="22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bCs/>
                <w:color w:val="000000"/>
              </w:rPr>
              <w:t xml:space="preserve"> </w:t>
            </w:r>
            <w:bookmarkEnd w:id="3"/>
            <w:r w:rsidR="00304E80">
              <w:rPr>
                <w:color w:val="000000"/>
              </w:rPr>
              <w:t>M- och KD- ledamöterna anmälde en avvikande ståndpunkt. SD-</w:t>
            </w:r>
            <w:r w:rsidR="00304E80">
              <w:t xml:space="preserve"> och V- ledamöterna anmälde avvikande ståndpunkter. </w:t>
            </w:r>
          </w:p>
          <w:p w14:paraId="50A64E68" w14:textId="12041812" w:rsidR="00BB3982" w:rsidRPr="003306E0" w:rsidRDefault="00CD5EEF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br/>
            </w:r>
          </w:p>
        </w:tc>
      </w:tr>
      <w:tr w:rsidR="00B35D0D" w:rsidRPr="00DF4413" w14:paraId="1831F3C7" w14:textId="77777777" w:rsidTr="008A0FD6">
        <w:trPr>
          <w:trHeight w:val="1701"/>
        </w:trPr>
        <w:tc>
          <w:tcPr>
            <w:tcW w:w="567" w:type="dxa"/>
          </w:tcPr>
          <w:p w14:paraId="4379C449" w14:textId="325D4678" w:rsidR="00B35D0D" w:rsidRDefault="00BB3982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088" w:type="dxa"/>
          </w:tcPr>
          <w:p w14:paraId="17A9A66B" w14:textId="52189F6B" w:rsidR="00B35D0D" w:rsidRDefault="00E01275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bookmarkStart w:id="4" w:name="_Hlk52886299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Restriktiva åtgärder Belarus </w:t>
            </w:r>
            <w:r w:rsidR="00BB398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B3982" w:rsidRPr="00B84271">
              <w:rPr>
                <w:rFonts w:eastAsiaTheme="minorHAnsi"/>
                <w:color w:val="000000"/>
                <w:lang w:eastAsia="en-US"/>
              </w:rPr>
              <w:t xml:space="preserve">Kabinettsekreterare Robert Rydberg m.fl. från Utrikesdepartementet </w:t>
            </w:r>
            <w:r w:rsidR="00BB3982" w:rsidRPr="00B96480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CD5EEF" w:rsidRPr="00B96480">
              <w:rPr>
                <w:rFonts w:eastAsiaTheme="minorHAnsi"/>
                <w:color w:val="000000"/>
                <w:lang w:eastAsia="en-US"/>
              </w:rPr>
              <w:t xml:space="preserve"> inför beslut </w:t>
            </w:r>
            <w:r w:rsidR="00CD5EEF" w:rsidRPr="00B96480">
              <w:t xml:space="preserve">av rådet genom skriftligt förfarande den 2 oktober 2020. </w:t>
            </w:r>
            <w:r w:rsidR="00BB3982" w:rsidRPr="00CD5EE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B3982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Ämnen: </w:t>
            </w:r>
            <w:r w:rsidR="00BB398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1E183BE0" w14:textId="15A8A62A" w:rsidR="00BB3982" w:rsidRDefault="00862245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CD5EE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Restriktiva åtgärder </w:t>
            </w:r>
            <w:r w:rsidR="00BB3982">
              <w:rPr>
                <w:rFonts w:eastAsiaTheme="minorHAnsi"/>
                <w:b/>
                <w:bCs/>
                <w:color w:val="000000"/>
                <w:lang w:eastAsia="en-US"/>
              </w:rPr>
              <w:t>Belarus</w:t>
            </w:r>
            <w:r w:rsidR="00BB398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B3982"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ståndpunkt. </w:t>
            </w:r>
          </w:p>
          <w:p w14:paraId="62EE80C3" w14:textId="77777777" w:rsidR="00BB3982" w:rsidRDefault="00BB3982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  <w:bookmarkEnd w:id="4"/>
          <w:p w14:paraId="316C0614" w14:textId="22BDB5A7" w:rsidR="00BB3982" w:rsidRPr="00BB3982" w:rsidRDefault="00BB3982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7A2E77" w:rsidRPr="00DF4413" w14:paraId="0BC8BB61" w14:textId="77777777" w:rsidTr="008A0FD6">
        <w:trPr>
          <w:trHeight w:val="1701"/>
        </w:trPr>
        <w:tc>
          <w:tcPr>
            <w:tcW w:w="567" w:type="dxa"/>
          </w:tcPr>
          <w:p w14:paraId="5746DB15" w14:textId="1DE452EC" w:rsidR="007A2E77" w:rsidRDefault="007A2E77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088" w:type="dxa"/>
          </w:tcPr>
          <w:p w14:paraId="6590EB64" w14:textId="77777777" w:rsidR="007A2E77" w:rsidRDefault="007A2E77" w:rsidP="007A2E7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</w:p>
          <w:p w14:paraId="03A33B64" w14:textId="77777777" w:rsidR="007A2E77" w:rsidRDefault="007A2E77" w:rsidP="007A2E7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Justitie- och migrationsminister Morgan Johansson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Justitiedepartementet samt medarbetare från Statsrådsberedningen, informerade och samrådde inför videomöte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8-9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oktober 2020.</w:t>
            </w:r>
          </w:p>
          <w:p w14:paraId="559D2FC1" w14:textId="77777777" w:rsidR="007A2E77" w:rsidRDefault="007A2E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123610B" w14:textId="25E063A4" w:rsidR="007A2E77" w:rsidRPr="00862245" w:rsidRDefault="00862245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t>Samarbete med tredje länder om migration – Nordafrika/västra Balkan</w:t>
            </w:r>
          </w:p>
          <w:p w14:paraId="12FD37D8" w14:textId="17540993" w:rsidR="007A2E77" w:rsidRDefault="007A2E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E001769" w14:textId="667594AA" w:rsidR="007A2E77" w:rsidRPr="00862245" w:rsidRDefault="00862245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t>Digital rättvisa: tillgång till rättslig prövning</w:t>
            </w:r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br/>
              <w:t>Slutsatser om tillgång till rättslig prövning – att ta tillvara på de möjligheter som digitaliseringen erbjuder</w:t>
            </w:r>
          </w:p>
          <w:p w14:paraId="521B6572" w14:textId="000FAAD2" w:rsidR="007A2E77" w:rsidRDefault="007A2E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E7E9020" w14:textId="77777777" w:rsidR="00862245" w:rsidRDefault="00862245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t xml:space="preserve">Övriga frågor </w:t>
            </w:r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br/>
              <w:t xml:space="preserve">a) Uppföljning av </w:t>
            </w:r>
            <w:proofErr w:type="spellStart"/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t>Schrems</w:t>
            </w:r>
            <w:proofErr w:type="spellEnd"/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t xml:space="preserve"> II-domen</w:t>
            </w:r>
          </w:p>
          <w:p w14:paraId="7418FD0C" w14:textId="224FE709" w:rsidR="007A2E77" w:rsidRPr="00862245" w:rsidRDefault="00862245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br/>
              <w:t>b) Överföring av dömda personer från tredjeländer till deras ursprungsmedlemsstater</w:t>
            </w:r>
            <w:r w:rsidR="007A2E77" w:rsidRPr="0086224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717E1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regeringens inriktning.</w:t>
            </w:r>
          </w:p>
          <w:p w14:paraId="707CCDD2" w14:textId="77777777" w:rsidR="007A2E77" w:rsidRDefault="007A2E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44F930A" w14:textId="454E8623" w:rsidR="007A2E77" w:rsidRDefault="007A2E7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306E0" w:rsidRPr="00DF4413" w14:paraId="7FDBD84A" w14:textId="77777777" w:rsidTr="008A0FD6">
        <w:trPr>
          <w:trHeight w:val="1701"/>
        </w:trPr>
        <w:tc>
          <w:tcPr>
            <w:tcW w:w="567" w:type="dxa"/>
          </w:tcPr>
          <w:p w14:paraId="2A8FE360" w14:textId="34DAD924" w:rsidR="003306E0" w:rsidRDefault="003306E0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7088" w:type="dxa"/>
          </w:tcPr>
          <w:p w14:paraId="3091DAD0" w14:textId="3416D12A" w:rsidR="003306E0" w:rsidRDefault="003306E0" w:rsidP="007A2E7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Mikael Damberg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Justitiedepartementet samt medarbetare från Statsrådsberedningen, informerade och samrådde inför videomöte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8-9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oktober 2020.</w:t>
            </w:r>
            <w:r w:rsidR="003451BA">
              <w:rPr>
                <w:rFonts w:eastAsiaTheme="minorHAnsi"/>
                <w:color w:val="000000"/>
                <w:lang w:eastAsia="en-US"/>
              </w:rPr>
              <w:t xml:space="preserve"> Statsrådet deltog på distans. </w:t>
            </w:r>
          </w:p>
          <w:p w14:paraId="74E76EC8" w14:textId="77777777" w:rsidR="003306E0" w:rsidRDefault="003306E0" w:rsidP="007A2E7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5C4DDF92" w14:textId="0A73B36D" w:rsidR="003306E0" w:rsidRPr="003306E0" w:rsidRDefault="003306E0" w:rsidP="007A2E7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3306E0"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002663B3" w14:textId="25FFAD8B" w:rsidR="003306E0" w:rsidRPr="003306E0" w:rsidRDefault="003306E0" w:rsidP="007A2E7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3306E0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videomöte den </w:t>
            </w:r>
            <w:proofErr w:type="gramStart"/>
            <w:r w:rsidRPr="003306E0">
              <w:rPr>
                <w:rFonts w:eastAsiaTheme="minorHAnsi"/>
                <w:b/>
                <w:color w:val="000000"/>
                <w:lang w:eastAsia="en-US"/>
              </w:rPr>
              <w:t>4-5</w:t>
            </w:r>
            <w:proofErr w:type="gramEnd"/>
            <w:r w:rsidRPr="003306E0">
              <w:rPr>
                <w:rFonts w:eastAsiaTheme="minorHAnsi"/>
                <w:b/>
                <w:color w:val="000000"/>
                <w:lang w:eastAsia="en-US"/>
              </w:rPr>
              <w:t xml:space="preserve"> juni 2020</w:t>
            </w:r>
            <w:r w:rsidRPr="003306E0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FDA165E" w14:textId="01C19054" w:rsidR="003306E0" w:rsidRDefault="003306E0" w:rsidP="007A2E7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3306E0">
              <w:rPr>
                <w:rFonts w:eastAsiaTheme="minorHAnsi"/>
                <w:b/>
                <w:color w:val="000000"/>
                <w:lang w:eastAsia="en-US"/>
              </w:rPr>
              <w:t xml:space="preserve">- Återrapport från informellt möte den </w:t>
            </w:r>
            <w:proofErr w:type="gramStart"/>
            <w:r w:rsidRPr="003306E0">
              <w:rPr>
                <w:rFonts w:eastAsiaTheme="minorHAnsi"/>
                <w:b/>
                <w:color w:val="000000"/>
                <w:lang w:eastAsia="en-US"/>
              </w:rPr>
              <w:t>6-7</w:t>
            </w:r>
            <w:proofErr w:type="gramEnd"/>
            <w:r w:rsidRPr="003306E0">
              <w:rPr>
                <w:rFonts w:eastAsiaTheme="minorHAnsi"/>
                <w:b/>
                <w:color w:val="000000"/>
                <w:lang w:eastAsia="en-US"/>
              </w:rPr>
              <w:t xml:space="preserve"> juli 2020</w:t>
            </w:r>
            <w:r w:rsidR="00CD5EEF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37F2295D" w14:textId="77777777" w:rsidR="003306E0" w:rsidRPr="008E6AF8" w:rsidRDefault="003306E0" w:rsidP="003306E0">
            <w:pPr>
              <w:widowControl/>
              <w:autoSpaceDE w:val="0"/>
              <w:autoSpaceDN w:val="0"/>
              <w:adjustRightInd w:val="0"/>
              <w:spacing w:after="120"/>
              <w:rPr>
                <w:rFonts w:ascii="Tms Rmn" w:eastAsiaTheme="minorHAnsi" w:hAnsi="Tms Rmn" w:cstheme="minorBidi"/>
                <w:b/>
                <w:lang w:eastAsia="en-US"/>
              </w:rPr>
            </w:pPr>
          </w:p>
          <w:p w14:paraId="2B34D8C8" w14:textId="4A4693DE" w:rsidR="003306E0" w:rsidRDefault="008E6AF8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8E6AF8"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- </w:t>
            </w:r>
            <w:r w:rsidR="003306E0" w:rsidRPr="008E6AF8">
              <w:rPr>
                <w:rFonts w:eastAsiaTheme="minorHAnsi"/>
                <w:b/>
                <w:color w:val="000000"/>
                <w:lang w:eastAsia="en-US"/>
              </w:rPr>
              <w:t>Europeiskt polispartnerskap (</w:t>
            </w:r>
            <w:proofErr w:type="spellStart"/>
            <w:r w:rsidR="003306E0" w:rsidRPr="008E6AF8">
              <w:rPr>
                <w:rFonts w:eastAsiaTheme="minorHAnsi"/>
                <w:b/>
                <w:color w:val="000000"/>
                <w:lang w:eastAsia="en-US"/>
              </w:rPr>
              <w:t>EuPP</w:t>
            </w:r>
            <w:proofErr w:type="spellEnd"/>
            <w:r w:rsidR="003306E0" w:rsidRPr="008E6AF8">
              <w:rPr>
                <w:rFonts w:eastAsiaTheme="minorHAnsi"/>
                <w:b/>
                <w:color w:val="000000"/>
                <w:lang w:eastAsia="en-US"/>
              </w:rPr>
              <w:t>) – den strategiska vägen framåt</w:t>
            </w:r>
          </w:p>
          <w:p w14:paraId="10A38B2F" w14:textId="6D1F5440" w:rsidR="008E6AF8" w:rsidRPr="008E6AF8" w:rsidRDefault="008E6AF8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CFAD9DE" w14:textId="77777777" w:rsidR="003306E0" w:rsidRPr="008E6AF8" w:rsidRDefault="003306E0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9C52E87" w14:textId="65F014B5" w:rsidR="003306E0" w:rsidRDefault="008E6AF8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8E6AF8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306E0" w:rsidRPr="008E6AF8">
              <w:rPr>
                <w:rFonts w:eastAsiaTheme="minorHAnsi"/>
                <w:b/>
                <w:color w:val="000000"/>
                <w:lang w:eastAsia="en-US"/>
              </w:rPr>
              <w:t>EU-strategi för bekämpning av sexuella övergrepp mot barn</w:t>
            </w:r>
          </w:p>
          <w:p w14:paraId="46574E87" w14:textId="1E6C64AA" w:rsidR="008E6AF8" w:rsidRPr="008E6AF8" w:rsidRDefault="008E6AF8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407C0B91" w14:textId="77777777" w:rsidR="003306E0" w:rsidRDefault="003306E0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411F9E9" w14:textId="515CCEF1" w:rsidR="003306E0" w:rsidRPr="008E6AF8" w:rsidRDefault="008E6AF8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8E6AF8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306E0" w:rsidRPr="008E6AF8">
              <w:rPr>
                <w:rFonts w:eastAsiaTheme="minorHAnsi"/>
                <w:b/>
                <w:color w:val="000000"/>
                <w:lang w:eastAsia="en-US"/>
              </w:rPr>
              <w:t xml:space="preserve">Inrättande av </w:t>
            </w:r>
            <w:proofErr w:type="gramStart"/>
            <w:r w:rsidR="003306E0" w:rsidRPr="008E6AF8">
              <w:rPr>
                <w:rFonts w:eastAsiaTheme="minorHAnsi"/>
                <w:b/>
                <w:color w:val="000000"/>
                <w:lang w:eastAsia="en-US"/>
              </w:rPr>
              <w:t>Europeiska</w:t>
            </w:r>
            <w:proofErr w:type="gramEnd"/>
            <w:r w:rsidR="003306E0" w:rsidRPr="008E6AF8">
              <w:rPr>
                <w:rFonts w:eastAsiaTheme="minorHAnsi"/>
                <w:b/>
                <w:color w:val="000000"/>
                <w:lang w:eastAsia="en-US"/>
              </w:rPr>
              <w:t xml:space="preserve"> åklagarmyndigheten</w:t>
            </w:r>
          </w:p>
          <w:p w14:paraId="595C0E19" w14:textId="77777777" w:rsidR="003306E0" w:rsidRPr="008E6AF8" w:rsidRDefault="003306E0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592E9F7" w14:textId="4144072E" w:rsidR="003306E0" w:rsidRPr="008E6AF8" w:rsidRDefault="008E6AF8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8E6AF8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306E0" w:rsidRPr="008E6AF8">
              <w:rPr>
                <w:rFonts w:eastAsiaTheme="minorHAnsi"/>
                <w:b/>
                <w:color w:val="000000"/>
                <w:lang w:eastAsia="en-US"/>
              </w:rPr>
              <w:t xml:space="preserve">Digital rättvisa: elektroniska bevis </w:t>
            </w:r>
            <w:r w:rsidR="003306E0" w:rsidRPr="008E6AF8">
              <w:rPr>
                <w:rFonts w:eastAsiaTheme="minorHAnsi"/>
                <w:b/>
                <w:color w:val="000000"/>
                <w:lang w:eastAsia="en-US"/>
              </w:rPr>
              <w:br/>
              <w:t>a) Förhandlingar om ett avtal mellan EU och USA om gränsöverskridande tillgång till elektroniska bevis</w:t>
            </w:r>
          </w:p>
          <w:p w14:paraId="23148417" w14:textId="651C310F" w:rsidR="003306E0" w:rsidRPr="008E6AF8" w:rsidRDefault="003306E0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8E6AF8">
              <w:rPr>
                <w:rFonts w:eastAsiaTheme="minorHAnsi"/>
                <w:b/>
                <w:color w:val="000000"/>
                <w:lang w:eastAsia="en-US"/>
              </w:rPr>
              <w:br/>
              <w:t>b) Förhandlingar om ett andra tilläggsprotokoll till konventionen om it-brottslighet</w:t>
            </w:r>
          </w:p>
          <w:p w14:paraId="6D12A89F" w14:textId="6952A86E" w:rsidR="003306E0" w:rsidRDefault="003306E0" w:rsidP="003306E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A0FD6" w:rsidRPr="00DF4413" w14:paraId="170B777E" w14:textId="77777777" w:rsidTr="008A0FD6">
        <w:trPr>
          <w:trHeight w:val="1703"/>
        </w:trPr>
        <w:tc>
          <w:tcPr>
            <w:tcW w:w="567" w:type="dxa"/>
          </w:tcPr>
          <w:p w14:paraId="0CD8DDE7" w14:textId="4053E12F" w:rsidR="008A0FD6" w:rsidRDefault="008A0FD6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8E6AF8">
              <w:rPr>
                <w:b/>
                <w:snapToGrid w:val="0"/>
                <w:color w:val="000000" w:themeColor="text1"/>
                <w:lang w:eastAsia="en-US"/>
              </w:rPr>
              <w:t>8</w:t>
            </w:r>
          </w:p>
        </w:tc>
        <w:tc>
          <w:tcPr>
            <w:tcW w:w="7088" w:type="dxa"/>
          </w:tcPr>
          <w:p w14:paraId="7ACF498C" w14:textId="6A55A902" w:rsidR="00BE1922" w:rsidRDefault="00756AFE" w:rsidP="00BE1922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BE1922">
              <w:rPr>
                <w:rFonts w:eastAsiaTheme="minorHAnsi"/>
                <w:color w:val="000000"/>
                <w:lang w:eastAsia="en-US"/>
              </w:rPr>
              <w:t xml:space="preserve">Uppteckningar från sammanträdet den 18 september och </w:t>
            </w:r>
          </w:p>
          <w:p w14:paraId="76C5A302" w14:textId="02CB0DD7" w:rsidR="008A0FD6" w:rsidRPr="00BE1922" w:rsidRDefault="00BE1922" w:rsidP="008A0FD6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sammanträdet den 25 september 2020.</w:t>
            </w:r>
            <w:r w:rsidR="00756AFE">
              <w:rPr>
                <w:rFonts w:eastAsiaTheme="minorHAnsi"/>
                <w:color w:val="000000"/>
                <w:lang w:eastAsia="en-US"/>
              </w:rPr>
              <w:br/>
            </w:r>
            <w:r w:rsidR="00756AFE">
              <w:rPr>
                <w:rFonts w:eastAsiaTheme="minorHAnsi"/>
                <w:color w:val="000000"/>
                <w:lang w:eastAsia="en-US"/>
              </w:rPr>
              <w:br/>
            </w:r>
            <w:r w:rsidR="00756AFE" w:rsidRPr="00DF62D8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3B0C64">
              <w:rPr>
                <w:rFonts w:eastAsiaTheme="minorHAnsi"/>
                <w:color w:val="000000"/>
                <w:lang w:eastAsia="en-US"/>
              </w:rPr>
              <w:t>25</w:t>
            </w:r>
            <w:r w:rsidR="00756AFE" w:rsidRPr="00DF62D8">
              <w:rPr>
                <w:rFonts w:eastAsiaTheme="minorHAnsi"/>
                <w:color w:val="000000"/>
                <w:lang w:eastAsia="en-US"/>
              </w:rPr>
              <w:t xml:space="preserve"> september i 2020 (återfinns i bilaga 2).</w:t>
            </w:r>
            <w:r w:rsidR="00F92C1E" w:rsidRPr="0001143D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</w:tbl>
    <w:bookmarkEnd w:id="1"/>
    <w:p w14:paraId="339660E3" w14:textId="5CD40E4D" w:rsidR="005E385B" w:rsidRDefault="00494E5D">
      <w:pPr>
        <w:widowControl/>
        <w:spacing w:after="160" w:line="259" w:lineRule="auto"/>
      </w:pPr>
      <w:r>
        <w:br w:type="textWrapping" w:clear="all"/>
      </w:r>
    </w:p>
    <w:p w14:paraId="55BC2E23" w14:textId="77777777" w:rsidR="00747528" w:rsidRDefault="008A0FD6">
      <w:pPr>
        <w:widowControl/>
        <w:spacing w:after="160" w:line="259" w:lineRule="auto"/>
      </w:pPr>
      <w:r>
        <w:br/>
      </w:r>
    </w:p>
    <w:p w14:paraId="34F1A19B" w14:textId="77777777" w:rsidR="00747528" w:rsidRDefault="00747528">
      <w:pPr>
        <w:widowControl/>
        <w:spacing w:after="160" w:line="259" w:lineRule="auto"/>
      </w:pPr>
    </w:p>
    <w:p w14:paraId="671ECBF3" w14:textId="77777777" w:rsidR="00747528" w:rsidRDefault="00747528">
      <w:pPr>
        <w:widowControl/>
        <w:spacing w:after="160" w:line="259" w:lineRule="auto"/>
      </w:pPr>
    </w:p>
    <w:p w14:paraId="756BB870" w14:textId="77777777" w:rsidR="00747528" w:rsidRDefault="00747528">
      <w:pPr>
        <w:widowControl/>
        <w:spacing w:after="160" w:line="259" w:lineRule="auto"/>
      </w:pPr>
    </w:p>
    <w:p w14:paraId="5DC6630F" w14:textId="77777777" w:rsidR="00747528" w:rsidRDefault="00747528">
      <w:pPr>
        <w:widowControl/>
        <w:spacing w:after="160" w:line="259" w:lineRule="auto"/>
      </w:pPr>
    </w:p>
    <w:p w14:paraId="239D479D" w14:textId="77777777" w:rsidR="00747528" w:rsidRDefault="00747528">
      <w:pPr>
        <w:widowControl/>
        <w:spacing w:after="160" w:line="259" w:lineRule="auto"/>
      </w:pPr>
    </w:p>
    <w:p w14:paraId="742810D8" w14:textId="02AD06D5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0E01D605" w:rsidR="004248A1" w:rsidRDefault="004248A1">
      <w:pPr>
        <w:widowControl/>
        <w:spacing w:after="160" w:line="259" w:lineRule="auto"/>
      </w:pPr>
    </w:p>
    <w:p w14:paraId="777C39C2" w14:textId="73C0AD4D" w:rsidR="004248A1" w:rsidRDefault="004248A1">
      <w:pPr>
        <w:widowControl/>
        <w:spacing w:after="160" w:line="259" w:lineRule="auto"/>
      </w:pPr>
    </w:p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2CB1C5C2" w:rsidR="008F71FF" w:rsidRDefault="008F71FF">
      <w:pPr>
        <w:widowControl/>
        <w:spacing w:after="160" w:line="259" w:lineRule="auto"/>
      </w:pPr>
    </w:p>
    <w:p w14:paraId="66E87C31" w14:textId="79CA96D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E28C3DB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AF57D9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8189910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Åsa Westlu</w:t>
      </w:r>
      <w:r w:rsidR="004532CA">
        <w:rPr>
          <w:b/>
          <w:snapToGrid w:val="0"/>
          <w:lang w:eastAsia="en-US"/>
        </w:rPr>
        <w:t>nd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7D0DC197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4248A1">
              <w:rPr>
                <w:b/>
                <w:color w:val="000000"/>
                <w:lang w:eastAsia="en-US"/>
              </w:rPr>
              <w:t>6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779ABFD9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1E169A">
              <w:rPr>
                <w:b/>
                <w:color w:val="000000"/>
                <w:sz w:val="22"/>
                <w:szCs w:val="22"/>
                <w:lang w:eastAsia="en-US"/>
              </w:rPr>
              <w:t>1-2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7241CD39" w:rsidR="006B4A80" w:rsidRPr="001E169A" w:rsidRDefault="001E169A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1E169A">
              <w:rPr>
                <w:b/>
                <w:color w:val="000000"/>
                <w:sz w:val="22"/>
                <w:szCs w:val="22"/>
              </w:rPr>
              <w:t>§ 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5015027" w:rsidR="006B4A80" w:rsidRPr="00F2428E" w:rsidRDefault="00955E1B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9C0848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DF111AD" w:rsidR="006B4A80" w:rsidRPr="00F2428E" w:rsidRDefault="00955E1B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9C0848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5104E02F" w:rsidR="006B4A80" w:rsidRPr="00E204C9" w:rsidRDefault="00955E1B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 w:rsidR="009C0848">
              <w:rPr>
                <w:b/>
                <w:color w:val="000000"/>
                <w:sz w:val="22"/>
                <w:szCs w:val="22"/>
              </w:rPr>
              <w:t>6-8</w:t>
            </w:r>
            <w:proofErr w:type="gramEnd"/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6F788849" w:rsidR="006B4A80" w:rsidRPr="00F2428E" w:rsidRDefault="00CC6DA1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64FD677" w:rsidR="00DF320C" w:rsidRPr="009470D6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CE488D9" w:rsidR="00DF320C" w:rsidRPr="00094DF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B9A409D" w:rsidR="00DF320C" w:rsidRPr="0000116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17ADC225" w:rsidR="00DF320C" w:rsidRPr="00A4382F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594783A" w:rsidR="00DF320C" w:rsidRPr="00E204C9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6FE3821F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662F008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FFDC9B3" w:rsidR="00DF320C" w:rsidRPr="0000116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462FC413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4BD514D3" w:rsidR="00DF320C" w:rsidRPr="00E204C9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0603D8E0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C9F3ED7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81E40C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5F165D59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488CAEA1" w:rsidR="00DF320C" w:rsidRPr="00E204C9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5814375F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1A9D0C09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15E3648D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4F95404D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43193F85" w:rsidR="00DF320C" w:rsidRPr="00E204C9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44708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43118F70" w:rsidR="00DF320C" w:rsidRPr="00407CC3" w:rsidRDefault="001244C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06D20B8B" w:rsidR="00DF320C" w:rsidRPr="00E204C9" w:rsidRDefault="001244C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4625F07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043AB971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780819FD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9D9E602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A528EF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6D74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C438F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4CD797D0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AAB4853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5E7D278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2981F925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7A3FD914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0F7155CE" w:rsidR="00DF320C" w:rsidRPr="00407CC3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E8A28C1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7E77CFE5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556F794E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08D7B94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3ECAB93A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0230C575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2413D5C0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7FBDBBA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0429492A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3D6E48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077DA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4AE64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EE87486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76CB0F38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6713CFAD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7E131542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3D237705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3F46EF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1499BFFA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6966A665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220A62F6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03832AEC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A125203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BE1125D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015E3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67645C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1F56F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6C8E795" w:rsidR="00DF320C" w:rsidRPr="00600E6C" w:rsidRDefault="00CC12BE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654A21BE" w:rsidR="00DF320C" w:rsidRPr="00407CC3" w:rsidRDefault="001E169A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48A2205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7BC12C90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6CFB060C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38244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 w:rsidR="00CE319C"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393B7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3CD788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3F9221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4503D8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775C6DF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7D9036D8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3AFB48A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16ADE4A2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828CDCE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BA15B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23B1E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6850B1D2" w:rsidR="00DF320C" w:rsidRPr="00EE2F1A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7AC2A9B1" w:rsidR="00DF320C" w:rsidRPr="00EE2F1A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18F4D46E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03862D72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5D72AC91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748AEB2D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13530F9E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47325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923213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3A92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EC6F6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3BDAD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06D01D4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40EBEBD2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35C2ADE8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0896763A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0F42337D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DF320C"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498512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4F9A1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21834D05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452E7895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22D4B5B6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54BC8D4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57645251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421101EA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426F475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085A27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3EB6DD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059AA4E8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18B4FBF3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2325E6F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115DBB44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2554A279" w:rsidR="00DF320C" w:rsidRPr="00407CC3" w:rsidRDefault="00955E1B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D68BF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369232F7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1B9FE21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77570E01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1C12A48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A7FF7FA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A6644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02B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3751AA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2A591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467295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31422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E028E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D1ED1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32DBF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34DBDFA0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721ED337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2399D9DF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60480146" w:rsidR="00DF320C" w:rsidRPr="00407CC3" w:rsidRDefault="009C084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6AF51E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565BC4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386CD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57C42E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58AF4A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BEBAD8A" w:rsidR="00DF320C" w:rsidRPr="00407CC3" w:rsidRDefault="00BE7CF5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3B6D410E" w:rsidR="00DF320C" w:rsidRPr="00407CC3" w:rsidRDefault="00BE7CF5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69657938" w:rsidR="00DF320C" w:rsidRPr="00407CC3" w:rsidRDefault="00BE7CF5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DA67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257C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25B6F1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74E84FF4" w:rsidR="00DF320C" w:rsidRPr="00407CC3" w:rsidRDefault="00BE7CF5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CEE011F" w:rsidR="00DF320C" w:rsidRPr="00407CC3" w:rsidRDefault="00BE7CF5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31ADE28C" w:rsidR="00DF320C" w:rsidRPr="00407CC3" w:rsidRDefault="00BE7CF5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4065C9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18EC68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C02C7C" w:rsidR="00DF320C" w:rsidRPr="00407CC3" w:rsidRDefault="00975D1D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1C776259" w:rsidR="00DF320C" w:rsidRPr="00407CC3" w:rsidRDefault="00975D1D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2B04A6E2" w:rsidR="00DF320C" w:rsidRPr="00407CC3" w:rsidRDefault="00975D1D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6C82E891" w:rsidR="00DF320C" w:rsidRPr="00407CC3" w:rsidRDefault="00975D1D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520F2EA" w:rsidR="00DF320C" w:rsidRPr="00407CC3" w:rsidRDefault="00975D1D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24AFEE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D4394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61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C508093" w:rsidR="00DF320C" w:rsidRPr="00F22763" w:rsidRDefault="00DF320C" w:rsidP="00DF320C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9407B3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9407B3" w:rsidRPr="009407B3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9407B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9407B3" w:rsidRPr="00280792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E61DB7B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F6D14D9" w14:textId="0BA916EF" w:rsidR="004C0534" w:rsidRDefault="00A72C1A" w:rsidP="004C0534">
      <w:pPr>
        <w:rPr>
          <w:b/>
          <w:color w:val="000000"/>
          <w:lang w:eastAsia="en-US"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lastRenderedPageBreak/>
        <w:br/>
      </w:r>
      <w:r w:rsidR="004C0534">
        <w:rPr>
          <w:b/>
        </w:rPr>
        <w:t xml:space="preserve">EU- NÄMNDEN </w:t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  <w:t xml:space="preserve">Bilaga 2 till protokoll </w:t>
      </w:r>
      <w:r w:rsidR="004C0534" w:rsidRPr="00E739F1">
        <w:rPr>
          <w:b/>
          <w:color w:val="000000"/>
          <w:lang w:eastAsia="en-US"/>
        </w:rPr>
        <w:t>20</w:t>
      </w:r>
      <w:r w:rsidR="004C0534">
        <w:rPr>
          <w:b/>
          <w:color w:val="000000"/>
          <w:lang w:eastAsia="en-US"/>
        </w:rPr>
        <w:t>20</w:t>
      </w:r>
      <w:r w:rsidR="004C0534" w:rsidRPr="00E739F1">
        <w:rPr>
          <w:b/>
          <w:color w:val="000000"/>
          <w:lang w:eastAsia="en-US"/>
        </w:rPr>
        <w:t>/2</w:t>
      </w:r>
      <w:r w:rsidR="004C0534">
        <w:rPr>
          <w:b/>
          <w:color w:val="000000"/>
          <w:lang w:eastAsia="en-US"/>
        </w:rPr>
        <w:t>1</w:t>
      </w:r>
      <w:r w:rsidR="004C0534" w:rsidRPr="00E739F1">
        <w:rPr>
          <w:b/>
          <w:color w:val="000000"/>
          <w:lang w:eastAsia="en-US"/>
        </w:rPr>
        <w:t>:</w:t>
      </w:r>
      <w:r w:rsidR="00DF2661">
        <w:rPr>
          <w:b/>
          <w:color w:val="000000"/>
          <w:lang w:eastAsia="en-US"/>
        </w:rPr>
        <w:t>6</w:t>
      </w:r>
      <w:r w:rsidR="004C0534">
        <w:rPr>
          <w:b/>
          <w:color w:val="000000"/>
          <w:lang w:eastAsia="en-US"/>
        </w:rPr>
        <w:br/>
      </w:r>
    </w:p>
    <w:p w14:paraId="444F5E3A" w14:textId="37F3AF92" w:rsidR="00E6013A" w:rsidRDefault="00E6013A" w:rsidP="004C0534">
      <w:pPr>
        <w:rPr>
          <w:b/>
          <w:color w:val="000000"/>
          <w:lang w:eastAsia="en-US"/>
        </w:rPr>
      </w:pPr>
    </w:p>
    <w:p w14:paraId="2956D682" w14:textId="77777777" w:rsidR="00A75733" w:rsidRDefault="00A75733" w:rsidP="00A75733">
      <w:pPr>
        <w:spacing w:line="276" w:lineRule="auto"/>
        <w:rPr>
          <w:sz w:val="22"/>
          <w:szCs w:val="22"/>
        </w:rPr>
      </w:pPr>
      <w:r>
        <w:rPr>
          <w:b/>
          <w:color w:val="000000"/>
          <w:lang w:eastAsia="en-US"/>
        </w:rPr>
        <w:t>S</w:t>
      </w:r>
      <w:r w:rsidRPr="00A75733">
        <w:rPr>
          <w:b/>
          <w:color w:val="000000"/>
          <w:lang w:eastAsia="en-US"/>
        </w:rPr>
        <w:t xml:space="preserve">kriftligt samråd </w:t>
      </w:r>
      <w:r>
        <w:rPr>
          <w:b/>
          <w:color w:val="000000"/>
          <w:lang w:eastAsia="en-US"/>
        </w:rPr>
        <w:t xml:space="preserve">med EU-nämnden avseende </w:t>
      </w:r>
      <w:r w:rsidRPr="00A75733">
        <w:rPr>
          <w:b/>
          <w:color w:val="000000"/>
          <w:lang w:eastAsia="en-US"/>
        </w:rPr>
        <w:t xml:space="preserve">rådets beslut om utnämning av ledamöter i </w:t>
      </w:r>
      <w:proofErr w:type="gramStart"/>
      <w:r w:rsidRPr="00A75733">
        <w:rPr>
          <w:b/>
          <w:color w:val="000000"/>
          <w:lang w:eastAsia="en-US"/>
        </w:rPr>
        <w:t>Europeiska</w:t>
      </w:r>
      <w:proofErr w:type="gramEnd"/>
      <w:r w:rsidRPr="00A75733">
        <w:rPr>
          <w:b/>
          <w:color w:val="000000"/>
          <w:lang w:eastAsia="en-US"/>
        </w:rPr>
        <w:t xml:space="preserve"> ekonomiska och sociala kommittén</w:t>
      </w:r>
      <w:r>
        <w:rPr>
          <w:b/>
          <w:color w:val="000000"/>
          <w:lang w:eastAsia="en-US"/>
        </w:rPr>
        <w:t xml:space="preserve">. </w:t>
      </w:r>
      <w:r>
        <w:rPr>
          <w:b/>
          <w:color w:val="000000"/>
          <w:lang w:eastAsia="en-US"/>
        </w:rPr>
        <w:br/>
      </w:r>
      <w:r>
        <w:rPr>
          <w:color w:val="000000"/>
          <w:lang w:eastAsia="en-US"/>
        </w:rPr>
        <w:t xml:space="preserve">Samrådet avslutades den 1 oktober 2020. </w:t>
      </w:r>
      <w:r>
        <w:t>Det fanns stöd för regeringens ståndpunkt. Inga avvikande ståndpunkter har inkommit.</w:t>
      </w:r>
    </w:p>
    <w:p w14:paraId="1AA33B00" w14:textId="11C8BBDB" w:rsidR="00A75733" w:rsidRPr="00A75733" w:rsidRDefault="00A75733" w:rsidP="004C0534">
      <w:pPr>
        <w:rPr>
          <w:color w:val="000000"/>
          <w:lang w:eastAsia="en-US"/>
        </w:rPr>
      </w:pPr>
    </w:p>
    <w:p w14:paraId="372F7923" w14:textId="03700548" w:rsidR="00A75733" w:rsidRDefault="00A75733" w:rsidP="00A75733">
      <w:pPr>
        <w:spacing w:line="276" w:lineRule="auto"/>
        <w:rPr>
          <w:sz w:val="22"/>
          <w:szCs w:val="22"/>
        </w:rPr>
      </w:pPr>
      <w:r>
        <w:rPr>
          <w:b/>
          <w:color w:val="000000"/>
          <w:lang w:eastAsia="en-US"/>
        </w:rPr>
        <w:t>Skriftligt samråd med EU-nämnden avseende</w:t>
      </w:r>
      <w:r w:rsidRPr="006718AA">
        <w:rPr>
          <w:b/>
          <w:color w:val="000000"/>
          <w:lang w:eastAsia="en-US"/>
        </w:rPr>
        <w:t xml:space="preserve"> </w:t>
      </w:r>
      <w:r w:rsidRPr="00A75733">
        <w:rPr>
          <w:b/>
        </w:rPr>
        <w:t>restriktiva åtgärder avseende dels Ukraina, dels Libyen.</w:t>
      </w:r>
      <w:r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br/>
      </w:r>
      <w:r>
        <w:rPr>
          <w:color w:val="000000"/>
          <w:lang w:eastAsia="en-US"/>
        </w:rPr>
        <w:t xml:space="preserve">Samrådet avslutades den 30 september 2020. </w:t>
      </w:r>
      <w:r>
        <w:t>Det fanns stöd för regeringens ståndpunkter. Inga avvikande ståndpunkter har inkommit.</w:t>
      </w:r>
    </w:p>
    <w:p w14:paraId="7F554853" w14:textId="3346FBCC" w:rsidR="00603846" w:rsidRDefault="00A75733" w:rsidP="00603846">
      <w:pPr>
        <w:rPr>
          <w:sz w:val="22"/>
          <w:szCs w:val="22"/>
        </w:rPr>
      </w:pPr>
      <w:r w:rsidRPr="00A75733">
        <w:rPr>
          <w:b/>
          <w:color w:val="000000"/>
          <w:lang w:eastAsia="en-US"/>
        </w:rPr>
        <w:br/>
      </w:r>
      <w:r w:rsidR="006718AA">
        <w:rPr>
          <w:b/>
          <w:color w:val="000000"/>
          <w:lang w:eastAsia="en-US"/>
        </w:rPr>
        <w:t>Skriftligt samråd med EU-nämnden avseende</w:t>
      </w:r>
      <w:r w:rsidR="006718AA" w:rsidRPr="006718AA">
        <w:rPr>
          <w:b/>
          <w:color w:val="000000"/>
          <w:lang w:eastAsia="en-US"/>
        </w:rPr>
        <w:t xml:space="preserve"> rådets läsning av EU:s årsbudget för 2021</w:t>
      </w:r>
      <w:r w:rsidR="006718AA">
        <w:rPr>
          <w:b/>
          <w:color w:val="000000"/>
          <w:lang w:eastAsia="en-US"/>
        </w:rPr>
        <w:t xml:space="preserve">. </w:t>
      </w:r>
      <w:r w:rsidR="006718AA">
        <w:rPr>
          <w:b/>
          <w:color w:val="000000"/>
          <w:lang w:eastAsia="en-US"/>
        </w:rPr>
        <w:br/>
      </w:r>
      <w:r w:rsidR="006718AA">
        <w:rPr>
          <w:color w:val="000000"/>
          <w:lang w:eastAsia="en-US"/>
        </w:rPr>
        <w:t xml:space="preserve">Samrådet avslutades den 28 september 2020. </w:t>
      </w:r>
      <w:r w:rsidR="00603846">
        <w:t>Det fanns stöd för regeringens ståndpunkt.</w:t>
      </w:r>
    </w:p>
    <w:p w14:paraId="05C4A5FF" w14:textId="77777777" w:rsidR="00603846" w:rsidRPr="00C35E95" w:rsidRDefault="00603846" w:rsidP="00603846">
      <w:pPr>
        <w:rPr>
          <w:u w:val="single"/>
        </w:rPr>
      </w:pPr>
    </w:p>
    <w:p w14:paraId="635EE54D" w14:textId="255B33AC" w:rsidR="00603846" w:rsidRDefault="00603846" w:rsidP="00603846">
      <w:pPr>
        <w:pStyle w:val="Oformateradtext"/>
        <w:rPr>
          <w:rFonts w:ascii="Times New Roman" w:eastAsia="Times New Roman" w:hAnsi="Times New Roman"/>
          <w:color w:val="000000"/>
        </w:rPr>
      </w:pPr>
      <w:r w:rsidRPr="00C35E95">
        <w:rPr>
          <w:rFonts w:ascii="Times New Roman" w:eastAsia="Times New Roman" w:hAnsi="Times New Roman"/>
          <w:color w:val="000000"/>
          <w:u w:val="single"/>
        </w:rPr>
        <w:t>Följande avvikande ståndpunkt har inkommit från Sverigedemokraterna:</w:t>
      </w:r>
      <w:r w:rsidRPr="00C35E95">
        <w:rPr>
          <w:rFonts w:ascii="Times New Roman" w:eastAsia="Times New Roman" w:hAnsi="Times New Roman"/>
          <w:color w:val="000000"/>
        </w:rPr>
        <w:t xml:space="preserve"> </w:t>
      </w:r>
      <w:r w:rsidRPr="00C35E95">
        <w:rPr>
          <w:rFonts w:ascii="Times New Roman" w:eastAsia="Times New Roman" w:hAnsi="Times New Roman"/>
          <w:color w:val="000000"/>
        </w:rPr>
        <w:br/>
        <w:t>”Eftersom förordningen om långtidsbudget inte är antagen bör regeringen säga nej till beslut om budget för 2021”.</w:t>
      </w:r>
    </w:p>
    <w:p w14:paraId="36DA15B7" w14:textId="77777777" w:rsidR="00A75733" w:rsidRPr="00C35E95" w:rsidRDefault="00A75733" w:rsidP="00603846">
      <w:pPr>
        <w:pStyle w:val="Oformateradtext"/>
        <w:rPr>
          <w:rFonts w:ascii="Times New Roman" w:eastAsia="Times New Roman" w:hAnsi="Times New Roman"/>
          <w:color w:val="000000"/>
        </w:rPr>
      </w:pPr>
    </w:p>
    <w:p w14:paraId="5A383E4A" w14:textId="27E45C21" w:rsidR="00DF2661" w:rsidRDefault="00DF2661" w:rsidP="004C0534">
      <w:pPr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Skriftligt samråd med EU-nämnden avseende gemensam </w:t>
      </w:r>
      <w:r w:rsidRPr="00DF2661">
        <w:rPr>
          <w:b/>
          <w:color w:val="000000"/>
          <w:lang w:eastAsia="en-US"/>
        </w:rPr>
        <w:t xml:space="preserve">EU-position inför mötet i </w:t>
      </w:r>
      <w:proofErr w:type="spellStart"/>
      <w:r w:rsidRPr="00DF2661">
        <w:rPr>
          <w:b/>
          <w:color w:val="000000"/>
          <w:lang w:eastAsia="en-US"/>
        </w:rPr>
        <w:t>WCO:s</w:t>
      </w:r>
      <w:proofErr w:type="spellEnd"/>
      <w:r w:rsidRPr="00DF2661">
        <w:rPr>
          <w:b/>
          <w:color w:val="000000"/>
          <w:lang w:eastAsia="en-US"/>
        </w:rPr>
        <w:t xml:space="preserve"> kommitté.</w:t>
      </w:r>
    </w:p>
    <w:p w14:paraId="213BC1C4" w14:textId="77777777" w:rsidR="00DF2661" w:rsidRDefault="00DF2661" w:rsidP="00DF2661">
      <w:pPr>
        <w:spacing w:line="276" w:lineRule="auto"/>
        <w:rPr>
          <w:sz w:val="22"/>
          <w:szCs w:val="22"/>
        </w:rPr>
      </w:pPr>
      <w:r w:rsidRPr="00DF2661">
        <w:rPr>
          <w:color w:val="000000"/>
          <w:lang w:eastAsia="en-US"/>
        </w:rPr>
        <w:t xml:space="preserve">Samrådet avslutades den 25 september 2020. </w:t>
      </w:r>
      <w:r>
        <w:t>Det fanns stöd för regeringens ståndpunkt. Ingen avvikande ståndpunkt har inkommit.</w:t>
      </w:r>
    </w:p>
    <w:p w14:paraId="4E0B6223" w14:textId="7EAF185B" w:rsidR="00DF2661" w:rsidRPr="00DF2661" w:rsidRDefault="00DF2661" w:rsidP="004C0534">
      <w:pPr>
        <w:rPr>
          <w:color w:val="000000"/>
          <w:lang w:eastAsia="en-US"/>
        </w:rPr>
      </w:pPr>
    </w:p>
    <w:p w14:paraId="199EFFE9" w14:textId="7B875CA4" w:rsidR="00DF2661" w:rsidRDefault="00DF2661" w:rsidP="00DF2661">
      <w:pPr>
        <w:rPr>
          <w:sz w:val="22"/>
          <w:szCs w:val="22"/>
        </w:rPr>
      </w:pPr>
      <w:r>
        <w:rPr>
          <w:b/>
          <w:color w:val="000000"/>
          <w:lang w:eastAsia="en-US"/>
        </w:rPr>
        <w:t>Skriftligt samråd med EU-nämnden gällande k</w:t>
      </w:r>
      <w:r w:rsidRPr="00DF2661">
        <w:rPr>
          <w:b/>
          <w:color w:val="000000"/>
          <w:lang w:eastAsia="en-US"/>
        </w:rPr>
        <w:t>omplettering</w:t>
      </w:r>
      <w:r>
        <w:rPr>
          <w:b/>
          <w:color w:val="000000"/>
          <w:lang w:eastAsia="en-US"/>
        </w:rPr>
        <w:t xml:space="preserve"> av</w:t>
      </w:r>
      <w:r w:rsidRPr="00DF2661">
        <w:rPr>
          <w:b/>
          <w:color w:val="000000"/>
          <w:lang w:eastAsia="en-US"/>
        </w:rPr>
        <w:t xml:space="preserve"> trolig</w:t>
      </w:r>
      <w:r>
        <w:rPr>
          <w:b/>
          <w:color w:val="000000"/>
          <w:lang w:eastAsia="en-US"/>
        </w:rPr>
        <w:t>a</w:t>
      </w:r>
      <w:r w:rsidRPr="00DF2661">
        <w:rPr>
          <w:b/>
          <w:color w:val="000000"/>
          <w:lang w:eastAsia="en-US"/>
        </w:rPr>
        <w:t xml:space="preserve"> A-punkt</w:t>
      </w:r>
      <w:r>
        <w:rPr>
          <w:b/>
          <w:color w:val="000000"/>
          <w:lang w:eastAsia="en-US"/>
        </w:rPr>
        <w:t>er</w:t>
      </w:r>
      <w:r w:rsidRPr="00DF2661">
        <w:rPr>
          <w:b/>
          <w:color w:val="000000"/>
          <w:lang w:eastAsia="en-US"/>
        </w:rPr>
        <w:t xml:space="preserve"> v. </w:t>
      </w:r>
      <w:r w:rsidR="00A75733">
        <w:rPr>
          <w:b/>
          <w:color w:val="000000"/>
          <w:lang w:eastAsia="en-US"/>
        </w:rPr>
        <w:br/>
      </w:r>
      <w:r>
        <w:t xml:space="preserve">Det fanns stöd för regeringens ståndpunkter. Inga avvikande ståndpunkter har inkommit. </w:t>
      </w:r>
    </w:p>
    <w:p w14:paraId="02CDF526" w14:textId="78A629D0" w:rsidR="00DF2661" w:rsidRDefault="00DF2661" w:rsidP="00DF2661">
      <w:pPr>
        <w:rPr>
          <w:b/>
          <w:color w:val="000000"/>
          <w:lang w:eastAsia="en-US"/>
        </w:rPr>
      </w:pPr>
    </w:p>
    <w:p w14:paraId="3505D4F3" w14:textId="77777777" w:rsidR="00DF2661" w:rsidRDefault="003301B8" w:rsidP="00DF2661">
      <w:pPr>
        <w:rPr>
          <w:sz w:val="22"/>
          <w:szCs w:val="22"/>
        </w:rPr>
      </w:pPr>
      <w:r w:rsidRPr="00DF2661">
        <w:rPr>
          <w:b/>
          <w:color w:val="000000"/>
          <w:lang w:eastAsia="en-US"/>
        </w:rPr>
        <w:t xml:space="preserve">Skriftligt samråd med EU-nämnden </w:t>
      </w:r>
      <w:r w:rsidR="00DF2661" w:rsidRPr="00DF2661">
        <w:rPr>
          <w:b/>
        </w:rPr>
        <w:t>beviljande av tillfälligt stöd enligt SURE</w:t>
      </w:r>
      <w:r w:rsidR="00DF2661">
        <w:rPr>
          <w:b/>
        </w:rPr>
        <w:t>-</w:t>
      </w:r>
      <w:r w:rsidR="00DF2661" w:rsidRPr="00DF2661">
        <w:rPr>
          <w:b/>
        </w:rPr>
        <w:t xml:space="preserve">förordningen. </w:t>
      </w:r>
      <w:r w:rsidR="00DF2661">
        <w:rPr>
          <w:b/>
        </w:rPr>
        <w:br/>
      </w:r>
      <w:r w:rsidR="00DF2661">
        <w:t>Samrådet avslutades den 25 september 2020. Det fanns stöd för regeringens ståndpunkt.</w:t>
      </w:r>
    </w:p>
    <w:p w14:paraId="3BC74173" w14:textId="77777777" w:rsidR="00DF2661" w:rsidRDefault="00DF2661" w:rsidP="00DF2661"/>
    <w:p w14:paraId="73718228" w14:textId="28DF27E7" w:rsidR="00DF2661" w:rsidRPr="00DF2661" w:rsidRDefault="00DF2661" w:rsidP="00DF2661">
      <w:pPr>
        <w:spacing w:after="200" w:line="276" w:lineRule="auto"/>
        <w:rPr>
          <w:sz w:val="22"/>
          <w:szCs w:val="22"/>
        </w:rPr>
      </w:pPr>
      <w:r w:rsidRPr="00DF2661">
        <w:rPr>
          <w:sz w:val="22"/>
          <w:szCs w:val="22"/>
          <w:u w:val="single"/>
        </w:rPr>
        <w:t>Följande avvikande ståndpunkt har inkommit från Sverigedemokraterna:</w:t>
      </w:r>
      <w:r>
        <w:rPr>
          <w:sz w:val="22"/>
          <w:szCs w:val="22"/>
          <w:u w:val="single"/>
        </w:rPr>
        <w:br/>
      </w:r>
      <w:r w:rsidRPr="00DF2661">
        <w:rPr>
          <w:sz w:val="22"/>
          <w:szCs w:val="22"/>
        </w:rPr>
        <w:t>”Sverigedemokraterna motsätter sig SURE och motsätter sig därför också de tillfälliga stöden.”</w:t>
      </w:r>
    </w:p>
    <w:p w14:paraId="218164E2" w14:textId="3BBDFE34" w:rsidR="00DF2661" w:rsidRPr="00DF2661" w:rsidRDefault="00DF2661" w:rsidP="00DF2661">
      <w:pPr>
        <w:rPr>
          <w:color w:val="000000"/>
          <w:sz w:val="22"/>
          <w:szCs w:val="22"/>
          <w:lang w:eastAsia="en-US"/>
        </w:rPr>
      </w:pPr>
    </w:p>
    <w:p w14:paraId="4F74EB3B" w14:textId="57D21835" w:rsidR="0013326C" w:rsidRDefault="0013326C" w:rsidP="009E3E34">
      <w:pPr>
        <w:rPr>
          <w:szCs w:val="22"/>
        </w:rPr>
      </w:pPr>
    </w:p>
    <w:p w14:paraId="1B10028C" w14:textId="77777777" w:rsidR="00597B29" w:rsidRPr="0074110E" w:rsidRDefault="00597B29" w:rsidP="00597B29"/>
    <w:p w14:paraId="1B838F66" w14:textId="4769AED4" w:rsidR="00EC75D6" w:rsidRPr="002578AB" w:rsidRDefault="00EC75D6" w:rsidP="00D67773"/>
    <w:sectPr w:rsidR="00EC75D6" w:rsidRPr="002578A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693F90" w:rsidRDefault="00693F90" w:rsidP="00011EB2">
      <w:r>
        <w:separator/>
      </w:r>
    </w:p>
  </w:endnote>
  <w:endnote w:type="continuationSeparator" w:id="0">
    <w:p w14:paraId="114A6FDE" w14:textId="77777777" w:rsidR="00693F90" w:rsidRDefault="00693F90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693F90" w:rsidRDefault="00693F90" w:rsidP="00011EB2">
      <w:r>
        <w:separator/>
      </w:r>
    </w:p>
  </w:footnote>
  <w:footnote w:type="continuationSeparator" w:id="0">
    <w:p w14:paraId="03B37AF2" w14:textId="77777777" w:rsidR="00693F90" w:rsidRDefault="00693F90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9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103677"/>
    <w:rsid w:val="00104DAD"/>
    <w:rsid w:val="00107698"/>
    <w:rsid w:val="00110D81"/>
    <w:rsid w:val="00110EFD"/>
    <w:rsid w:val="001115CC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44C9"/>
    <w:rsid w:val="00125E85"/>
    <w:rsid w:val="00127526"/>
    <w:rsid w:val="00127E6B"/>
    <w:rsid w:val="00130BA4"/>
    <w:rsid w:val="0013177A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0E2"/>
    <w:rsid w:val="00156698"/>
    <w:rsid w:val="00156BEE"/>
    <w:rsid w:val="00156CE2"/>
    <w:rsid w:val="00163542"/>
    <w:rsid w:val="00163AD8"/>
    <w:rsid w:val="001654BF"/>
    <w:rsid w:val="001660EC"/>
    <w:rsid w:val="00166106"/>
    <w:rsid w:val="00171013"/>
    <w:rsid w:val="00171812"/>
    <w:rsid w:val="00171F50"/>
    <w:rsid w:val="00172BA4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B6CAA"/>
    <w:rsid w:val="001C05EA"/>
    <w:rsid w:val="001C4E65"/>
    <w:rsid w:val="001C5A1F"/>
    <w:rsid w:val="001C5E10"/>
    <w:rsid w:val="001C6C66"/>
    <w:rsid w:val="001C7DA7"/>
    <w:rsid w:val="001D05FE"/>
    <w:rsid w:val="001D470B"/>
    <w:rsid w:val="001E07D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544"/>
    <w:rsid w:val="002157D2"/>
    <w:rsid w:val="00215FF0"/>
    <w:rsid w:val="002169C1"/>
    <w:rsid w:val="00216C81"/>
    <w:rsid w:val="002176C3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730"/>
    <w:rsid w:val="00227A31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87373"/>
    <w:rsid w:val="00296453"/>
    <w:rsid w:val="0029728B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5333"/>
    <w:rsid w:val="002F6181"/>
    <w:rsid w:val="002F63F6"/>
    <w:rsid w:val="00304E80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0C64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0534"/>
    <w:rsid w:val="004C162F"/>
    <w:rsid w:val="004C3467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44B9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2F8"/>
    <w:rsid w:val="00600E6C"/>
    <w:rsid w:val="006014B5"/>
    <w:rsid w:val="00601C68"/>
    <w:rsid w:val="00602F25"/>
    <w:rsid w:val="00603846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508B8"/>
    <w:rsid w:val="006528FF"/>
    <w:rsid w:val="006546C2"/>
    <w:rsid w:val="00654AD9"/>
    <w:rsid w:val="00654EAA"/>
    <w:rsid w:val="00657BA6"/>
    <w:rsid w:val="00661700"/>
    <w:rsid w:val="00662653"/>
    <w:rsid w:val="006633F2"/>
    <w:rsid w:val="00663670"/>
    <w:rsid w:val="00664C12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3F9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1AA0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F69"/>
    <w:rsid w:val="006E0956"/>
    <w:rsid w:val="006E1D16"/>
    <w:rsid w:val="006E6E70"/>
    <w:rsid w:val="006E70D2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56AFE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2DD5"/>
    <w:rsid w:val="00833BFB"/>
    <w:rsid w:val="0083411F"/>
    <w:rsid w:val="0083529A"/>
    <w:rsid w:val="008352F5"/>
    <w:rsid w:val="0083667C"/>
    <w:rsid w:val="00837D60"/>
    <w:rsid w:val="00843AFB"/>
    <w:rsid w:val="00850CB3"/>
    <w:rsid w:val="00853D4C"/>
    <w:rsid w:val="0085576F"/>
    <w:rsid w:val="00856C2B"/>
    <w:rsid w:val="00857BE0"/>
    <w:rsid w:val="00860E56"/>
    <w:rsid w:val="00862245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6AF8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45AE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4C1B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62F95"/>
    <w:rsid w:val="00965D7B"/>
    <w:rsid w:val="00966415"/>
    <w:rsid w:val="0096759A"/>
    <w:rsid w:val="009679D6"/>
    <w:rsid w:val="0097043D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0848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1B1E"/>
    <w:rsid w:val="009D2230"/>
    <w:rsid w:val="009E1362"/>
    <w:rsid w:val="009E3728"/>
    <w:rsid w:val="009E3E34"/>
    <w:rsid w:val="009F05F2"/>
    <w:rsid w:val="009F3E8C"/>
    <w:rsid w:val="009F65F8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322B"/>
    <w:rsid w:val="00A246AE"/>
    <w:rsid w:val="00A24DE3"/>
    <w:rsid w:val="00A25C92"/>
    <w:rsid w:val="00A34E63"/>
    <w:rsid w:val="00A350C5"/>
    <w:rsid w:val="00A3512E"/>
    <w:rsid w:val="00A372A4"/>
    <w:rsid w:val="00A3730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2F08"/>
    <w:rsid w:val="00A6412B"/>
    <w:rsid w:val="00A64262"/>
    <w:rsid w:val="00A66C02"/>
    <w:rsid w:val="00A67BBA"/>
    <w:rsid w:val="00A7096E"/>
    <w:rsid w:val="00A72475"/>
    <w:rsid w:val="00A72C1A"/>
    <w:rsid w:val="00A73145"/>
    <w:rsid w:val="00A74D7D"/>
    <w:rsid w:val="00A75733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4805"/>
    <w:rsid w:val="00AF0F4F"/>
    <w:rsid w:val="00AF33F1"/>
    <w:rsid w:val="00AF57AD"/>
    <w:rsid w:val="00AF57D9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5D0D"/>
    <w:rsid w:val="00B365AE"/>
    <w:rsid w:val="00B41B03"/>
    <w:rsid w:val="00B42C93"/>
    <w:rsid w:val="00B42D96"/>
    <w:rsid w:val="00B434CE"/>
    <w:rsid w:val="00B45956"/>
    <w:rsid w:val="00B47109"/>
    <w:rsid w:val="00B479E7"/>
    <w:rsid w:val="00B51877"/>
    <w:rsid w:val="00B52DE4"/>
    <w:rsid w:val="00B549B3"/>
    <w:rsid w:val="00B55044"/>
    <w:rsid w:val="00B612C7"/>
    <w:rsid w:val="00B64150"/>
    <w:rsid w:val="00B644FA"/>
    <w:rsid w:val="00B6596E"/>
    <w:rsid w:val="00B717E1"/>
    <w:rsid w:val="00B728D6"/>
    <w:rsid w:val="00B742EE"/>
    <w:rsid w:val="00B74D1B"/>
    <w:rsid w:val="00B75EA1"/>
    <w:rsid w:val="00B7654A"/>
    <w:rsid w:val="00B76FB0"/>
    <w:rsid w:val="00B77021"/>
    <w:rsid w:val="00B77932"/>
    <w:rsid w:val="00B8015A"/>
    <w:rsid w:val="00B84271"/>
    <w:rsid w:val="00B8589A"/>
    <w:rsid w:val="00B85991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72D1"/>
    <w:rsid w:val="00BA0BA4"/>
    <w:rsid w:val="00BA1271"/>
    <w:rsid w:val="00BA1428"/>
    <w:rsid w:val="00BA15B0"/>
    <w:rsid w:val="00BA5123"/>
    <w:rsid w:val="00BA52B1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C0393"/>
    <w:rsid w:val="00BC0AF9"/>
    <w:rsid w:val="00BC1250"/>
    <w:rsid w:val="00BC171A"/>
    <w:rsid w:val="00BC21CD"/>
    <w:rsid w:val="00BC3775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5E9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191"/>
    <w:rsid w:val="00C846C9"/>
    <w:rsid w:val="00C84911"/>
    <w:rsid w:val="00C85DAA"/>
    <w:rsid w:val="00C865CE"/>
    <w:rsid w:val="00C866F4"/>
    <w:rsid w:val="00C87A7D"/>
    <w:rsid w:val="00C90C35"/>
    <w:rsid w:val="00C91013"/>
    <w:rsid w:val="00C94466"/>
    <w:rsid w:val="00C94AEB"/>
    <w:rsid w:val="00C94B7B"/>
    <w:rsid w:val="00C96631"/>
    <w:rsid w:val="00CA30D5"/>
    <w:rsid w:val="00CA375A"/>
    <w:rsid w:val="00CA433E"/>
    <w:rsid w:val="00CA4F91"/>
    <w:rsid w:val="00CA6887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129D"/>
    <w:rsid w:val="00CE14A7"/>
    <w:rsid w:val="00CE319C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430F"/>
    <w:rsid w:val="00D7460D"/>
    <w:rsid w:val="00D77DB5"/>
    <w:rsid w:val="00D816C9"/>
    <w:rsid w:val="00D828C7"/>
    <w:rsid w:val="00D8468E"/>
    <w:rsid w:val="00D85E2A"/>
    <w:rsid w:val="00D861A8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77AA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15062"/>
    <w:rsid w:val="00F200A6"/>
    <w:rsid w:val="00F20A0F"/>
    <w:rsid w:val="00F22763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22CA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2C1E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9ECC7-7C2A-4A3F-ABF1-174A344D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9</Pages>
  <Words>1642</Words>
  <Characters>9559</Characters>
  <Application>Microsoft Office Word</Application>
  <DocSecurity>4</DocSecurity>
  <Lines>1593</Lines>
  <Paragraphs>400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2020-10-12T08:04:00Z</dcterms:created>
  <dcterms:modified xsi:type="dcterms:W3CDTF">2020-10-12T08:04:00Z</dcterms:modified>
</cp:coreProperties>
</file>