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13E1" w:rsidRPr="003C5B1F" w:rsidTr="009913E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13E1" w:rsidRPr="003C5B1F" w:rsidRDefault="009913E1" w:rsidP="009913E1">
            <w:pPr>
              <w:pStyle w:val="RSKRbeteckning"/>
              <w:spacing w:before="240"/>
            </w:pPr>
            <w:r w:rsidRPr="003C5B1F">
              <w:t>Riksdagsskrivelse</w:t>
            </w:r>
          </w:p>
          <w:p w:rsidR="009913E1" w:rsidRPr="003C5B1F" w:rsidRDefault="009913E1" w:rsidP="009913E1">
            <w:pPr>
              <w:pStyle w:val="RSKRbeteckning"/>
            </w:pPr>
            <w:r w:rsidRPr="003C5B1F">
              <w:t>2007/08:127</w:t>
            </w:r>
          </w:p>
        </w:tc>
        <w:tc>
          <w:tcPr>
            <w:tcW w:w="1134" w:type="dxa"/>
          </w:tcPr>
          <w:p w:rsidR="009913E1" w:rsidRPr="003C5B1F" w:rsidRDefault="003C5B1F" w:rsidP="009913E1">
            <w:pPr>
              <w:jc w:val="right"/>
            </w:pPr>
            <w:r w:rsidRPr="003C5B1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3E1" w:rsidRPr="003C5B1F" w:rsidTr="009913E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13E1" w:rsidRPr="003C5B1F" w:rsidRDefault="009913E1">
            <w:pPr>
              <w:rPr>
                <w:sz w:val="10"/>
              </w:rPr>
            </w:pPr>
          </w:p>
        </w:tc>
      </w:tr>
    </w:tbl>
    <w:p w:rsidR="009913E1" w:rsidRPr="003C5B1F" w:rsidRDefault="009913E1"/>
    <w:p w:rsidR="009913E1" w:rsidRPr="003C5B1F" w:rsidRDefault="009913E1" w:rsidP="009913E1">
      <w:pPr>
        <w:pStyle w:val="Mottagare1"/>
      </w:pPr>
      <w:r w:rsidRPr="003C5B1F">
        <w:t>Regeringen</w:t>
      </w:r>
    </w:p>
    <w:p w:rsidR="009913E1" w:rsidRPr="003C5B1F" w:rsidRDefault="009913E1" w:rsidP="009913E1">
      <w:pPr>
        <w:pStyle w:val="Mottagare2"/>
      </w:pPr>
      <w:r w:rsidRPr="003C5B1F">
        <w:t>Statsrådsberedningen</w:t>
      </w:r>
    </w:p>
    <w:p w:rsidR="009913E1" w:rsidRPr="003C5B1F" w:rsidRDefault="009913E1" w:rsidP="009913E1">
      <w:r w:rsidRPr="003C5B1F">
        <w:t>Med överlämnande av näringsutskottets betänkande 2007/08:NU5 Sveriges handlingsprogram f</w:t>
      </w:r>
      <w:r w:rsidR="00485B6A" w:rsidRPr="003C5B1F">
        <w:t xml:space="preserve">ör tillväxt och sysselsättning </w:t>
      </w:r>
      <w:r w:rsidR="00485B6A" w:rsidRPr="003C5B1F">
        <w:noBreakHyphen/>
      </w:r>
      <w:r w:rsidRPr="003C5B1F">
        <w:t xml:space="preserve"> uppföljningsrapport 2007 får jag anmäla att riksdagen denna dag bifallit utskottets förslag till riksdagsbeslut.</w:t>
      </w:r>
    </w:p>
    <w:p w:rsidR="009913E1" w:rsidRPr="003C5B1F" w:rsidRDefault="009913E1" w:rsidP="009913E1">
      <w:pPr>
        <w:pStyle w:val="Stockholm"/>
      </w:pPr>
      <w:r w:rsidRPr="003C5B1F">
        <w:t>Stockholm den 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13E1" w:rsidRPr="003C5B1F" w:rsidTr="009913E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13E1" w:rsidRPr="003C5B1F" w:rsidRDefault="009913E1" w:rsidP="009913E1">
            <w:pPr>
              <w:pStyle w:val="AvsTalman"/>
            </w:pPr>
            <w:r w:rsidRPr="003C5B1F">
              <w:t>Per Westerberg</w:t>
            </w:r>
          </w:p>
        </w:tc>
        <w:tc>
          <w:tcPr>
            <w:tcW w:w="3628" w:type="dxa"/>
          </w:tcPr>
          <w:p w:rsidR="009913E1" w:rsidRPr="003C5B1F" w:rsidRDefault="009913E1" w:rsidP="009913E1">
            <w:pPr>
              <w:pStyle w:val="AvsTjnsteman"/>
            </w:pPr>
            <w:r w:rsidRPr="003C5B1F">
              <w:t>Ulf Christoffersson</w:t>
            </w:r>
          </w:p>
        </w:tc>
      </w:tr>
    </w:tbl>
    <w:p w:rsidR="00D85057" w:rsidRPr="003C5B1F" w:rsidRDefault="00D85057" w:rsidP="009913E1"/>
    <w:sectPr w:rsidR="00D85057" w:rsidRPr="003C5B1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E1"/>
    <w:rsid w:val="0009098F"/>
    <w:rsid w:val="000C2D8D"/>
    <w:rsid w:val="001667BD"/>
    <w:rsid w:val="001C2855"/>
    <w:rsid w:val="00224A43"/>
    <w:rsid w:val="00243D3C"/>
    <w:rsid w:val="00244660"/>
    <w:rsid w:val="0026798D"/>
    <w:rsid w:val="003C5B1F"/>
    <w:rsid w:val="00485B6A"/>
    <w:rsid w:val="004A0681"/>
    <w:rsid w:val="004C4FD0"/>
    <w:rsid w:val="004F1358"/>
    <w:rsid w:val="00503547"/>
    <w:rsid w:val="00510D48"/>
    <w:rsid w:val="005422B3"/>
    <w:rsid w:val="005D364F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13E1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1EBA3-12C3-4185-895C-A9CDE0AA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127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Sveriges handlingsprogram för tillväxt och sysselsättning - uppföljningsrapport 2007.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