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6E1FAC94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1A0A7C">
              <w:rPr>
                <w:b/>
              </w:rPr>
              <w:t>4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1A0A7C">
              <w:rPr>
                <w:b/>
              </w:rPr>
              <w:t>5</w:t>
            </w:r>
            <w:r w:rsidR="0096348C">
              <w:rPr>
                <w:b/>
              </w:rPr>
              <w:t>:</w:t>
            </w:r>
            <w:r w:rsidR="001A0A7C">
              <w:rPr>
                <w:b/>
              </w:rPr>
              <w:t>0</w:t>
            </w:r>
            <w:r w:rsidR="008564A1">
              <w:rPr>
                <w:b/>
              </w:rPr>
              <w:t>1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689ADAAE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1A0A7C">
              <w:t>9</w:t>
            </w:r>
            <w:r w:rsidR="007A17C6">
              <w:t>-</w:t>
            </w:r>
            <w:r w:rsidR="003E29F6">
              <w:t>1</w:t>
            </w:r>
            <w:r w:rsidR="001A0A7C">
              <w:t>7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307AC284" w:rsidR="00D12EAD" w:rsidRDefault="007A17C6" w:rsidP="0096348C">
            <w:r>
              <w:t>1</w:t>
            </w:r>
            <w:r w:rsidR="001A0A7C">
              <w:t>1</w:t>
            </w:r>
            <w:r>
              <w:t>.00</w:t>
            </w:r>
            <w:r w:rsidR="002C03CD">
              <w:t>-</w:t>
            </w:r>
            <w:r w:rsidR="00F71D63">
              <w:t>11.30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070D9" w14:paraId="746DA666" w14:textId="77777777" w:rsidTr="007E1B8E">
        <w:tc>
          <w:tcPr>
            <w:tcW w:w="567" w:type="dxa"/>
          </w:tcPr>
          <w:p w14:paraId="287F26CD" w14:textId="1770B433" w:rsidR="004070D9" w:rsidRDefault="004070D9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414C91B2" w14:textId="77777777" w:rsidR="004070D9" w:rsidRDefault="004070D9" w:rsidP="001A0A7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  <w:p w14:paraId="3100529A" w14:textId="295B0B71" w:rsidR="004070D9" w:rsidRPr="004070D9" w:rsidRDefault="004070D9" w:rsidP="004070D9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medgav att </w:t>
            </w:r>
            <w:r>
              <w:t>Liv Hammargren och Thomas Larue från riksdagens utvärderings- och forskningssekretariat närvarade vid sammanträdet.</w:t>
            </w:r>
            <w:r>
              <w:rPr>
                <w:bCs/>
                <w:snapToGrid w:val="0"/>
              </w:rPr>
              <w:t xml:space="preserve"> </w:t>
            </w:r>
          </w:p>
        </w:tc>
      </w:tr>
      <w:tr w:rsidR="00CE5F80" w14:paraId="492A65BE" w14:textId="77777777" w:rsidTr="007E1B8E">
        <w:tc>
          <w:tcPr>
            <w:tcW w:w="567" w:type="dxa"/>
          </w:tcPr>
          <w:p w14:paraId="09C24EA3" w14:textId="5CD04834" w:rsidR="00CE5F80" w:rsidRDefault="00CE5F80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070D9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6D1D2721" w14:textId="335545F7" w:rsidR="001A0A7C" w:rsidRDefault="001A0A7C" w:rsidP="001A0A7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Utvärderingsgruppen</w:t>
            </w:r>
          </w:p>
          <w:p w14:paraId="4616A57D" w14:textId="751D51FB" w:rsidR="004070D9" w:rsidRDefault="004070D9" w:rsidP="004070D9">
            <w:pPr>
              <w:spacing w:before="240"/>
            </w:pPr>
            <w:r>
              <w:t>Liv Hammargren och Thomas Larue vid riksdagens utvärderings- och forskningssekretariat presenterade förstudien om uppgiftsskyldighet och automatiskt informationsutbyte avseende gränsöverskridande arrangemang (DAC6) som tagits fram av utskottets grupp för uppföljning och utvärdering.</w:t>
            </w:r>
          </w:p>
          <w:p w14:paraId="7E4F7437" w14:textId="5C7BFF0E" w:rsidR="00CE5F80" w:rsidRPr="004070D9" w:rsidRDefault="004070D9" w:rsidP="004070D9">
            <w:pPr>
              <w:spacing w:before="240" w:after="240"/>
            </w:pPr>
            <w:r>
              <w:t>Mot bakgrund av pågående utvärderings- och analysarbete av EU-kommissionen respektive Skatteverket beslutade utskottet att inte gå vidare med en huvudstudie. Utskottet beslutade att förstudien efter uppdatering ska publiceras samt att ämnet ska behandlas vid ett öppet sammanträde i december 2024.</w:t>
            </w:r>
            <w:r w:rsidR="0092549B">
              <w:rPr>
                <w:bCs/>
                <w:snapToGrid w:val="0"/>
              </w:rPr>
              <w:t xml:space="preserve"> 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1E4E560A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070D9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1357B98B" w14:textId="2B4B882D" w:rsidR="00780544" w:rsidRDefault="0092549B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595010">
              <w:rPr>
                <w:b/>
              </w:rPr>
              <w:t xml:space="preserve">Förbättrade levnadsvillkor för utlänningar med </w:t>
            </w:r>
            <w:r w:rsidRPr="000940D7">
              <w:rPr>
                <w:b/>
              </w:rPr>
              <w:t>tillfälligt</w:t>
            </w:r>
            <w:r>
              <w:rPr>
                <w:b/>
              </w:rPr>
              <w:t xml:space="preserve"> </w:t>
            </w:r>
            <w:r w:rsidRPr="00595010">
              <w:rPr>
                <w:b/>
              </w:rPr>
              <w:t>skydd</w:t>
            </w:r>
            <w:r w:rsidR="00996FA4">
              <w:rPr>
                <w:b/>
              </w:rPr>
              <w:t xml:space="preserve"> (SkU3y)</w:t>
            </w:r>
          </w:p>
          <w:p w14:paraId="4790624A" w14:textId="3394FB31" w:rsidR="00CE20D3" w:rsidRDefault="0092549B" w:rsidP="00DD4673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CE20D3">
              <w:rPr>
                <w:bCs/>
                <w:snapToGrid w:val="0"/>
              </w:rPr>
              <w:t>behandlade frågan om yttrande till</w:t>
            </w:r>
            <w:r>
              <w:rPr>
                <w:bCs/>
                <w:snapToGrid w:val="0"/>
              </w:rPr>
              <w:t xml:space="preserve"> </w:t>
            </w:r>
            <w:r w:rsidR="00CE20D3">
              <w:rPr>
                <w:bCs/>
                <w:snapToGrid w:val="0"/>
              </w:rPr>
              <w:t>socialförsäkringsutskottet över proposition 2023/24:151 och motioner.</w:t>
            </w:r>
          </w:p>
          <w:p w14:paraId="27D2CE4F" w14:textId="5F4636D8" w:rsidR="002C3CC1" w:rsidRPr="007362D7" w:rsidRDefault="00CE20D3" w:rsidP="00DD4673">
            <w:pPr>
              <w:tabs>
                <w:tab w:val="left" w:pos="1701"/>
              </w:tabs>
              <w:spacing w:before="240" w:after="240"/>
              <w:rPr>
                <w:b/>
                <w:bCs/>
                <w:szCs w:val="24"/>
              </w:rPr>
            </w:pPr>
            <w:r>
              <w:rPr>
                <w:bCs/>
                <w:snapToGrid w:val="0"/>
              </w:rPr>
              <w:t>Frågan bordlades</w:t>
            </w:r>
            <w:r w:rsidR="003B21BE">
              <w:rPr>
                <w:bCs/>
                <w:snapToGrid w:val="0"/>
              </w:rPr>
              <w:t>.</w:t>
            </w:r>
          </w:p>
        </w:tc>
      </w:tr>
      <w:tr w:rsidR="000822C0" w14:paraId="148A8AE9" w14:textId="77777777" w:rsidTr="007E1B8E">
        <w:tc>
          <w:tcPr>
            <w:tcW w:w="567" w:type="dxa"/>
          </w:tcPr>
          <w:p w14:paraId="229FD297" w14:textId="553B574F" w:rsidR="000822C0" w:rsidRDefault="00316A7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070D9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34A8E818" w14:textId="2C7E54A2" w:rsidR="000822C0" w:rsidRDefault="0092549B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Ny tullbefogenhetslag </w:t>
            </w:r>
            <w:r w:rsidR="00E13E1C">
              <w:rPr>
                <w:b/>
                <w:bCs/>
              </w:rPr>
              <w:t>(SkU</w:t>
            </w:r>
            <w:r>
              <w:rPr>
                <w:b/>
                <w:bCs/>
              </w:rPr>
              <w:t>2</w:t>
            </w:r>
            <w:r w:rsidR="00E13E1C">
              <w:rPr>
                <w:b/>
                <w:bCs/>
              </w:rPr>
              <w:t>)</w:t>
            </w:r>
          </w:p>
          <w:p w14:paraId="13A4817E" w14:textId="0A2299BD" w:rsidR="000822C0" w:rsidRDefault="000822C0" w:rsidP="00316A79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 w:rsidRPr="00316A79">
              <w:t xml:space="preserve">Utskottet </w:t>
            </w:r>
            <w:r w:rsidR="0092549B">
              <w:t>fortsatte</w:t>
            </w:r>
            <w:r w:rsidRPr="00316A79">
              <w:t xml:space="preserve"> beredningen av </w:t>
            </w:r>
            <w:r w:rsidR="00E13E1C">
              <w:t>proposition 2023/24:</w:t>
            </w:r>
            <w:r w:rsidR="0092549B">
              <w:t>132</w:t>
            </w:r>
            <w:r w:rsidR="00802FF2">
              <w:t>.</w:t>
            </w:r>
          </w:p>
          <w:p w14:paraId="685EB675" w14:textId="5E2066CC" w:rsidR="000822C0" w:rsidRPr="00316A79" w:rsidRDefault="00F633BB" w:rsidP="00316A79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rPr>
                <w:bCs/>
              </w:rPr>
              <w:t>Ärendet bordlades</w:t>
            </w:r>
            <w:r w:rsidR="00802FF2">
              <w:t>.</w:t>
            </w:r>
          </w:p>
        </w:tc>
      </w:tr>
      <w:tr w:rsidR="0092549B" w14:paraId="68E50796" w14:textId="77777777" w:rsidTr="007E1B8E">
        <w:tc>
          <w:tcPr>
            <w:tcW w:w="567" w:type="dxa"/>
          </w:tcPr>
          <w:p w14:paraId="7949B980" w14:textId="559F2A9A" w:rsidR="0092549B" w:rsidRDefault="0092549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070D9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6ACDF7DF" w14:textId="77777777" w:rsidR="0092549B" w:rsidRDefault="0092549B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92549B">
              <w:rPr>
                <w:b/>
                <w:bCs/>
              </w:rPr>
              <w:t>Nya regler om mervärdesskatt för små företag och ändrade regler för vissa tjänster och konstverk</w:t>
            </w:r>
            <w:r>
              <w:rPr>
                <w:b/>
                <w:bCs/>
              </w:rPr>
              <w:t xml:space="preserve"> (SkU3)</w:t>
            </w:r>
          </w:p>
          <w:p w14:paraId="0C5CA047" w14:textId="77777777" w:rsidR="0092549B" w:rsidRDefault="0092549B" w:rsidP="0092549B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 w:rsidRPr="00316A79">
              <w:t xml:space="preserve">Utskottet </w:t>
            </w:r>
            <w:r>
              <w:t>fortsatte</w:t>
            </w:r>
            <w:r w:rsidRPr="00316A79">
              <w:t xml:space="preserve"> beredningen av </w:t>
            </w:r>
            <w:r>
              <w:t>proposition 2023/24:132.</w:t>
            </w:r>
          </w:p>
          <w:p w14:paraId="1C5E4E0D" w14:textId="587D7758" w:rsidR="0092549B" w:rsidRPr="0092549B" w:rsidRDefault="0092549B" w:rsidP="0092549B">
            <w:pPr>
              <w:widowControl/>
              <w:autoSpaceDE w:val="0"/>
              <w:autoSpaceDN w:val="0"/>
              <w:adjustRightInd w:val="0"/>
              <w:spacing w:after="240"/>
              <w:textAlignment w:val="center"/>
            </w:pPr>
            <w:r>
              <w:rPr>
                <w:bCs/>
              </w:rPr>
              <w:t>Ärendet bordlades</w:t>
            </w:r>
            <w:r>
              <w:t>.</w:t>
            </w:r>
          </w:p>
        </w:tc>
      </w:tr>
      <w:tr w:rsidR="00FA3922" w14:paraId="3BB581F8" w14:textId="77777777" w:rsidTr="007E1B8E">
        <w:tc>
          <w:tcPr>
            <w:tcW w:w="567" w:type="dxa"/>
          </w:tcPr>
          <w:p w14:paraId="29601EB5" w14:textId="62A4528C" w:rsidR="00FA3922" w:rsidRDefault="00FA392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070D9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7D619629" w14:textId="0B0F5CCC" w:rsidR="00FA3922" w:rsidRPr="0092549B" w:rsidRDefault="00F633BB" w:rsidP="000854D9">
            <w:pPr>
              <w:tabs>
                <w:tab w:val="left" w:pos="1701"/>
              </w:tabs>
              <w:rPr>
                <w:b/>
                <w:bCs/>
              </w:rPr>
            </w:pPr>
            <w:r w:rsidRPr="0092549B">
              <w:rPr>
                <w:b/>
                <w:bCs/>
              </w:rPr>
              <w:t>Inkomna skrivelser</w:t>
            </w:r>
          </w:p>
          <w:p w14:paraId="6786DC12" w14:textId="2EB243B2" w:rsidR="00FA3922" w:rsidRPr="00FA3922" w:rsidRDefault="00F633BB" w:rsidP="00FA3922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Inkomna skrivelser enligt bilaga 2 anmäldes</w:t>
            </w:r>
            <w:r w:rsidR="00A35901">
              <w:rPr>
                <w:bCs/>
                <w:snapToGrid w:val="0"/>
              </w:rPr>
              <w:t>.</w:t>
            </w:r>
          </w:p>
        </w:tc>
      </w:tr>
      <w:tr w:rsidR="004070D9" w14:paraId="796D8D10" w14:textId="77777777" w:rsidTr="007E1B8E">
        <w:tc>
          <w:tcPr>
            <w:tcW w:w="567" w:type="dxa"/>
          </w:tcPr>
          <w:p w14:paraId="57D83890" w14:textId="1FB9298A" w:rsidR="004070D9" w:rsidRDefault="004070D9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14:paraId="3B075737" w14:textId="77777777" w:rsidR="004070D9" w:rsidRDefault="004070D9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6AEA9041" w14:textId="77777777" w:rsidR="004070D9" w:rsidRPr="004070D9" w:rsidRDefault="004070D9" w:rsidP="004070D9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4070D9">
              <w:rPr>
                <w:bCs/>
                <w:snapToGrid w:val="0"/>
              </w:rPr>
              <w:t xml:space="preserve">Kanslichefen anmälde en inbjudan till möte under värdskap av talmannen i samband med besök av Ålands talman den 24 september. </w:t>
            </w:r>
          </w:p>
          <w:p w14:paraId="1CFEE395" w14:textId="43ACFB88" w:rsidR="004070D9" w:rsidRDefault="004070D9" w:rsidP="004070D9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 w:rsidRPr="004070D9">
              <w:rPr>
                <w:bCs/>
                <w:snapToGrid w:val="0"/>
              </w:rPr>
              <w:t>Utskottet nominerade Per Söderlund (SD) och Ida Ekeroth Clausson (S) att delta.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2055DD8F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4070D9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1788003F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69088E">
              <w:rPr>
                <w:snapToGrid w:val="0"/>
              </w:rPr>
              <w:t>tisdagen</w:t>
            </w:r>
            <w:r>
              <w:rPr>
                <w:snapToGrid w:val="0"/>
              </w:rPr>
              <w:t xml:space="preserve"> den </w:t>
            </w:r>
            <w:r w:rsidR="0092549B">
              <w:rPr>
                <w:snapToGrid w:val="0"/>
              </w:rPr>
              <w:t>24</w:t>
            </w:r>
            <w:r w:rsidR="00F633BB">
              <w:rPr>
                <w:snapToGrid w:val="0"/>
              </w:rPr>
              <w:t xml:space="preserve"> september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</w:t>
            </w:r>
            <w:r w:rsidR="0092549B">
              <w:rPr>
                <w:snapToGrid w:val="0"/>
              </w:rPr>
              <w:t>1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415005D3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92549B">
              <w:t>24 september</w:t>
            </w:r>
            <w:r>
              <w:t xml:space="preserve"> 202</w:t>
            </w:r>
            <w:r w:rsidR="001308F8">
              <w:t>4</w:t>
            </w:r>
          </w:p>
        </w:tc>
      </w:tr>
    </w:tbl>
    <w:p w14:paraId="10C59AA9" w14:textId="77777777" w:rsidR="001A0A7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1A0A7C" w14:paraId="784E61E4" w14:textId="77777777" w:rsidTr="00F737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CB0623" w14:textId="77777777" w:rsidR="001A0A7C" w:rsidRDefault="001A0A7C" w:rsidP="00F7372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2B71DCC" w14:textId="77777777" w:rsidR="001A0A7C" w:rsidRDefault="001A0A7C" w:rsidP="00F7372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FECD9D" w14:textId="77777777" w:rsidR="001A0A7C" w:rsidRDefault="001A0A7C" w:rsidP="00F7372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6B22C3D8" w14:textId="77777777" w:rsidR="001A0A7C" w:rsidRPr="00B07302" w:rsidRDefault="001A0A7C" w:rsidP="00F7372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2FC01E12" w14:textId="71022428" w:rsidR="001A0A7C" w:rsidRPr="00B07302" w:rsidRDefault="001A0A7C" w:rsidP="00F7372F">
            <w:pPr>
              <w:rPr>
                <w:b/>
              </w:rPr>
            </w:pPr>
            <w:r w:rsidRPr="00B07302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B07302">
              <w:rPr>
                <w:b/>
              </w:rPr>
              <w:t>/2</w:t>
            </w:r>
            <w:r>
              <w:rPr>
                <w:b/>
              </w:rPr>
              <w:t>5</w:t>
            </w:r>
            <w:r w:rsidRPr="00B07302">
              <w:rPr>
                <w:b/>
              </w:rPr>
              <w:t>:</w:t>
            </w:r>
            <w:r w:rsidR="0054365E">
              <w:rPr>
                <w:b/>
              </w:rPr>
              <w:t>1</w:t>
            </w:r>
          </w:p>
        </w:tc>
      </w:tr>
      <w:tr w:rsidR="001A0A7C" w14:paraId="765FA9F7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615C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F83D" w14:textId="7A186F99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>
              <w:rPr>
                <w:sz w:val="22"/>
              </w:rPr>
              <w:t xml:space="preserve"> </w:t>
            </w:r>
            <w:r w:rsidR="00F71D63">
              <w:rPr>
                <w:sz w:val="22"/>
              </w:rPr>
              <w:t>1–1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512B3" w14:textId="058A5361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F71D63">
              <w:rPr>
                <w:sz w:val="22"/>
              </w:rPr>
              <w:t>2–</w:t>
            </w:r>
            <w:r w:rsidR="005F0153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555D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9FD5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EA06C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D1465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3345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14:paraId="33EE7DB4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6902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14A5F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CD6A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5079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FA44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FC10A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A1A2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E8735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7C5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F2CD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5AF9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5B449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2657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5BEEE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9CCE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1A0A7C" w14:paraId="4A3D7402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2766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9590E" w14:textId="33DDB970" w:rsidR="001A0A7C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A6897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6875" w14:textId="48EDA3A1" w:rsidR="001A0A7C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3373B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AAD65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AE92A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FB232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FC03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7BC61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C568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BFD79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EADE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A0D4F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4E30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8378F7" w14:paraId="01861E5D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5222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3C14A" w14:textId="5C1FD102" w:rsidR="001A0A7C" w:rsidRPr="001E1FAC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ECAD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69CE9" w14:textId="5FAB2CE8" w:rsidR="001A0A7C" w:rsidRPr="001E1FAC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E7E6D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BEAB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59E6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93BD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8290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467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6116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4F47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18CD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71A6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CD6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1A0A7C" w:rsidRPr="001E1FAC" w14:paraId="3FABD8CB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990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2080" w14:textId="4BA212F7" w:rsidR="001A0A7C" w:rsidRPr="00E70A95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7C8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2BEDE" w14:textId="44E69CD1" w:rsidR="001A0A7C" w:rsidRPr="00E70A95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13A9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9AE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81C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05D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9919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A22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960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02F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FD6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EFE1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39A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36945F52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8B9D7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3BA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2771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756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5FD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4F4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4B81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9EB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0306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D2D5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3C1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79D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67F5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6DA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EFCC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2AF0C5E4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9E62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E0E62" w14:textId="23BE7462" w:rsidR="001A0A7C" w:rsidRPr="00E70A95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BE5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CE84" w14:textId="5E1AE447" w:rsidR="001A0A7C" w:rsidRPr="00E70A95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46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1E3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DD4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DF15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56B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7D5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BB7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836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BE5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D165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5E9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568A484C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8448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Kalle Olsson</w:t>
            </w:r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B0CB" w14:textId="5C83A798" w:rsidR="001A0A7C" w:rsidRPr="00E70A95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258A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D0A5" w14:textId="48B45647" w:rsidR="001A0A7C" w:rsidRPr="00E70A95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F27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166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20D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8201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47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F92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34F6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A3B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99A82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6BE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94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564F511B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74BD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F2411" w14:textId="41C163CF" w:rsidR="001A0A7C" w:rsidRPr="00E70A95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7CD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DF836" w14:textId="495EBD81" w:rsidR="001A0A7C" w:rsidRPr="00E70A95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05D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A56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7FF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C92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9B882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16D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FFD4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2B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58B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913F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08A8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272650A4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6083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440D" w14:textId="331EE420" w:rsidR="001A0A7C" w:rsidRPr="00E70A95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84F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7E5C" w14:textId="5298E44A" w:rsidR="001A0A7C" w:rsidRPr="00E70A95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357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FBA6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EE0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19E1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DBD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131E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5B7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B70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7C7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D95A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413B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1331C75A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7DA5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0E328" w14:textId="432276FE" w:rsidR="001A0A7C" w:rsidRPr="00E70A95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7428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1374D" w14:textId="4E7AD056" w:rsidR="001A0A7C" w:rsidRPr="00E70A95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463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4DA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E20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D32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757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24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17E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395B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778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244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942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18EA2C9B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89DB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F4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D12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2AF2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49E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8E68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705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672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7A8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060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04F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59B2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B7D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7731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3E3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0C37A24C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DF65F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17FF8" w14:textId="1C3BC02C" w:rsidR="001A0A7C" w:rsidRPr="00E70A95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FE5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7698" w14:textId="58974AD5" w:rsidR="001A0A7C" w:rsidRPr="00E70A95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60C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E85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46F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89CB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05A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A41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110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0DB8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2ED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BF0C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0FA1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6E343134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9F1D5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696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380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5430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655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EEB8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D4E2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CC93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A75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340B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A33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9DC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D318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0E1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869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69D82A60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0917F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ADD9" w14:textId="3B481FEB" w:rsidR="001A0A7C" w:rsidRPr="00E70A95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293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5CC1F" w14:textId="3F1EB42E" w:rsidR="001A0A7C" w:rsidRPr="00E70A95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6A0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AD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97E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D5E4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75A4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544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F26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360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71C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6F4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DE8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0ABF2378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8157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2E59D1">
              <w:rPr>
                <w:szCs w:val="24"/>
              </w:rPr>
              <w:t xml:space="preserve">Anders Ådahl </w:t>
            </w:r>
            <w:r w:rsidRPr="00136AB8">
              <w:rPr>
                <w:szCs w:val="24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9FA1" w14:textId="58FD3C3B" w:rsidR="001A0A7C" w:rsidRPr="00E70A95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9FB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A445" w14:textId="17F32AA5" w:rsidR="001A0A7C" w:rsidRPr="00E70A95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50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CE2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5D8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FBB3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D14A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E1A0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8F302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F484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A5C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A32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A27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19748ABD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07893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 xml:space="preserve">Markus </w:t>
            </w:r>
            <w:proofErr w:type="spellStart"/>
            <w:r>
              <w:rPr>
                <w:szCs w:val="24"/>
              </w:rPr>
              <w:t>Wiechel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9245" w14:textId="05FC96AD" w:rsidR="001A0A7C" w:rsidRPr="00E70A95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E260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AC09" w14:textId="66B7BEED" w:rsidR="001A0A7C" w:rsidRPr="00E70A95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AD8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398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B062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7F2E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DDC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324E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B1EB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6FF52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B4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AF5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643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36026327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2D88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8F14" w14:textId="462D2C43" w:rsidR="001A0A7C" w:rsidRPr="00E70A95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AF7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FEAE1" w14:textId="322472C6" w:rsidR="001A0A7C" w:rsidRPr="00E70A95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2BAD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6B9A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DE71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E42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5A2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E4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3EE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57A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320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40D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E1D9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10961ACD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2B094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A55FC">
              <w:rPr>
                <w:szCs w:val="24"/>
              </w:rPr>
              <w:t xml:space="preserve">Patrik Karlson </w:t>
            </w:r>
            <w:r w:rsidRPr="00136AB8">
              <w:rPr>
                <w:szCs w:val="24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CD656" w14:textId="4E07CFC5" w:rsidR="001A0A7C" w:rsidRPr="00E70A95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806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5BD1F" w14:textId="3B53E641" w:rsidR="001A0A7C" w:rsidRPr="00E70A95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50F9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4496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100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15A1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64B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E4E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68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8EEF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4CA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659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E69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14:paraId="6F4518CC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E0F1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7FC7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C34B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F175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EDD8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573A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2B28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6444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4A29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1EF58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E4C0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752A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96D0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7922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09CE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14:paraId="214959E1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38C7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0F13" w14:textId="1CBA92B5" w:rsidR="001A0A7C" w:rsidRPr="0078232D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F0B2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499B" w14:textId="1CB51AAA" w:rsidR="001A0A7C" w:rsidRPr="0078232D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DD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305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E8D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A61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A0F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71C7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E66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D99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712B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680B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3B0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653C2C0C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9DA84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Marie</w:t>
            </w:r>
            <w:r w:rsidRPr="00136A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Olsson</w:t>
            </w:r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0C243" w14:textId="3C9AF0F0" w:rsidR="001A0A7C" w:rsidRPr="0078232D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942A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EBD8" w14:textId="6ACCB76F" w:rsidR="001A0A7C" w:rsidRPr="0078232D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7A71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081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9F3E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E2C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8BF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829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448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EA0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804B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587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965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7DA1473B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C663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B1BC" w14:textId="1F19F018" w:rsidR="001A0A7C" w:rsidRPr="0078232D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C571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69088" w14:textId="4AA608B2" w:rsidR="001A0A7C" w:rsidRPr="0078232D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69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3CE0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3D9D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87A7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5ED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9993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728B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09F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0A8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563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5B4A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2536CCE2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A256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Patrik</w:t>
            </w:r>
            <w:r w:rsidRPr="00136AB8">
              <w:rPr>
                <w:sz w:val="22"/>
                <w:szCs w:val="22"/>
              </w:rPr>
              <w:t xml:space="preserve"> Björ</w:t>
            </w:r>
            <w:r>
              <w:rPr>
                <w:sz w:val="22"/>
                <w:szCs w:val="22"/>
              </w:rPr>
              <w:t>c</w:t>
            </w:r>
            <w:r w:rsidRPr="00136AB8">
              <w:rPr>
                <w:sz w:val="22"/>
                <w:szCs w:val="22"/>
              </w:rPr>
              <w:t>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E997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CE2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BE9DE" w14:textId="411C9871" w:rsidR="001A0A7C" w:rsidRPr="0078232D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79D7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205A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B37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568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A71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686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676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8E0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61D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D4F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BE2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0DB4CA6B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ECC4C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636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B13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6B2A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F7DD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7EA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FB0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090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79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70D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850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61D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992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E55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B82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0E36530A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2B15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FB80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672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9DD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E91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5D77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E93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F6B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6BE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30D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A39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D988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6C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805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7FF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0DB082DA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5E3B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7CEB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B8D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A194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68D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50E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D3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D304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F5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5913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797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E62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662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C9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D2C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1EE00A84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C27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2E8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F37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0BA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E30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8FE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4D93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678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4C0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AC5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72D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E89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C92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42D3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673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4C2B9938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39C1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65B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38E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42B6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198F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C67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025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DE5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662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EF1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334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BF02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9CFD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6DDE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C5B6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12C2B438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1DD86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31E6" w14:textId="01110B16" w:rsidR="001A0A7C" w:rsidRPr="0078232D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24B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4F81" w14:textId="5EA879BE" w:rsidR="001A0A7C" w:rsidRPr="0078232D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B9F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0C9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16D2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538A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1D1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943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80F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3BE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D5C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7159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746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6ED9A2A1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8742D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C62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9DE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1C20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13A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7E5B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403C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DDE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F2D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878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73A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A22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E11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ADB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D2B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212DA969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0F200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B90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7F36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17B6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E99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68D1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848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C22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411D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E78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389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050D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B6E8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CF48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CFE8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3BB5FE7A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DA3D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3FB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E69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F9C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B601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7A6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1EB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9BA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4974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8CC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1B69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681D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FDC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B1F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3B93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366128F0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05354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A285" w14:textId="05E2EAEA" w:rsidR="001A0A7C" w:rsidRPr="0078232D" w:rsidRDefault="00552C4F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9C7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B3408" w14:textId="00534924" w:rsidR="001A0A7C" w:rsidRPr="0078232D" w:rsidRDefault="00F71D63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F69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BD6F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D94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7972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5DF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7289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FA1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CD4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E79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D69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0C7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3029A669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4984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2DF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F0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96E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68C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A3EC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6A1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E536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2FFE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DB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45B1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919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40F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5DC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286C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6FFD11B1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D85F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804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37CA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001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6D3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692C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B3E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F1F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A33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790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1D3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DBE9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5BCC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8569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FBEF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448FD397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CB3F4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6CD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156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D03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D1E6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5483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123A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83A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2904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435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404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08E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C797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C5AF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968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70F5B3EF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23F1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B77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D45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5A2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AC1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B5F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774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22B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8134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6ED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E8C8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20BB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616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D22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40A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2E7486B7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C84B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4B17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8583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8B0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F222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D0C8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5736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F54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6B43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C220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353E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45B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E63C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071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7B48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0B8AE9E2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0E9C1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71B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A98A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E49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2249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831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AE7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747F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0A8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B1A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9509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60F7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C3B2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D2E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5286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6D0EEBAA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3214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253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8D9C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E01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BC32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350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BA7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4E6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0CA3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8E8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551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4BF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9E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EEB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259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564439D3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B73D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Märta Stenevi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9A15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412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F6E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8F9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046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66D2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7AEF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171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D9B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D89E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0AB9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10E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B3F7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574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3E57DF49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B373C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BBA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5109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496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828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F947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791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66F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4ABA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A202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1378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B7C4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B618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02B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EB9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2147A7E0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DC38B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3850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866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913D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C57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666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81F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ED0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0F3C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4985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4DC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391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2D58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EF3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7B92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55ED51B0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FC83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1A0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DB89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E2D4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C2C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18C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00F0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DF70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C62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5EC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B52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AC61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D8FE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5A7C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F6A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4813D351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B1DF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5ED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A1F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538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0AC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2D6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188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3D5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69A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223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0C8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205C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5B8B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CB24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1220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:rsidRPr="00B65348" w14:paraId="379DAC58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EA3AA" w14:textId="77777777" w:rsidR="001A0A7C" w:rsidRPr="00975CA0" w:rsidRDefault="001A0A7C" w:rsidP="00F7372F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9769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6B24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0F4E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90B42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1E0B5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51CE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FB57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1897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267B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1D6A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D5873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73806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2EF3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E1EB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A0A7C" w14:paraId="6120D701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36E979BF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35F05CB2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A0A7C" w14:paraId="2B32C5B5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3E51FFF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48096349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55D77098" w14:textId="77777777" w:rsidR="001A0A7C" w:rsidRPr="00A37376" w:rsidRDefault="001A0A7C" w:rsidP="001A0A7C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D676C8" w14:paraId="6E174A17" w14:textId="77777777" w:rsidTr="00F7372F">
        <w:tc>
          <w:tcPr>
            <w:tcW w:w="2881" w:type="dxa"/>
          </w:tcPr>
          <w:p w14:paraId="4AEBA92F" w14:textId="77777777" w:rsidR="00D676C8" w:rsidRDefault="00D676C8" w:rsidP="00F7372F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4DC63CF3" w14:textId="77777777" w:rsidR="00D676C8" w:rsidRDefault="00D676C8" w:rsidP="00F7372F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491D1E0E" w14:textId="77777777" w:rsidR="00D676C8" w:rsidRDefault="00D676C8" w:rsidP="00F7372F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7D16C883" w14:textId="77777777" w:rsidR="00D676C8" w:rsidRDefault="00D676C8" w:rsidP="00F7372F">
            <w:pPr>
              <w:tabs>
                <w:tab w:val="left" w:pos="1276"/>
              </w:tabs>
              <w:rPr>
                <w:b/>
              </w:rPr>
            </w:pPr>
            <w:r>
              <w:t>till protokoll 2024/25:1</w:t>
            </w:r>
          </w:p>
        </w:tc>
      </w:tr>
    </w:tbl>
    <w:p w14:paraId="0E8241FB" w14:textId="77777777" w:rsidR="00D676C8" w:rsidRDefault="00D676C8" w:rsidP="00D676C8">
      <w:pPr>
        <w:tabs>
          <w:tab w:val="left" w:pos="1276"/>
        </w:tabs>
        <w:ind w:left="-1134" w:firstLine="1134"/>
      </w:pPr>
    </w:p>
    <w:p w14:paraId="3629E3C5" w14:textId="77777777" w:rsidR="00D676C8" w:rsidRDefault="00D676C8" w:rsidP="00D676C8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0013CF24" w14:textId="77777777" w:rsidR="00D676C8" w:rsidRDefault="00D676C8" w:rsidP="00D676C8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12FE5200" w14:textId="77777777" w:rsidR="00D676C8" w:rsidRPr="004C2DAD" w:rsidRDefault="00D676C8" w:rsidP="00D676C8">
      <w:pPr>
        <w:tabs>
          <w:tab w:val="left" w:pos="7655"/>
        </w:tabs>
        <w:ind w:right="-568"/>
        <w:rPr>
          <w:szCs w:val="24"/>
        </w:rPr>
      </w:pPr>
    </w:p>
    <w:p w14:paraId="419C8D23" w14:textId="77777777" w:rsidR="00D676C8" w:rsidRDefault="00D676C8" w:rsidP="00D676C8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2DDF559F" w14:textId="77777777" w:rsidR="00D676C8" w:rsidRDefault="00D676C8" w:rsidP="00D676C8">
      <w:pPr>
        <w:tabs>
          <w:tab w:val="left" w:pos="1985"/>
          <w:tab w:val="left" w:pos="7655"/>
        </w:tabs>
        <w:ind w:left="2127" w:right="-568" w:hanging="2127"/>
        <w:rPr>
          <w:iCs/>
          <w:szCs w:val="24"/>
        </w:rPr>
      </w:pPr>
      <w:r>
        <w:rPr>
          <w:iCs/>
          <w:szCs w:val="24"/>
        </w:rPr>
        <w:t>1887</w:t>
      </w:r>
      <w:r w:rsidRPr="00D97F2E">
        <w:rPr>
          <w:iCs/>
          <w:szCs w:val="24"/>
        </w:rPr>
        <w:t>–2023/24</w:t>
      </w:r>
      <w:r w:rsidRPr="00D97F2E">
        <w:rPr>
          <w:iCs/>
          <w:szCs w:val="24"/>
        </w:rPr>
        <w:tab/>
      </w:r>
      <w:r w:rsidRPr="00C139CA">
        <w:rPr>
          <w:iCs/>
          <w:szCs w:val="24"/>
        </w:rPr>
        <w:t>Grovt mervärdesskattebedrägeri</w:t>
      </w:r>
      <w:r>
        <w:rPr>
          <w:iCs/>
          <w:szCs w:val="24"/>
        </w:rPr>
        <w:t xml:space="preserve"> – skrivelser</w:t>
      </w:r>
      <w:r>
        <w:rPr>
          <w:iCs/>
          <w:szCs w:val="24"/>
        </w:rPr>
        <w:br/>
      </w:r>
      <w:hyperlink r:id="rId6" w:history="1">
        <w:r w:rsidRPr="000B5917">
          <w:rPr>
            <w:rStyle w:val="Hyperlnk"/>
            <w:iCs/>
            <w:szCs w:val="24"/>
          </w:rPr>
          <w:t>1887_2023-24 Skrivelse 240618 1422.pdf</w:t>
        </w:r>
      </w:hyperlink>
      <w:r>
        <w:rPr>
          <w:iCs/>
          <w:szCs w:val="24"/>
        </w:rPr>
        <w:br/>
      </w:r>
      <w:hyperlink r:id="rId7" w:history="1">
        <w:r w:rsidRPr="000B5917">
          <w:rPr>
            <w:rStyle w:val="Hyperlnk"/>
            <w:iCs/>
            <w:szCs w:val="24"/>
          </w:rPr>
          <w:t>1887_2023-24 Skrivelse 240620 1008.pdf</w:t>
        </w:r>
      </w:hyperlink>
      <w:r>
        <w:rPr>
          <w:iCs/>
          <w:szCs w:val="24"/>
        </w:rPr>
        <w:br/>
      </w:r>
      <w:hyperlink r:id="rId8" w:history="1">
        <w:r w:rsidRPr="000B5917">
          <w:rPr>
            <w:rStyle w:val="Hyperlnk"/>
            <w:iCs/>
            <w:szCs w:val="24"/>
          </w:rPr>
          <w:t>1887_2023-24 Skrivelse 240624 130052.pdf</w:t>
        </w:r>
      </w:hyperlink>
      <w:r>
        <w:rPr>
          <w:iCs/>
          <w:szCs w:val="24"/>
        </w:rPr>
        <w:br/>
      </w:r>
      <w:hyperlink r:id="rId9" w:history="1">
        <w:r w:rsidRPr="000B5917">
          <w:rPr>
            <w:rStyle w:val="Hyperlnk"/>
            <w:iCs/>
            <w:szCs w:val="24"/>
          </w:rPr>
          <w:t>1887_2023-24 Skrivelse 240625 153648.pdf</w:t>
        </w:r>
      </w:hyperlink>
      <w:r>
        <w:rPr>
          <w:iCs/>
          <w:szCs w:val="24"/>
        </w:rPr>
        <w:br/>
      </w:r>
      <w:hyperlink r:id="rId10" w:history="1">
        <w:r w:rsidRPr="000B5917">
          <w:rPr>
            <w:rStyle w:val="Hyperlnk"/>
            <w:iCs/>
            <w:szCs w:val="24"/>
          </w:rPr>
          <w:t>1887_2023-24 Skrivelse 240625 184817.pdf</w:t>
        </w:r>
      </w:hyperlink>
      <w:r>
        <w:rPr>
          <w:iCs/>
          <w:szCs w:val="24"/>
        </w:rPr>
        <w:br/>
      </w:r>
      <w:hyperlink r:id="rId11" w:history="1">
        <w:r w:rsidRPr="000B5917">
          <w:rPr>
            <w:rStyle w:val="Hyperlnk"/>
            <w:iCs/>
            <w:szCs w:val="24"/>
          </w:rPr>
          <w:t>1887_2023-24 Skrivelse 240626 142415.pdf</w:t>
        </w:r>
      </w:hyperlink>
      <w:r>
        <w:rPr>
          <w:iCs/>
          <w:szCs w:val="24"/>
        </w:rPr>
        <w:br/>
      </w:r>
      <w:hyperlink r:id="rId12" w:history="1">
        <w:r w:rsidRPr="000B5917">
          <w:rPr>
            <w:rStyle w:val="Hyperlnk"/>
            <w:iCs/>
            <w:szCs w:val="24"/>
          </w:rPr>
          <w:t>1887_2023-24 Skrivelse 240627 100242.pdf</w:t>
        </w:r>
      </w:hyperlink>
      <w:r>
        <w:rPr>
          <w:iCs/>
          <w:szCs w:val="24"/>
        </w:rPr>
        <w:br/>
      </w:r>
      <w:hyperlink r:id="rId13" w:history="1">
        <w:r w:rsidRPr="000B5917">
          <w:rPr>
            <w:rStyle w:val="Hyperlnk"/>
            <w:iCs/>
            <w:szCs w:val="24"/>
          </w:rPr>
          <w:t>1887_2023-24 Skrivelse 240628 151420.pdf</w:t>
        </w:r>
      </w:hyperlink>
      <w:r>
        <w:rPr>
          <w:iCs/>
          <w:szCs w:val="24"/>
        </w:rPr>
        <w:br/>
      </w:r>
      <w:hyperlink r:id="rId14" w:history="1">
        <w:r w:rsidRPr="000B5917">
          <w:rPr>
            <w:rStyle w:val="Hyperlnk"/>
            <w:iCs/>
            <w:szCs w:val="24"/>
          </w:rPr>
          <w:t>1887_2023-24 Skrivelse 240701 150926.pdf</w:t>
        </w:r>
      </w:hyperlink>
      <w:r>
        <w:rPr>
          <w:iCs/>
          <w:szCs w:val="24"/>
        </w:rPr>
        <w:br/>
      </w:r>
      <w:hyperlink r:id="rId15" w:history="1">
        <w:r w:rsidRPr="000B5917">
          <w:rPr>
            <w:rStyle w:val="Hyperlnk"/>
            <w:iCs/>
            <w:szCs w:val="24"/>
          </w:rPr>
          <w:t>1887_2023-24 Skrivelse 240702 122828.pdf</w:t>
        </w:r>
      </w:hyperlink>
    </w:p>
    <w:p w14:paraId="6BE47739" w14:textId="77777777" w:rsidR="00D676C8" w:rsidRPr="00D97F2E" w:rsidRDefault="00D676C8" w:rsidP="00D676C8">
      <w:pPr>
        <w:tabs>
          <w:tab w:val="left" w:pos="1985"/>
          <w:tab w:val="left" w:pos="7655"/>
        </w:tabs>
        <w:ind w:left="2127" w:right="-568" w:hanging="2127"/>
        <w:rPr>
          <w:iCs/>
          <w:szCs w:val="24"/>
        </w:rPr>
      </w:pPr>
    </w:p>
    <w:p w14:paraId="36BEA3F8" w14:textId="77777777" w:rsidR="00D676C8" w:rsidRDefault="00D676C8" w:rsidP="00D676C8">
      <w:pPr>
        <w:tabs>
          <w:tab w:val="left" w:pos="1985"/>
          <w:tab w:val="left" w:pos="7655"/>
        </w:tabs>
        <w:ind w:left="2127" w:right="-568" w:hanging="2127"/>
      </w:pPr>
      <w:proofErr w:type="gramStart"/>
      <w:r>
        <w:t>1767-2023</w:t>
      </w:r>
      <w:proofErr w:type="gramEnd"/>
      <w:r>
        <w:t>/24</w:t>
      </w:r>
      <w:r>
        <w:tab/>
      </w:r>
      <w:hyperlink r:id="rId16" w:history="1">
        <w:r w:rsidRPr="00692207">
          <w:rPr>
            <w:rStyle w:val="Hyperlnk"/>
          </w:rPr>
          <w:t xml:space="preserve">Anmälan om </w:t>
        </w:r>
        <w:r w:rsidRPr="00692207">
          <w:rPr>
            <w:rStyle w:val="Hyperlnk"/>
            <w:rFonts w:ascii="Calibri" w:hAnsi="Calibri" w:cs="Calibri"/>
            <w:sz w:val="22"/>
            <w:szCs w:val="22"/>
          </w:rPr>
          <w:t>att lagarna/ej för personer med funktionsnedsättning</w:t>
        </w:r>
      </w:hyperlink>
      <w:r>
        <w:br/>
      </w:r>
    </w:p>
    <w:p w14:paraId="4AA5280D" w14:textId="77777777" w:rsidR="00D676C8" w:rsidRDefault="00D676C8" w:rsidP="00D676C8">
      <w:pPr>
        <w:widowControl/>
      </w:pPr>
    </w:p>
    <w:p w14:paraId="3CFE5516" w14:textId="77777777" w:rsidR="00D676C8" w:rsidRDefault="00D676C8" w:rsidP="00D676C8">
      <w:pPr>
        <w:widowControl/>
      </w:pPr>
    </w:p>
    <w:p w14:paraId="04130915" w14:textId="77777777" w:rsidR="00D676C8" w:rsidRDefault="00D676C8" w:rsidP="00D676C8">
      <w:pPr>
        <w:widowControl/>
      </w:pPr>
    </w:p>
    <w:p w14:paraId="4B08A517" w14:textId="2BD12001" w:rsidR="0096348C" w:rsidRDefault="0096348C" w:rsidP="0096348C">
      <w:pPr>
        <w:tabs>
          <w:tab w:val="left" w:pos="1701"/>
        </w:tabs>
      </w:pPr>
    </w:p>
    <w:bookmarkEnd w:id="2"/>
    <w:sectPr w:rsidR="0096348C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910E8"/>
    <w:rsid w:val="000925AE"/>
    <w:rsid w:val="0009468C"/>
    <w:rsid w:val="000A10F5"/>
    <w:rsid w:val="000A2410"/>
    <w:rsid w:val="000A3EB1"/>
    <w:rsid w:val="000B0E4C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59DD"/>
    <w:rsid w:val="000E707A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308F8"/>
    <w:rsid w:val="00133B7E"/>
    <w:rsid w:val="00137E14"/>
    <w:rsid w:val="00140387"/>
    <w:rsid w:val="00144FCB"/>
    <w:rsid w:val="001507C0"/>
    <w:rsid w:val="001522CE"/>
    <w:rsid w:val="00160A88"/>
    <w:rsid w:val="00161AA6"/>
    <w:rsid w:val="001631CE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B463E"/>
    <w:rsid w:val="001C6194"/>
    <w:rsid w:val="001C74B4"/>
    <w:rsid w:val="001D0ED9"/>
    <w:rsid w:val="001E1EE0"/>
    <w:rsid w:val="001E1FAC"/>
    <w:rsid w:val="001F67F5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24FF"/>
    <w:rsid w:val="00267857"/>
    <w:rsid w:val="002720CA"/>
    <w:rsid w:val="00274266"/>
    <w:rsid w:val="00275CD2"/>
    <w:rsid w:val="00276013"/>
    <w:rsid w:val="00276F72"/>
    <w:rsid w:val="00277F93"/>
    <w:rsid w:val="00285DF8"/>
    <w:rsid w:val="00286838"/>
    <w:rsid w:val="00296D10"/>
    <w:rsid w:val="002A587B"/>
    <w:rsid w:val="002B1854"/>
    <w:rsid w:val="002B194F"/>
    <w:rsid w:val="002B46F6"/>
    <w:rsid w:val="002B4EF3"/>
    <w:rsid w:val="002B51DB"/>
    <w:rsid w:val="002C03CD"/>
    <w:rsid w:val="002C361F"/>
    <w:rsid w:val="002C3CC1"/>
    <w:rsid w:val="002D2AB5"/>
    <w:rsid w:val="002E1614"/>
    <w:rsid w:val="002F284C"/>
    <w:rsid w:val="002F4D4C"/>
    <w:rsid w:val="003075C2"/>
    <w:rsid w:val="003102EF"/>
    <w:rsid w:val="00314F14"/>
    <w:rsid w:val="00315D18"/>
    <w:rsid w:val="003164B8"/>
    <w:rsid w:val="00316A79"/>
    <w:rsid w:val="00325DC6"/>
    <w:rsid w:val="00326373"/>
    <w:rsid w:val="003276CE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45F4"/>
    <w:rsid w:val="00374AAE"/>
    <w:rsid w:val="0037567A"/>
    <w:rsid w:val="00380417"/>
    <w:rsid w:val="003815DF"/>
    <w:rsid w:val="00387626"/>
    <w:rsid w:val="003902E7"/>
    <w:rsid w:val="00391A25"/>
    <w:rsid w:val="00394192"/>
    <w:rsid w:val="003952A4"/>
    <w:rsid w:val="0039591D"/>
    <w:rsid w:val="00395E54"/>
    <w:rsid w:val="003970ED"/>
    <w:rsid w:val="003A48EB"/>
    <w:rsid w:val="003A729A"/>
    <w:rsid w:val="003B0182"/>
    <w:rsid w:val="003B21BE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60DD"/>
    <w:rsid w:val="003F3C29"/>
    <w:rsid w:val="003F49FA"/>
    <w:rsid w:val="003F642F"/>
    <w:rsid w:val="003F76C0"/>
    <w:rsid w:val="004030B9"/>
    <w:rsid w:val="0040375C"/>
    <w:rsid w:val="004070D9"/>
    <w:rsid w:val="0041580F"/>
    <w:rsid w:val="0041582D"/>
    <w:rsid w:val="00416EC2"/>
    <w:rsid w:val="00417945"/>
    <w:rsid w:val="004206DB"/>
    <w:rsid w:val="00423BDD"/>
    <w:rsid w:val="004245AC"/>
    <w:rsid w:val="00425991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2E9B"/>
    <w:rsid w:val="00475E76"/>
    <w:rsid w:val="00481B64"/>
    <w:rsid w:val="0048563B"/>
    <w:rsid w:val="00494D6F"/>
    <w:rsid w:val="00497F45"/>
    <w:rsid w:val="004A0DC8"/>
    <w:rsid w:val="004A0EF6"/>
    <w:rsid w:val="004B46EB"/>
    <w:rsid w:val="004B5542"/>
    <w:rsid w:val="004B6772"/>
    <w:rsid w:val="004B6D8F"/>
    <w:rsid w:val="004C0D97"/>
    <w:rsid w:val="004C27C6"/>
    <w:rsid w:val="004C5D4F"/>
    <w:rsid w:val="004C6112"/>
    <w:rsid w:val="004D3A1E"/>
    <w:rsid w:val="004D717F"/>
    <w:rsid w:val="004E0699"/>
    <w:rsid w:val="004E5F34"/>
    <w:rsid w:val="004E6175"/>
    <w:rsid w:val="004E7397"/>
    <w:rsid w:val="004F14A4"/>
    <w:rsid w:val="004F1B55"/>
    <w:rsid w:val="004F680C"/>
    <w:rsid w:val="004F7851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300FA"/>
    <w:rsid w:val="00533D68"/>
    <w:rsid w:val="00533E12"/>
    <w:rsid w:val="00540AE9"/>
    <w:rsid w:val="0054365E"/>
    <w:rsid w:val="00543F05"/>
    <w:rsid w:val="00552C4F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F0153"/>
    <w:rsid w:val="005F3182"/>
    <w:rsid w:val="005F422B"/>
    <w:rsid w:val="005F4792"/>
    <w:rsid w:val="005F493C"/>
    <w:rsid w:val="005F53D6"/>
    <w:rsid w:val="005F57D4"/>
    <w:rsid w:val="005F5CEF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74171"/>
    <w:rsid w:val="00681B04"/>
    <w:rsid w:val="0069088E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B2157"/>
    <w:rsid w:val="007C61E3"/>
    <w:rsid w:val="007C7574"/>
    <w:rsid w:val="007D2629"/>
    <w:rsid w:val="007E1B8E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789B"/>
    <w:rsid w:val="00815B5B"/>
    <w:rsid w:val="0081772D"/>
    <w:rsid w:val="00820AC7"/>
    <w:rsid w:val="00832238"/>
    <w:rsid w:val="00832411"/>
    <w:rsid w:val="00834A36"/>
    <w:rsid w:val="00834B38"/>
    <w:rsid w:val="00835DF4"/>
    <w:rsid w:val="008378F7"/>
    <w:rsid w:val="0084012B"/>
    <w:rsid w:val="00841280"/>
    <w:rsid w:val="00843FF8"/>
    <w:rsid w:val="00851785"/>
    <w:rsid w:val="00853FCC"/>
    <w:rsid w:val="008557FA"/>
    <w:rsid w:val="008564A1"/>
    <w:rsid w:val="0086262B"/>
    <w:rsid w:val="0087359E"/>
    <w:rsid w:val="008808A5"/>
    <w:rsid w:val="008844B7"/>
    <w:rsid w:val="0088687F"/>
    <w:rsid w:val="0088705A"/>
    <w:rsid w:val="008958A1"/>
    <w:rsid w:val="00895CD0"/>
    <w:rsid w:val="00897089"/>
    <w:rsid w:val="008A3F7B"/>
    <w:rsid w:val="008A4E5F"/>
    <w:rsid w:val="008A5327"/>
    <w:rsid w:val="008C2DE4"/>
    <w:rsid w:val="008C68ED"/>
    <w:rsid w:val="008D12B1"/>
    <w:rsid w:val="008D49B9"/>
    <w:rsid w:val="008E297D"/>
    <w:rsid w:val="008E72AD"/>
    <w:rsid w:val="008F1A6E"/>
    <w:rsid w:val="008F1D3E"/>
    <w:rsid w:val="008F475F"/>
    <w:rsid w:val="008F4D68"/>
    <w:rsid w:val="008F656A"/>
    <w:rsid w:val="008F79F2"/>
    <w:rsid w:val="00902073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549B"/>
    <w:rsid w:val="0092600A"/>
    <w:rsid w:val="00926304"/>
    <w:rsid w:val="00937BF3"/>
    <w:rsid w:val="00941E57"/>
    <w:rsid w:val="009450D8"/>
    <w:rsid w:val="00946978"/>
    <w:rsid w:val="00947E4C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4644"/>
    <w:rsid w:val="00994F6E"/>
    <w:rsid w:val="00996FA4"/>
    <w:rsid w:val="009A06C3"/>
    <w:rsid w:val="009A68FE"/>
    <w:rsid w:val="009B0A01"/>
    <w:rsid w:val="009B0E9B"/>
    <w:rsid w:val="009B2217"/>
    <w:rsid w:val="009B33D5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15EC6"/>
    <w:rsid w:val="00A258F2"/>
    <w:rsid w:val="00A304E0"/>
    <w:rsid w:val="00A31820"/>
    <w:rsid w:val="00A32916"/>
    <w:rsid w:val="00A353C5"/>
    <w:rsid w:val="00A35901"/>
    <w:rsid w:val="00A401A5"/>
    <w:rsid w:val="00A46C20"/>
    <w:rsid w:val="00A47006"/>
    <w:rsid w:val="00A508D0"/>
    <w:rsid w:val="00A5183C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907AB"/>
    <w:rsid w:val="00A90C14"/>
    <w:rsid w:val="00A9262A"/>
    <w:rsid w:val="00AB15F1"/>
    <w:rsid w:val="00AB30A5"/>
    <w:rsid w:val="00AB3136"/>
    <w:rsid w:val="00AB3690"/>
    <w:rsid w:val="00AC1A15"/>
    <w:rsid w:val="00AD4893"/>
    <w:rsid w:val="00AE1695"/>
    <w:rsid w:val="00AE41CE"/>
    <w:rsid w:val="00AE4635"/>
    <w:rsid w:val="00AE7291"/>
    <w:rsid w:val="00AF185B"/>
    <w:rsid w:val="00AF2031"/>
    <w:rsid w:val="00AF4E88"/>
    <w:rsid w:val="00AF7C8D"/>
    <w:rsid w:val="00B15788"/>
    <w:rsid w:val="00B16BC7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A7672"/>
    <w:rsid w:val="00BC1A61"/>
    <w:rsid w:val="00BC20B3"/>
    <w:rsid w:val="00BE3007"/>
    <w:rsid w:val="00BE56A5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61EE"/>
    <w:rsid w:val="00C81684"/>
    <w:rsid w:val="00C901AA"/>
    <w:rsid w:val="00C919F3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20D3"/>
    <w:rsid w:val="00CE3889"/>
    <w:rsid w:val="00CE5F80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3637"/>
    <w:rsid w:val="00D96F98"/>
    <w:rsid w:val="00DA15EE"/>
    <w:rsid w:val="00DA3029"/>
    <w:rsid w:val="00DA7DB7"/>
    <w:rsid w:val="00DB5429"/>
    <w:rsid w:val="00DC2D9C"/>
    <w:rsid w:val="00DC3767"/>
    <w:rsid w:val="00DC58D9"/>
    <w:rsid w:val="00DD0388"/>
    <w:rsid w:val="00DD2E3A"/>
    <w:rsid w:val="00DD4673"/>
    <w:rsid w:val="00DD6387"/>
    <w:rsid w:val="00DD7DC3"/>
    <w:rsid w:val="00DE3F87"/>
    <w:rsid w:val="00E02BEB"/>
    <w:rsid w:val="00E066D8"/>
    <w:rsid w:val="00E13C56"/>
    <w:rsid w:val="00E13E1C"/>
    <w:rsid w:val="00E23475"/>
    <w:rsid w:val="00E23844"/>
    <w:rsid w:val="00E31AA3"/>
    <w:rsid w:val="00E32858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4EF3"/>
    <w:rsid w:val="00EE24C9"/>
    <w:rsid w:val="00EE30AF"/>
    <w:rsid w:val="00EE4913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6F5A"/>
    <w:rsid w:val="00F4704E"/>
    <w:rsid w:val="00F545BA"/>
    <w:rsid w:val="00F61FD7"/>
    <w:rsid w:val="00F633BB"/>
    <w:rsid w:val="00F70370"/>
    <w:rsid w:val="00F71D63"/>
    <w:rsid w:val="00F93B25"/>
    <w:rsid w:val="00F946D4"/>
    <w:rsid w:val="00F968D3"/>
    <w:rsid w:val="00FA384F"/>
    <w:rsid w:val="00FA3922"/>
    <w:rsid w:val="00FA3F64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1887_2023-24%20Skrivelse%20240624%20130052.pdf" TargetMode="External"/><Relationship Id="rId13" Type="http://schemas.openxmlformats.org/officeDocument/2006/relationships/hyperlink" Target="1887_2023-24%20Skrivelse%20240628%20151420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1887_2023-24%20Skrivelse%20240620%201008.pdf" TargetMode="External"/><Relationship Id="rId12" Type="http://schemas.openxmlformats.org/officeDocument/2006/relationships/hyperlink" Target="1887_2023-24%20Skrivelse%20240627%20100242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1767_2023_24%20Anm&#228;llan%20lagarnaej%20f&#246;r%20med%20funktionsneds&#228;ttning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1887_2023-24%20Skrivelse%20240618%201422.pdf" TargetMode="External"/><Relationship Id="rId11" Type="http://schemas.openxmlformats.org/officeDocument/2006/relationships/hyperlink" Target="1887_2023-24%20Skrivelse%20240626%20142415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1887_2023-24%20Skrivelse%20240702%20122828.pdf" TargetMode="External"/><Relationship Id="rId10" Type="http://schemas.openxmlformats.org/officeDocument/2006/relationships/hyperlink" Target="1887_2023-24%20Skrivelse%20240625%20184817.pdf" TargetMode="External"/><Relationship Id="rId4" Type="http://schemas.openxmlformats.org/officeDocument/2006/relationships/settings" Target="settings.xml"/><Relationship Id="rId9" Type="http://schemas.openxmlformats.org/officeDocument/2006/relationships/hyperlink" Target="1887_2023-24%20Skrivelse%20240625%20153648.pdf" TargetMode="External"/><Relationship Id="rId14" Type="http://schemas.openxmlformats.org/officeDocument/2006/relationships/hyperlink" Target="1887_2023-24%20Skrivelse%20240701%20150926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419</TotalTime>
  <Pages>4</Pages>
  <Words>538</Words>
  <Characters>4597</Characters>
  <Application>Microsoft Office Word</Application>
  <DocSecurity>0</DocSecurity>
  <Lines>1532</Lines>
  <Paragraphs>244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21</cp:revision>
  <cp:lastPrinted>2024-09-17T12:18:00Z</cp:lastPrinted>
  <dcterms:created xsi:type="dcterms:W3CDTF">2024-06-12T05:35:00Z</dcterms:created>
  <dcterms:modified xsi:type="dcterms:W3CDTF">2024-09-24T09:19:00Z</dcterms:modified>
</cp:coreProperties>
</file>