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61FC37D" w14:textId="77777777" w:rsidTr="00782EA9">
        <w:tc>
          <w:tcPr>
            <w:tcW w:w="9141" w:type="dxa"/>
          </w:tcPr>
          <w:p w14:paraId="34F3981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01EBC0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B9B6AAD" w14:textId="77777777" w:rsidR="0096348C" w:rsidRPr="00477C9F" w:rsidRDefault="0096348C" w:rsidP="00477C9F">
      <w:pPr>
        <w:rPr>
          <w:sz w:val="22"/>
          <w:szCs w:val="22"/>
        </w:rPr>
      </w:pPr>
    </w:p>
    <w:p w14:paraId="1458560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DD3DCA7" w14:textId="77777777" w:rsidTr="00F86ACF">
        <w:trPr>
          <w:cantSplit/>
          <w:trHeight w:val="742"/>
        </w:trPr>
        <w:tc>
          <w:tcPr>
            <w:tcW w:w="1790" w:type="dxa"/>
          </w:tcPr>
          <w:p w14:paraId="1BE902A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5180F7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165506" w14:textId="3B138C1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04F84">
              <w:rPr>
                <w:b/>
                <w:sz w:val="22"/>
                <w:szCs w:val="22"/>
              </w:rPr>
              <w:t>53</w:t>
            </w:r>
          </w:p>
          <w:p w14:paraId="4EC8864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7BC700D" w14:textId="77777777" w:rsidTr="00F86ACF">
        <w:tc>
          <w:tcPr>
            <w:tcW w:w="1790" w:type="dxa"/>
          </w:tcPr>
          <w:p w14:paraId="43C4FFD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797704F" w14:textId="28B61EC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04F84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D04F84">
              <w:rPr>
                <w:sz w:val="22"/>
                <w:szCs w:val="22"/>
              </w:rPr>
              <w:t>13</w:t>
            </w:r>
          </w:p>
        </w:tc>
      </w:tr>
      <w:tr w:rsidR="0096348C" w:rsidRPr="00477C9F" w14:paraId="39469C0D" w14:textId="77777777" w:rsidTr="00F86ACF">
        <w:tc>
          <w:tcPr>
            <w:tcW w:w="1790" w:type="dxa"/>
          </w:tcPr>
          <w:p w14:paraId="6323652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FED9A55" w14:textId="3603E269" w:rsidR="00BD53C1" w:rsidRPr="00477C9F" w:rsidRDefault="00D04F8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49660A">
              <w:rPr>
                <w:sz w:val="22"/>
                <w:szCs w:val="22"/>
              </w:rPr>
              <w:t>26</w:t>
            </w:r>
            <w:r w:rsidR="00CF4ED5">
              <w:rPr>
                <w:sz w:val="22"/>
                <w:szCs w:val="22"/>
              </w:rPr>
              <w:t>–</w:t>
            </w:r>
            <w:r w:rsidR="007F5EF3">
              <w:rPr>
                <w:sz w:val="22"/>
                <w:szCs w:val="22"/>
              </w:rPr>
              <w:t>9.33</w:t>
            </w:r>
          </w:p>
        </w:tc>
      </w:tr>
      <w:tr w:rsidR="0096348C" w:rsidRPr="00477C9F" w14:paraId="31EE7B82" w14:textId="77777777" w:rsidTr="00F86ACF">
        <w:tc>
          <w:tcPr>
            <w:tcW w:w="1790" w:type="dxa"/>
          </w:tcPr>
          <w:p w14:paraId="64DD6B2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D647523" w14:textId="63ED10D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505021F" w14:textId="77777777" w:rsidR="0096348C" w:rsidRPr="00477C9F" w:rsidRDefault="0096348C" w:rsidP="00477C9F">
      <w:pPr>
        <w:rPr>
          <w:sz w:val="22"/>
          <w:szCs w:val="22"/>
        </w:rPr>
      </w:pPr>
    </w:p>
    <w:p w14:paraId="4C2F153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54D8A1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711A545F" w14:textId="77777777" w:rsidTr="003770EA">
        <w:tc>
          <w:tcPr>
            <w:tcW w:w="753" w:type="dxa"/>
          </w:tcPr>
          <w:p w14:paraId="4AB672A9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45997FB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C28692E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57B9E5" w14:textId="6CAC0F14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/2</w:t>
            </w:r>
            <w:r w:rsidR="00EB08AE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:</w:t>
            </w:r>
            <w:r w:rsidR="00D04F84">
              <w:rPr>
                <w:snapToGrid w:val="0"/>
                <w:sz w:val="22"/>
                <w:szCs w:val="22"/>
              </w:rPr>
              <w:t>52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118331CE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3791C082" w14:textId="77777777" w:rsidTr="003770EA">
        <w:tc>
          <w:tcPr>
            <w:tcW w:w="753" w:type="dxa"/>
          </w:tcPr>
          <w:p w14:paraId="1A23A49E" w14:textId="65891609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6303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46F0EA6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391DA90" w14:textId="7777777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1EFBCB" w14:textId="4AD3DD5C" w:rsidR="00F940B6" w:rsidRPr="00A20A3D" w:rsidRDefault="00F940B6" w:rsidP="00F940B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20A3D">
              <w:rPr>
                <w:bCs/>
                <w:snapToGrid w:val="0"/>
                <w:sz w:val="22"/>
                <w:szCs w:val="22"/>
              </w:rPr>
              <w:t>Kanslichefen anmälde att följande granskningsanmäl</w:t>
            </w:r>
            <w:r>
              <w:rPr>
                <w:bCs/>
                <w:snapToGrid w:val="0"/>
                <w:sz w:val="22"/>
                <w:szCs w:val="22"/>
              </w:rPr>
              <w:t>an</w:t>
            </w:r>
            <w:r w:rsidRPr="00A20A3D">
              <w:rPr>
                <w:bCs/>
                <w:snapToGrid w:val="0"/>
                <w:sz w:val="22"/>
                <w:szCs w:val="22"/>
              </w:rPr>
              <w:t xml:space="preserve"> hade inkommit:</w:t>
            </w:r>
          </w:p>
          <w:p w14:paraId="5D7A7B23" w14:textId="3EAE424F" w:rsidR="00930B63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32A6F1" w14:textId="0A9E79DC" w:rsidR="00F940B6" w:rsidRPr="00F940B6" w:rsidRDefault="00F940B6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940B6">
              <w:rPr>
                <w:bCs/>
                <w:snapToGrid w:val="0"/>
                <w:sz w:val="22"/>
                <w:szCs w:val="22"/>
              </w:rPr>
              <w:t>Granskning av Carl-Oskar Bohlin efter Myndigheten för psykologiskt försvars agerande i samband med TV4:s granskning av SD:s kommunikationsavdelning</w:t>
            </w:r>
            <w:r>
              <w:rPr>
                <w:bCs/>
                <w:snapToGrid w:val="0"/>
                <w:sz w:val="22"/>
                <w:szCs w:val="22"/>
              </w:rPr>
              <w:t xml:space="preserve"> (anmäld av Morgan Johansson (S) och Peter Hultqvist (S), inkom 2024-06-12, dnr 1978-2023/24)</w:t>
            </w:r>
            <w:r w:rsidRPr="00F940B6">
              <w:rPr>
                <w:bCs/>
                <w:snapToGrid w:val="0"/>
                <w:sz w:val="22"/>
                <w:szCs w:val="22"/>
              </w:rPr>
              <w:t>.</w:t>
            </w:r>
          </w:p>
          <w:p w14:paraId="3ED2C9BA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15E25C08" w14:textId="77777777" w:rsidTr="003770EA">
        <w:tc>
          <w:tcPr>
            <w:tcW w:w="753" w:type="dxa"/>
          </w:tcPr>
          <w:p w14:paraId="6D931031" w14:textId="571F4A82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303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DE12741" w14:textId="74E67572" w:rsidR="0069143B" w:rsidRDefault="00F01E04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Höstens granskning 2024</w:t>
            </w:r>
          </w:p>
          <w:p w14:paraId="48349185" w14:textId="23BF85F1" w:rsidR="00F01E04" w:rsidRDefault="00F01E04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D827F03" w14:textId="77777777" w:rsidR="00F01E04" w:rsidRPr="008147B7" w:rsidRDefault="00F01E04" w:rsidP="00F01E04">
            <w:pPr>
              <w:tabs>
                <w:tab w:val="left" w:pos="1701"/>
              </w:tabs>
              <w:spacing w:after="240"/>
              <w:rPr>
                <w:snapToGrid w:val="0"/>
                <w:sz w:val="22"/>
                <w:szCs w:val="22"/>
              </w:rPr>
            </w:pPr>
            <w:r w:rsidRPr="008147B7">
              <w:rPr>
                <w:snapToGrid w:val="0"/>
                <w:sz w:val="22"/>
                <w:szCs w:val="22"/>
              </w:rPr>
              <w:t>Kanslichefen anmälde förslag till ämnen för höstens granskning.</w:t>
            </w:r>
          </w:p>
          <w:p w14:paraId="5D3A7E47" w14:textId="77777777" w:rsidR="00F01E04" w:rsidRPr="008147B7" w:rsidRDefault="00F01E04" w:rsidP="00F01E04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8147B7">
              <w:rPr>
                <w:snapToGrid w:val="0"/>
                <w:sz w:val="22"/>
                <w:szCs w:val="22"/>
              </w:rPr>
              <w:t>tskottet uppdrog åt kansliet att förbereda granskning i följande ämnen:</w:t>
            </w:r>
          </w:p>
          <w:p w14:paraId="280B4B6D" w14:textId="77777777" w:rsidR="00F01E04" w:rsidRPr="004D3B1D" w:rsidRDefault="00F01E04" w:rsidP="00F01E0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06C3F8" w14:textId="77777777" w:rsidR="00F01E04" w:rsidRPr="008E61C5" w:rsidRDefault="00F01E04" w:rsidP="00F01E04">
            <w:pPr>
              <w:pStyle w:val="Liststycke"/>
              <w:numPr>
                <w:ilvl w:val="0"/>
                <w:numId w:val="10"/>
              </w:numPr>
            </w:pPr>
            <w:r w:rsidRPr="008E61C5">
              <w:t>Regeringens sammansättning och regeringsarbetets organisation (inkl. medverkan i KU:s granskning)</w:t>
            </w:r>
          </w:p>
          <w:p w14:paraId="5D98D011" w14:textId="77777777" w:rsidR="00F01E04" w:rsidRPr="008E61C5" w:rsidRDefault="00F01E04" w:rsidP="00F01E04">
            <w:pPr>
              <w:pStyle w:val="Liststycke"/>
              <w:numPr>
                <w:ilvl w:val="0"/>
                <w:numId w:val="10"/>
              </w:numPr>
            </w:pPr>
            <w:r w:rsidRPr="008E61C5">
              <w:t>Regeringsprotokollen</w:t>
            </w:r>
          </w:p>
          <w:p w14:paraId="4A73073F" w14:textId="77777777" w:rsidR="00F01E04" w:rsidRDefault="00F01E04" w:rsidP="00F01E04">
            <w:pPr>
              <w:pStyle w:val="Liststycke"/>
              <w:numPr>
                <w:ilvl w:val="0"/>
                <w:numId w:val="10"/>
              </w:numPr>
            </w:pPr>
            <w:r w:rsidRPr="008E61C5">
              <w:t>Vissa förvaltningsärenden</w:t>
            </w:r>
          </w:p>
          <w:p w14:paraId="39E9EB61" w14:textId="77777777" w:rsidR="00F01E04" w:rsidRPr="008E61C5" w:rsidRDefault="00F01E04" w:rsidP="00F01E04">
            <w:pPr>
              <w:pStyle w:val="Liststycke"/>
              <w:numPr>
                <w:ilvl w:val="0"/>
                <w:numId w:val="10"/>
              </w:numPr>
            </w:pPr>
            <w:r>
              <w:t>Utnämningsmakten</w:t>
            </w:r>
          </w:p>
          <w:p w14:paraId="5DF7CCDE" w14:textId="77777777" w:rsidR="00F01E04" w:rsidRDefault="00F01E04" w:rsidP="00F01E04">
            <w:pPr>
              <w:pStyle w:val="Liststycke"/>
              <w:numPr>
                <w:ilvl w:val="0"/>
                <w:numId w:val="10"/>
              </w:numPr>
            </w:pPr>
            <w:r>
              <w:t>Propositionsavlämnandet</w:t>
            </w:r>
          </w:p>
          <w:p w14:paraId="067B3852" w14:textId="6C7CED9B" w:rsidR="00F01E04" w:rsidRDefault="00F01E04" w:rsidP="00F01E04">
            <w:pPr>
              <w:pStyle w:val="Liststycke"/>
              <w:numPr>
                <w:ilvl w:val="0"/>
                <w:numId w:val="10"/>
              </w:numPr>
            </w:pPr>
            <w:r>
              <w:t xml:space="preserve">Politiska samordningsfunktioner inom </w:t>
            </w:r>
            <w:r w:rsidR="00EE7BE8" w:rsidRPr="004D3B1D">
              <w:t xml:space="preserve">Regeringskansliet </w:t>
            </w:r>
            <w:r>
              <w:t>över tid</w:t>
            </w:r>
          </w:p>
          <w:p w14:paraId="402C42D5" w14:textId="77777777" w:rsidR="00F01E04" w:rsidRDefault="00F01E04" w:rsidP="00F01E04">
            <w:pPr>
              <w:pStyle w:val="Liststycke"/>
              <w:numPr>
                <w:ilvl w:val="0"/>
                <w:numId w:val="10"/>
              </w:numPr>
            </w:pPr>
            <w:r>
              <w:t>Statsråds användande av sociala medier</w:t>
            </w:r>
          </w:p>
          <w:p w14:paraId="7D0CC330" w14:textId="77777777" w:rsidR="00F01E04" w:rsidRDefault="00F01E04" w:rsidP="00F01E04">
            <w:pPr>
              <w:pStyle w:val="Liststycke"/>
              <w:numPr>
                <w:ilvl w:val="0"/>
                <w:numId w:val="10"/>
              </w:numPr>
            </w:pPr>
            <w:r>
              <w:t>Konsulärt stöd till frihetsberövade utomlands</w:t>
            </w:r>
          </w:p>
          <w:p w14:paraId="6557073A" w14:textId="484186A5" w:rsidR="00F01E04" w:rsidRPr="004D3B1D" w:rsidRDefault="00F01E04" w:rsidP="00EE7BE8">
            <w:pPr>
              <w:pStyle w:val="Liststycke"/>
              <w:numPr>
                <w:ilvl w:val="0"/>
                <w:numId w:val="10"/>
              </w:numPr>
              <w:spacing w:after="0"/>
            </w:pPr>
            <w:r>
              <w:t>Myndigheters underrättelser om införlivande av EU-rättsakter.</w:t>
            </w:r>
          </w:p>
          <w:p w14:paraId="56BD1DDA" w14:textId="77777777" w:rsidR="00F01E04" w:rsidRPr="004D3B1D" w:rsidRDefault="00F01E04" w:rsidP="00F01E04">
            <w:pPr>
              <w:rPr>
                <w:b/>
                <w:snapToGrid w:val="0"/>
                <w:sz w:val="22"/>
                <w:szCs w:val="22"/>
              </w:rPr>
            </w:pPr>
          </w:p>
          <w:p w14:paraId="419BE56A" w14:textId="77777777" w:rsidR="0069143B" w:rsidRDefault="00F01E04" w:rsidP="001F6D84">
            <w:pPr>
              <w:rPr>
                <w:sz w:val="22"/>
                <w:szCs w:val="22"/>
              </w:rPr>
            </w:pPr>
            <w:r w:rsidRPr="004D3B1D">
              <w:rPr>
                <w:snapToGrid w:val="0"/>
                <w:sz w:val="22"/>
                <w:szCs w:val="22"/>
              </w:rPr>
              <w:t>Vidare</w:t>
            </w:r>
            <w:r w:rsidRPr="004D3B1D">
              <w:rPr>
                <w:sz w:val="22"/>
                <w:szCs w:val="22"/>
              </w:rPr>
              <w:t xml:space="preserve"> uppdrog utskottet åt kansliet att begära in eller på annat sätt ta del av de handlingar från Regeringskansliet som behövs för att förbereda granskningen.</w:t>
            </w:r>
          </w:p>
          <w:p w14:paraId="44F2137C" w14:textId="5F25A0EF" w:rsidR="008036E9" w:rsidRPr="001F6D84" w:rsidRDefault="008036E9" w:rsidP="001F6D84">
            <w:pPr>
              <w:rPr>
                <w:sz w:val="22"/>
                <w:szCs w:val="22"/>
              </w:rPr>
            </w:pPr>
          </w:p>
        </w:tc>
      </w:tr>
      <w:tr w:rsidR="0096348C" w:rsidRPr="0069143B" w14:paraId="0638DEBD" w14:textId="77777777" w:rsidTr="003770EA">
        <w:trPr>
          <w:gridAfter w:val="1"/>
          <w:wAfter w:w="7" w:type="dxa"/>
        </w:trPr>
        <w:tc>
          <w:tcPr>
            <w:tcW w:w="7342" w:type="dxa"/>
            <w:gridSpan w:val="2"/>
          </w:tcPr>
          <w:p w14:paraId="54B909B4" w14:textId="223E095B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423DBBEE" w14:textId="2B84F2DE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3770EA">
              <w:rPr>
                <w:sz w:val="22"/>
                <w:szCs w:val="22"/>
              </w:rPr>
              <w:t>t 2024-06-19</w:t>
            </w:r>
            <w:r w:rsidRPr="0069143B">
              <w:rPr>
                <w:sz w:val="22"/>
                <w:szCs w:val="22"/>
              </w:rPr>
              <w:t xml:space="preserve"> </w:t>
            </w:r>
            <w:r w:rsidR="00B06CF9">
              <w:rPr>
                <w:sz w:val="22"/>
                <w:szCs w:val="22"/>
              </w:rPr>
              <w:t xml:space="preserve">(enligt </w:t>
            </w:r>
            <w:r w:rsidR="004F7BA7">
              <w:rPr>
                <w:sz w:val="22"/>
                <w:szCs w:val="22"/>
              </w:rPr>
              <w:t xml:space="preserve">prot. </w:t>
            </w:r>
            <w:r w:rsidR="00B06CF9">
              <w:rPr>
                <w:sz w:val="22"/>
                <w:szCs w:val="22"/>
              </w:rPr>
              <w:t>2023/24:59</w:t>
            </w:r>
            <w:r w:rsidR="004F7BA7">
              <w:rPr>
                <w:sz w:val="22"/>
                <w:szCs w:val="22"/>
              </w:rPr>
              <w:t xml:space="preserve"> § 23</w:t>
            </w:r>
            <w:r w:rsidR="00B06CF9">
              <w:rPr>
                <w:sz w:val="22"/>
                <w:szCs w:val="22"/>
              </w:rPr>
              <w:t>)</w:t>
            </w:r>
          </w:p>
          <w:p w14:paraId="6C153FAE" w14:textId="2665F396" w:rsidR="00AF32C5" w:rsidRPr="0069143B" w:rsidRDefault="000106E1" w:rsidP="003770E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7257FD43" w14:textId="77777777" w:rsidR="003770EA" w:rsidRDefault="003770EA">
      <w: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150E8D9" w14:textId="77777777" w:rsidTr="003770EA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E457C" w14:textId="3403015C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6FC98D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3802E13" w14:textId="0443A73F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986F0C">
              <w:rPr>
                <w:sz w:val="20"/>
              </w:rPr>
              <w:t>6</w:t>
            </w:r>
            <w:r>
              <w:rPr>
                <w:sz w:val="20"/>
              </w:rPr>
              <w:t>-</w:t>
            </w:r>
            <w:r w:rsidR="00EE7BE8">
              <w:rPr>
                <w:sz w:val="20"/>
              </w:rPr>
              <w:t>13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7744AB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362668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10531E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F581600" w14:textId="2D70642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8B436C">
              <w:rPr>
                <w:sz w:val="20"/>
              </w:rPr>
              <w:t>53</w:t>
            </w:r>
          </w:p>
        </w:tc>
      </w:tr>
      <w:tr w:rsidR="005805B8" w14:paraId="0E5F79DF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A76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A4DC" w14:textId="039C18E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3466A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88D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FEF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FEF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EF1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443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C48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7BB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971DE1A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17A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6CD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D0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902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733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0EE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36D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B3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430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25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34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7E2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CD0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1D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55F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34E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46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52E1C444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53C0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D175" w14:textId="140A7388" w:rsidR="008E4E18" w:rsidRPr="00003AB2" w:rsidRDefault="00E346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2D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E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81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D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98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F3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2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3A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C5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7D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9B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04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1A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B8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7F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592A4F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4E8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709F" w14:textId="6FFEF0B6" w:rsidR="008E4E18" w:rsidRPr="00003AB2" w:rsidRDefault="00E346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61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7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7C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7A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5E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4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4C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34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1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BF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C5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7C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48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14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08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2210F0F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C25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1CF7" w14:textId="22655AD3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5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35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E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1A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0B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96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4D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C9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1A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4C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EA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73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E5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D7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A2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7880AA8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731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F001" w14:textId="255A08ED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59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84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D1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C6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F7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66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15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25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EE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23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D6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19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7D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3E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EC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1051FB5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798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966A" w14:textId="0A152F63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5C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BF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34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E2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54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F1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B0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E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CF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EF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6C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E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6F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6C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FD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8B36D27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25D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8C35" w14:textId="69C7A0C9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99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EC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2E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3A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24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1F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8D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31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E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8D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1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D7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80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47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F9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4FC8A42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62C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9467" w14:textId="2A702539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0A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92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09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B7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EC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F3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A3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73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4C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D4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5F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2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5A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DF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56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9B80546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BB7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0552" w14:textId="2B50CC42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8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0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19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E3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A8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6C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82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33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44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60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C4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80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60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3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02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F80A502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95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F616" w14:textId="55B8BD91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7C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41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B5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D1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65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D2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7F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68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0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93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2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B4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5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72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80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F4AEA93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0E3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 w:rsidR="000D401D"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9784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66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D0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B9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96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52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6B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B9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17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22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F9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36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83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2D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B2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04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3401013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D8E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E50B" w14:textId="2B4D495B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9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DF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AD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CC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03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BC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1E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E0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E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0F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94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65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19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33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75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5A806F8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865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7E7C" w14:textId="4F03EE31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54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43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BF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7C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84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CC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A7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12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A1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17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D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1F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11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C2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B9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F5E4265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46F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2B28" w14:textId="64D5A83D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6F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D6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0C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33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AF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B9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7F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42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BB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40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28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10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BB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7D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22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1DBF7B1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CA1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FDC4" w14:textId="73A40F36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C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84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69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15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7F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CF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1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CF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53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F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6D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40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04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80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AA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C8C16BF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E54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42BC" w14:textId="77E88FC3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F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19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ED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33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D6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EB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7F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A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DE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24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17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6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44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A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64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C7B20DE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75A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6076" w14:textId="2FE02380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4B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4B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50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70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09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B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D6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15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5C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E1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29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4A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44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EA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7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9CA921D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A4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18B" w14:textId="44BEC27C" w:rsidR="003F7EB7" w:rsidRPr="00003AB2" w:rsidRDefault="00E3466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9C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4A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C6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E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A7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1E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78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C6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25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6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EC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5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88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1C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6B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29A128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50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D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EC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50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36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D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57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CF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00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44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66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2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F5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6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2A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59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ED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F5DC11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26B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2B41" w14:textId="6537F8D8" w:rsidR="00151E08" w:rsidRPr="00003AB2" w:rsidRDefault="00E3466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41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DE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27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0E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D8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87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D6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73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5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DA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B1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B1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64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ED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F5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A83292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5FC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1D55" w14:textId="2F526297" w:rsidR="00151E08" w:rsidRPr="00003AB2" w:rsidRDefault="00E3466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01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9A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2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61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6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9B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2A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F4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23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8B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28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A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EE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8E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5C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751A26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C1F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D9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9D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7D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87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94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24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C4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5A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7C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06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01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90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E0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FA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8B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B2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01E8D9" w14:textId="77777777" w:rsidTr="003770E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D5B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59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C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FB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C7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F5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A2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21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CF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19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88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A9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19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D6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9A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9E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A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EF244E1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784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9636" w14:textId="069D18D2" w:rsidR="00151E08" w:rsidRPr="00003AB2" w:rsidRDefault="00E3466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B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EF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D3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CB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6F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CE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D1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40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14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F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7E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60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43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E5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40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C3E12C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344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0E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5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D8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52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8F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9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3F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32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C6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03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EA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2F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02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B2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41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39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CFFD84B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17B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CE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B1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F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4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3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8A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9B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25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3B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CE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AB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27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98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9B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A0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12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3C8EA0" w14:textId="77777777" w:rsidTr="003770E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88F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5B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38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86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FD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6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54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50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B5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C3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5A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37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0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28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D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B9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99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C6047B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B5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73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72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2D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2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7B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B3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3F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30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49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41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9B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2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6D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D1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D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75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26F589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8F5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F756" w14:textId="53CDDB39" w:rsidR="00151E08" w:rsidRPr="00003AB2" w:rsidRDefault="00E3466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8C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AC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E4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FC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40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F4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BE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A3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0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FD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26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0A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92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E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CD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C2D2067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C0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40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5E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3D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C6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7F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56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61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E4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26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EA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DC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42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2F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93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3E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8E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DEC2EB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D0E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24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FD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87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4E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7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BF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D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A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C8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5B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A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4D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E7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10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24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669531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7A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92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62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25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57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E0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1A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6F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09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4A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16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3C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52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50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29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4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E3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26E7FA3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2E9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8D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8E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4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1A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30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4F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8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8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DE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A0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87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1B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48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C9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F9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26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5538F9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60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EF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B7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97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E6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83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C4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28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72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2D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D3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0E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FF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AB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5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21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F8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4D488E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993A" w14:textId="77777777" w:rsidR="00151E08" w:rsidRPr="003F7EB7" w:rsidRDefault="00ED4737" w:rsidP="00151E08">
            <w:pPr>
              <w:rPr>
                <w:sz w:val="22"/>
                <w:szCs w:val="22"/>
              </w:rPr>
            </w:pPr>
            <w:r w:rsidRPr="00ED4737">
              <w:rPr>
                <w:snapToGrid w:val="0"/>
                <w:sz w:val="22"/>
                <w:szCs w:val="22"/>
              </w:rPr>
              <w:t>Mats Berglund</w:t>
            </w:r>
            <w:r w:rsidR="00151E08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07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89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05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91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C8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40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AF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7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BF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17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34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E7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C9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DC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61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F1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00F9FF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371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B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55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0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68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43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5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E4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57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74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01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4B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CE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E6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76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1A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30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2AA04B7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785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61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08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53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23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62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D6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90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8F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2A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FF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35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8F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20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06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62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2A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156584F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C58F" w14:textId="77777777" w:rsidR="00151E08" w:rsidRPr="003F7EB7" w:rsidRDefault="00986F0C" w:rsidP="00151E08">
            <w:pPr>
              <w:rPr>
                <w:sz w:val="22"/>
                <w:szCs w:val="22"/>
              </w:rPr>
            </w:pPr>
            <w:r w:rsidRPr="00986F0C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DA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6C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ED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9A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DE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51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80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17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A5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F6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9C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9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C7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20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23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2D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D32AD44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7EB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8F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FF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51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46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6D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7E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8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7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43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E4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A4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A9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6C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BB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C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09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3AF19CD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C3C6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54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72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6F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4B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E0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CF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9F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46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35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13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4C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3C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89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5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BD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74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BCEAD7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AFD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2A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22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B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FF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65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F0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98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DE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BA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DF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34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B6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05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9A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C9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B1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F6BE9B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F1C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37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41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D2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55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F6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54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79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0B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F2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F4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8A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92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7A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B4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62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4F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4A18F4E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210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69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10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A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A7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F4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C7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F1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48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DE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3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1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9F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1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E9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C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58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E7E8BFF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65C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21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00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1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20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58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A1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95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64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F7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F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56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59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7E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20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53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27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43E2EB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7CF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0C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1A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D6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25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23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9C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03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F8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F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CA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35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40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6E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09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8B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D6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41DD9C9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20A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3A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5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7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B0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4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B4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34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7A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2C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FF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B4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66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86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A0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A7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2D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93762C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A81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3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1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3A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E1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60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74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ED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C1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C0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95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0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B5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A7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09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7A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FC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F4EE98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56F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37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4C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65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4B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3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92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E2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B0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C8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3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05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F3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1E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AA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91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6D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40151AF8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F44B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A82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CD6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08D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CFB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0D4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10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465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6AA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E26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AA2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F24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824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1BB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C0A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8EA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4BA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7F177855" w14:textId="77777777" w:rsidTr="003770E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A46A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434F" w14:textId="1B5FF69F" w:rsidR="00DD088F" w:rsidRPr="00003AB2" w:rsidRDefault="00E3466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0E8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5EC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D20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542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39A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961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B31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339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6D6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3B4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B60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52C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67C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06F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60F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99D5744" w14:textId="77777777" w:rsidTr="003770EA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70534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7DB7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BCDD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5320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A4B5539" w14:textId="77777777" w:rsidTr="003770EA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996E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A90106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D17D5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6C1F7C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71153EF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A7287"/>
    <w:multiLevelType w:val="hybridMultilevel"/>
    <w:tmpl w:val="3D8EE77A"/>
    <w:lvl w:ilvl="0" w:tplc="A7DA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99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6D84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66816"/>
    <w:rsid w:val="00376C7D"/>
    <w:rsid w:val="003770EA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0479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9660A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4F7BA7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5EF3"/>
    <w:rsid w:val="007F6B0D"/>
    <w:rsid w:val="00800B4D"/>
    <w:rsid w:val="00803002"/>
    <w:rsid w:val="008036E9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6CD8"/>
    <w:rsid w:val="008751C0"/>
    <w:rsid w:val="00875A5E"/>
    <w:rsid w:val="00875CAD"/>
    <w:rsid w:val="008808A5"/>
    <w:rsid w:val="008858E4"/>
    <w:rsid w:val="008A715C"/>
    <w:rsid w:val="008B436C"/>
    <w:rsid w:val="008B599E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356"/>
    <w:rsid w:val="00AF7C8D"/>
    <w:rsid w:val="00B06CF9"/>
    <w:rsid w:val="00B11C9C"/>
    <w:rsid w:val="00B15788"/>
    <w:rsid w:val="00B17845"/>
    <w:rsid w:val="00B54D41"/>
    <w:rsid w:val="00B56452"/>
    <w:rsid w:val="00B6245C"/>
    <w:rsid w:val="00B63034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4F84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56852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466A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EE7BE8"/>
    <w:rsid w:val="00F01E04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40B6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E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2CEAD"/>
  <w15:chartTrackingRefBased/>
  <w15:docId w15:val="{C5E97BD2-8316-4E9D-B6A0-13195FAE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2</TotalTime>
  <Pages>2</Pages>
  <Words>401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2024-06-13T06:59:00Z</cp:lastPrinted>
  <dcterms:created xsi:type="dcterms:W3CDTF">2024-06-19T11:04:00Z</dcterms:created>
  <dcterms:modified xsi:type="dcterms:W3CDTF">2024-06-19T11:05:00Z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