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C7BF83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226B01">
              <w:rPr>
                <w:b/>
                <w:lang w:eastAsia="en-US"/>
              </w:rPr>
              <w:t>18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2EE898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226B01">
              <w:rPr>
                <w:lang w:eastAsia="en-US"/>
              </w:rPr>
              <w:t>01-17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551A24B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226B01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226B01">
              <w:rPr>
                <w:color w:val="000000" w:themeColor="text1"/>
                <w:lang w:eastAsia="en-US"/>
              </w:rPr>
              <w:t>9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226B01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072284BC" w14:textId="2C17A3B2" w:rsidR="00226B01" w:rsidRDefault="00226B0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Finansminister Elisabeth Svantesson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986CC0">
              <w:rPr>
                <w:rFonts w:eastAsiaTheme="minorHAnsi"/>
                <w:lang w:eastAsia="en-US"/>
              </w:rPr>
              <w:t xml:space="preserve">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986CC0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21 januari 20</w:t>
            </w:r>
            <w:r w:rsidR="00B20671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="00B20671">
              <w:rPr>
                <w:rFonts w:eastAsiaTheme="minorHAnsi"/>
                <w:color w:val="000000"/>
                <w:lang w:eastAsia="en-US"/>
              </w:rPr>
              <w:t>.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B4C1F"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3B4C1F"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>- Återrapport från möte i rådet den 10 december 2024</w:t>
            </w:r>
          </w:p>
          <w:p w14:paraId="34074FEA" w14:textId="03EF2609" w:rsidR="00226B01" w:rsidRPr="00A42386" w:rsidRDefault="00226B01" w:rsidP="00226B01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Aktuella lagstiftningsförslag om finansiella tjänster</w:t>
            </w:r>
          </w:p>
          <w:p w14:paraId="42FED8C4" w14:textId="3E5D9857" w:rsidR="00226B01" w:rsidRPr="00A42386" w:rsidRDefault="00226B01" w:rsidP="00226B01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Ordförandeskapets arbetsprogram</w:t>
            </w:r>
          </w:p>
          <w:p w14:paraId="496B91A1" w14:textId="0111C562" w:rsidR="00226B01" w:rsidRPr="00A42386" w:rsidRDefault="00BF74FE" w:rsidP="00226B01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Att säkerställa ett globalt konkurrenskraftigt företagsklimat i Europa – förenkling, rationalisering och minskning av regelbördan</w:t>
            </w:r>
          </w:p>
          <w:p w14:paraId="64EF9B74" w14:textId="5407C2F6" w:rsidR="00226B01" w:rsidRPr="006706BF" w:rsidRDefault="00BF74FE" w:rsidP="006706B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Ekonomiska och finansiella konsekvenser av Rysslands angrepp mot Ukraina</w:t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6706BF" w:rsidRPr="006706B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inriktning.</w:t>
            </w:r>
            <w:r w:rsidR="00A42386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Genomförande av ramen för ekonomisk styrning</w:t>
            </w:r>
            <w:r w:rsidR="006706BF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 xml:space="preserve">a) </w:t>
            </w:r>
            <w:r w:rsidR="00226B01" w:rsidRPr="006706B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Medelfristiga finans- och strukturpolitiska planer: rådets rekommendationer</w:t>
            </w:r>
          </w:p>
          <w:p w14:paraId="4DF5D088" w14:textId="597B956A" w:rsidR="00226B01" w:rsidRPr="006706BF" w:rsidRDefault="006706BF" w:rsidP="006706B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6706B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b)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226B01" w:rsidRPr="006706B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Rådets rekommendationer inom ramen för förfarandet vid alltför stora underskott</w:t>
            </w:r>
          </w:p>
          <w:p w14:paraId="5EFE1D3E" w14:textId="28222CCC" w:rsidR="00226B01" w:rsidRPr="00A42386" w:rsidRDefault="00637A3C" w:rsidP="00226B01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A42386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lastRenderedPageBreak/>
              <w:t>- Den europeiska planeringsterminen 2025</w:t>
            </w:r>
          </w:p>
          <w:p w14:paraId="55B4B335" w14:textId="77777777" w:rsidR="00226B01" w:rsidRPr="00A42386" w:rsidRDefault="00226B01" w:rsidP="00226B01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A42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Rapporten om förvarningsmekanismen 2025 och rekommendationen om den ekonomiska politiken för euroområdet</w:t>
            </w:r>
          </w:p>
          <w:p w14:paraId="04F9F240" w14:textId="7D227207" w:rsidR="00226B01" w:rsidRPr="00637A3C" w:rsidRDefault="00637A3C" w:rsidP="00637A3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26B01" w:rsidRPr="00B20671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Den ekonomiska återhämtningen i Europa</w:t>
            </w:r>
          </w:p>
          <w:p w14:paraId="5FE0FFB1" w14:textId="6B05C7AD" w:rsidR="00226B01" w:rsidRPr="00B20671" w:rsidRDefault="00226B01" w:rsidP="00226B01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B20671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Rådets genomförandebeslut inom ramen för faciliteten för återhämtning och resiliens</w:t>
            </w:r>
          </w:p>
          <w:p w14:paraId="1F3C15FF" w14:textId="595D3CA9" w:rsidR="00B20671" w:rsidRDefault="00637A3C" w:rsidP="00637A3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E8B5D3E" w14:textId="74F3FAEB" w:rsidR="003B4C1F" w:rsidRPr="003B4C1F" w:rsidRDefault="003B4C1F" w:rsidP="00637A3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A42386" w14:paraId="5FA3CDF2" w14:textId="77777777" w:rsidTr="003B4C1F">
        <w:trPr>
          <w:trHeight w:val="568"/>
        </w:trPr>
        <w:tc>
          <w:tcPr>
            <w:tcW w:w="567" w:type="dxa"/>
          </w:tcPr>
          <w:p w14:paraId="62C4F5A8" w14:textId="0BCDDF31" w:rsidR="00A42386" w:rsidRDefault="00A4238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49730F65" w14:textId="77777777" w:rsidR="00A42386" w:rsidRDefault="00A42386" w:rsidP="00A4238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5E228170" w14:textId="77777777" w:rsidR="00A42386" w:rsidRDefault="00A42386" w:rsidP="00A4238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den 13 och 18 december samt uppteckningar från den 6, 13 och 18 december 2024.</w:t>
            </w:r>
          </w:p>
          <w:p w14:paraId="391116C8" w14:textId="77777777" w:rsidR="00A42386" w:rsidRDefault="00A4238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7D87D0" w14:textId="7B5CBE33" w:rsidR="00226B01" w:rsidRDefault="00226B0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85CB6E" w14:textId="77777777" w:rsidR="00226B01" w:rsidRDefault="00226B0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A501EF" w14:textId="6325AA7A" w:rsidR="00226B01" w:rsidRDefault="00226B0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3709E941" w14:textId="5C4F28EE" w:rsidR="00226B01" w:rsidRDefault="00A42386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ab/>
      </w:r>
      <w:r w:rsidR="00226B01">
        <w:rPr>
          <w:b/>
          <w:snapToGrid w:val="0"/>
          <w:lang w:eastAsia="en-US"/>
        </w:rPr>
        <w:br w:type="page"/>
      </w:r>
    </w:p>
    <w:p w14:paraId="741EF839" w14:textId="77777777" w:rsidR="00226B01" w:rsidRDefault="00226B0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0ADC94" w14:textId="77777777" w:rsidR="00226B01" w:rsidRDefault="00226B0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0B7E7A49" w:rsidR="003B4C1F" w:rsidRDefault="00226B0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939081" w14:textId="649404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41E02CBB" w:rsidR="003B4C1F" w:rsidRDefault="00A42386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5020C6B8" w14:textId="77777777" w:rsidR="00A42386" w:rsidRDefault="00A42386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F66CD1B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226B01">
        <w:rPr>
          <w:b/>
          <w:snapToGrid w:val="0"/>
          <w:lang w:eastAsia="en-US"/>
        </w:rPr>
        <w:t>24 januari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75D33F0B" w14:textId="3F2F99E1" w:rsidR="002F6381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0EACDA7" w14:textId="77777777" w:rsidR="003B4C1F" w:rsidRDefault="003B4C1F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4111E07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26B01">
              <w:rPr>
                <w:b/>
                <w:color w:val="000000"/>
                <w:lang w:val="en-GB" w:eastAsia="en-US"/>
              </w:rPr>
              <w:t>18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5D01095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226B01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E2358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8364502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45023611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00E109F0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5446F4E8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412E5561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298E3B2A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0807454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4F26E7DC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299D231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02217187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E2358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580D05B5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06A0DD68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645A916E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018A2113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2B238FE6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0E5434AA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4F750F06" w:rsidR="00351D87" w:rsidRPr="00DE5153" w:rsidRDefault="00E235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58CE3048" w:rsidR="00351D87" w:rsidRPr="00AF78AD" w:rsidRDefault="00E235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E2358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7F239492" w14:textId="77777777" w:rsidTr="00E2358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A0AF4CE" w14:textId="63CB039B" w:rsidR="006460F1" w:rsidRPr="003016B3" w:rsidRDefault="00D074F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5E68D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DE7D592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1F90BFF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A4DF3D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8FDCB8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9133B03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1CBB677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335F8797" w14:textId="77777777" w:rsidTr="00E2358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BECBB0" w14:textId="4A61A320" w:rsidR="006460F1" w:rsidRPr="003016B3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9133A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6E5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CF86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271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8736C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AB35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FA3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345CFB91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226B01">
        <w:rPr>
          <w:b/>
          <w:color w:val="000000"/>
          <w:lang w:eastAsia="en-US"/>
        </w:rPr>
        <w:t>18</w:t>
      </w:r>
    </w:p>
    <w:p w14:paraId="0ADA0D36" w14:textId="77777777" w:rsidR="00A625A1" w:rsidRDefault="00A625A1" w:rsidP="00A625A1">
      <w:pPr>
        <w:tabs>
          <w:tab w:val="left" w:pos="2097"/>
        </w:tabs>
        <w:rPr>
          <w:b/>
          <w:bCs/>
        </w:rPr>
      </w:pPr>
    </w:p>
    <w:p w14:paraId="6A3985D0" w14:textId="7A2DD1B6" w:rsidR="00A625A1" w:rsidRDefault="00A625A1" w:rsidP="00A625A1">
      <w:pPr>
        <w:tabs>
          <w:tab w:val="left" w:pos="2097"/>
        </w:tabs>
      </w:pPr>
      <w:r>
        <w:rPr>
          <w:b/>
          <w:bCs/>
        </w:rPr>
        <w:t>Skriftligt samråd med EU-nämnden avseende en annotering på utrikesområdet</w:t>
      </w:r>
      <w:r>
        <w:rPr>
          <w:b/>
          <w:bCs/>
        </w:rPr>
        <w:br/>
      </w:r>
      <w:r>
        <w:t>Samrådet avslutades den 15 januari 2025. Det fanns stöd för regeringens ståndpunkt. Inga avvikande ståndpunkter har anmälts.</w:t>
      </w:r>
    </w:p>
    <w:p w14:paraId="65F88A2F" w14:textId="66428137" w:rsidR="00A625A1" w:rsidRPr="00A625A1" w:rsidRDefault="00A625A1" w:rsidP="00A625A1">
      <w:pPr>
        <w:pStyle w:val="Liststycke"/>
        <w:numPr>
          <w:ilvl w:val="0"/>
          <w:numId w:val="48"/>
        </w:numPr>
        <w:rPr>
          <w:sz w:val="22"/>
          <w:szCs w:val="22"/>
          <w14:ligatures w14:val="standardContextual"/>
        </w:rPr>
      </w:pPr>
      <w:r w:rsidRPr="00A625A1">
        <w:rPr>
          <w14:ligatures w14:val="standardContextual"/>
        </w:rPr>
        <w:t>Antagande av rådsbeslut om en stödåtgärd inom ramen för den europeiska fredsfaciliteten till stöd för den libanesiska försvarsmakten</w:t>
      </w:r>
    </w:p>
    <w:p w14:paraId="367E9FBA" w14:textId="77777777" w:rsidR="00A625A1" w:rsidRDefault="00A625A1" w:rsidP="00A625A1"/>
    <w:p w14:paraId="13E45A1A" w14:textId="69E8FAF2" w:rsidR="00A625A1" w:rsidRDefault="00A625A1" w:rsidP="00A625A1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</w:t>
      </w:r>
    </w:p>
    <w:p w14:paraId="50881D84" w14:textId="00F1F28D" w:rsidR="00A625A1" w:rsidRPr="00A625A1" w:rsidRDefault="00A625A1" w:rsidP="00A625A1">
      <w:pPr>
        <w:tabs>
          <w:tab w:val="left" w:pos="2097"/>
        </w:tabs>
      </w:pPr>
      <w:r>
        <w:t>Samrådet avslutades den 10 december 2025. Det fanns stöd för regeringens ståndpunkter. Inga avvikande ståndpunkter har anmälts.</w:t>
      </w:r>
    </w:p>
    <w:p w14:paraId="488E3DC4" w14:textId="77777777" w:rsidR="00A625A1" w:rsidRDefault="00A625A1" w:rsidP="00A625A1">
      <w:pPr>
        <w:tabs>
          <w:tab w:val="left" w:pos="2097"/>
        </w:tabs>
        <w:rPr>
          <w:b/>
          <w:bCs/>
        </w:rPr>
      </w:pPr>
    </w:p>
    <w:p w14:paraId="10E12E64" w14:textId="77777777" w:rsidR="00A625A1" w:rsidRDefault="00A625A1" w:rsidP="00A625A1">
      <w:pPr>
        <w:tabs>
          <w:tab w:val="left" w:pos="2097"/>
        </w:tabs>
      </w:pPr>
      <w:r>
        <w:rPr>
          <w:b/>
          <w:bCs/>
        </w:rPr>
        <w:t>Skriftligt samråd med EU-nämnden avseende en annotering på utrikesområdet</w:t>
      </w:r>
      <w:r>
        <w:rPr>
          <w:b/>
          <w:bCs/>
        </w:rPr>
        <w:br/>
      </w:r>
      <w:r>
        <w:t>Samrådet avslutades den 8 januari 2025. Det fanns stöd för regeringens ståndpunkt. Inga avvikande ståndpunkter har anmälts.</w:t>
      </w:r>
    </w:p>
    <w:p w14:paraId="7CA82E64" w14:textId="799EF126" w:rsidR="00A625A1" w:rsidRDefault="00A625A1" w:rsidP="00A625A1">
      <w:pPr>
        <w:pStyle w:val="Liststycke"/>
        <w:numPr>
          <w:ilvl w:val="0"/>
          <w:numId w:val="47"/>
        </w:numPr>
      </w:pPr>
      <w:r>
        <w:t>Rådets beslut om den ståndpunkt som ska intas på EU:s vägnar avseende översynen av artikel 6 i OECD-överenskommelsen om statsstödda exportkrediter</w:t>
      </w:r>
    </w:p>
    <w:p w14:paraId="1E292438" w14:textId="77777777" w:rsidR="00A625A1" w:rsidRDefault="00A625A1" w:rsidP="00A625A1"/>
    <w:p w14:paraId="593AC50F" w14:textId="77777777" w:rsidR="00A625A1" w:rsidRDefault="00A625A1" w:rsidP="00A625A1">
      <w:pPr>
        <w:tabs>
          <w:tab w:val="left" w:pos="2097"/>
        </w:tabs>
      </w:pPr>
      <w:r>
        <w:rPr>
          <w:b/>
          <w:bCs/>
        </w:rPr>
        <w:t>Skriftligt samråd med EU-nämnden avseende två annoteringar på utrikesområdet</w:t>
      </w:r>
      <w:r>
        <w:rPr>
          <w:b/>
          <w:bCs/>
        </w:rPr>
        <w:br/>
      </w:r>
      <w:r>
        <w:t>Samrådet avslutades den 8 januari 2025. Det fanns stöd för regeringens ståndpunkter. Inga avvikande ståndpunkter har anmälts.</w:t>
      </w:r>
    </w:p>
    <w:p w14:paraId="56E39FD9" w14:textId="77777777" w:rsidR="00A625A1" w:rsidRDefault="00A625A1" w:rsidP="00A625A1">
      <w:pPr>
        <w:pStyle w:val="Liststycke"/>
        <w:numPr>
          <w:ilvl w:val="0"/>
          <w:numId w:val="46"/>
        </w:numPr>
        <w:tabs>
          <w:tab w:val="left" w:pos="2097"/>
        </w:tabs>
      </w:pPr>
      <w:r>
        <w:t xml:space="preserve">Schweiz deltagande i </w:t>
      </w:r>
      <w:proofErr w:type="spellStart"/>
      <w:r>
        <w:t>Pesco</w:t>
      </w:r>
      <w:proofErr w:type="spellEnd"/>
      <w:r>
        <w:t>-projektet militär rörlighet</w:t>
      </w:r>
    </w:p>
    <w:p w14:paraId="58E75E6F" w14:textId="528F19F5" w:rsidR="00A625A1" w:rsidRDefault="00A625A1" w:rsidP="00A625A1">
      <w:pPr>
        <w:pStyle w:val="Liststycke"/>
        <w:numPr>
          <w:ilvl w:val="0"/>
          <w:numId w:val="46"/>
        </w:numPr>
        <w:tabs>
          <w:tab w:val="left" w:pos="2097"/>
        </w:tabs>
      </w:pPr>
      <w:r>
        <w:t>Säkerhets- och försvarspartnerskap mellan EU och Kanada</w:t>
      </w:r>
    </w:p>
    <w:p w14:paraId="5ABBAD6D" w14:textId="77777777" w:rsidR="00A625A1" w:rsidRDefault="00A625A1" w:rsidP="00A625A1">
      <w:pPr>
        <w:tabs>
          <w:tab w:val="left" w:pos="2097"/>
        </w:tabs>
        <w:rPr>
          <w:b/>
          <w:bCs/>
        </w:rPr>
      </w:pPr>
    </w:p>
    <w:p w14:paraId="659AC47D" w14:textId="18F4BF37" w:rsidR="00A625A1" w:rsidRDefault="00A625A1" w:rsidP="00A625A1">
      <w:pPr>
        <w:tabs>
          <w:tab w:val="left" w:pos="2097"/>
        </w:tabs>
      </w:pPr>
      <w:r>
        <w:rPr>
          <w:b/>
          <w:bCs/>
        </w:rPr>
        <w:t>Skriftligt samråd med EU-nämnden avseende en annotering på utrikesområdet</w:t>
      </w:r>
      <w:r>
        <w:rPr>
          <w:b/>
          <w:bCs/>
        </w:rPr>
        <w:br/>
      </w:r>
      <w:r>
        <w:t>Samrådet avslutades den 8 januari 2025. Det fanns stöd för regeringens ståndpunkt. Inga avvikande ståndpunkter har anmälts.</w:t>
      </w:r>
    </w:p>
    <w:p w14:paraId="7A5E713A" w14:textId="7874045C" w:rsidR="00A625A1" w:rsidRPr="00A625A1" w:rsidRDefault="00A625A1" w:rsidP="00A625A1">
      <w:pPr>
        <w:pStyle w:val="Liststycke"/>
        <w:numPr>
          <w:ilvl w:val="0"/>
          <w:numId w:val="45"/>
        </w:numPr>
      </w:pPr>
      <w:r w:rsidRPr="00A625A1">
        <w:t>Antagande av rådsbeslut om ändring av rådets beslut om restriktiva åtgärder mot dem som stödjer, underlättar eller möjliggör våldshandlingar från Hamas och Palestinska islamiska jihad</w:t>
      </w:r>
    </w:p>
    <w:p w14:paraId="236B474B" w14:textId="77777777" w:rsidR="00A625A1" w:rsidRDefault="00A625A1" w:rsidP="008830A7">
      <w:pPr>
        <w:rPr>
          <w:b/>
        </w:rPr>
      </w:pPr>
    </w:p>
    <w:p w14:paraId="17FF0239" w14:textId="230EC0D4" w:rsidR="00A625A1" w:rsidRDefault="00A625A1" w:rsidP="00A625A1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51</w:t>
      </w:r>
    </w:p>
    <w:p w14:paraId="2D04FF01" w14:textId="11EF3197" w:rsidR="00A625A1" w:rsidRDefault="00A625A1" w:rsidP="00A625A1">
      <w:pPr>
        <w:tabs>
          <w:tab w:val="left" w:pos="2097"/>
        </w:tabs>
      </w:pPr>
      <w:r>
        <w:t xml:space="preserve">Samrådet avslutades den 20 december 2024. Det fanns stöd för regeringens ståndpunkter. </w:t>
      </w:r>
    </w:p>
    <w:p w14:paraId="45684C76" w14:textId="77777777" w:rsidR="00A625A1" w:rsidRDefault="00A625A1" w:rsidP="00A625A1">
      <w:pPr>
        <w:tabs>
          <w:tab w:val="left" w:pos="2097"/>
        </w:tabs>
        <w:rPr>
          <w:sz w:val="22"/>
          <w:szCs w:val="22"/>
        </w:rPr>
      </w:pPr>
    </w:p>
    <w:p w14:paraId="7D4D151C" w14:textId="48ECF463" w:rsidR="00A625A1" w:rsidRPr="00A625A1" w:rsidRDefault="00A625A1" w:rsidP="00A625A1">
      <w:pPr>
        <w:tabs>
          <w:tab w:val="left" w:pos="2097"/>
        </w:tabs>
        <w:rPr>
          <w:sz w:val="22"/>
          <w:szCs w:val="22"/>
          <w:u w:val="single"/>
        </w:rPr>
      </w:pPr>
      <w:r w:rsidRPr="00A625A1">
        <w:rPr>
          <w:sz w:val="22"/>
          <w:szCs w:val="22"/>
          <w:u w:val="single"/>
        </w:rPr>
        <w:t>Följande avvikande ståndpunkt har anmälts från Vänsterpartiet:</w:t>
      </w:r>
    </w:p>
    <w:p w14:paraId="112FDACC" w14:textId="77777777" w:rsidR="00A625A1" w:rsidRPr="00A625A1" w:rsidRDefault="00A625A1" w:rsidP="00A625A1">
      <w:pPr>
        <w:tabs>
          <w:tab w:val="left" w:pos="2097"/>
        </w:tabs>
        <w:rPr>
          <w:sz w:val="22"/>
          <w:szCs w:val="22"/>
        </w:rPr>
      </w:pPr>
    </w:p>
    <w:p w14:paraId="73E96EE4" w14:textId="77777777" w:rsidR="00A625A1" w:rsidRPr="00A625A1" w:rsidRDefault="00A625A1" w:rsidP="00A625A1">
      <w:pPr>
        <w:tabs>
          <w:tab w:val="left" w:pos="2097"/>
        </w:tabs>
        <w:rPr>
          <w:sz w:val="22"/>
          <w:szCs w:val="22"/>
        </w:rPr>
      </w:pPr>
      <w:r w:rsidRPr="00A625A1">
        <w:rPr>
          <w:sz w:val="22"/>
          <w:szCs w:val="22"/>
        </w:rPr>
        <w:t xml:space="preserve">“1.Exercise </w:t>
      </w:r>
      <w:proofErr w:type="spellStart"/>
      <w:r w:rsidRPr="00A625A1">
        <w:rPr>
          <w:sz w:val="22"/>
          <w:szCs w:val="22"/>
        </w:rPr>
        <w:t>instructions</w:t>
      </w:r>
      <w:proofErr w:type="spellEnd"/>
      <w:r w:rsidRPr="00A625A1">
        <w:rPr>
          <w:sz w:val="22"/>
          <w:szCs w:val="22"/>
        </w:rPr>
        <w:t xml:space="preserve"> (EXINST) for the MILEX </w:t>
      </w:r>
      <w:proofErr w:type="gramStart"/>
      <w:r w:rsidRPr="00A625A1">
        <w:rPr>
          <w:sz w:val="22"/>
          <w:szCs w:val="22"/>
        </w:rPr>
        <w:t>25- I</w:t>
      </w:r>
      <w:proofErr w:type="gramEnd"/>
      <w:r w:rsidRPr="00A625A1">
        <w:rPr>
          <w:sz w:val="22"/>
          <w:szCs w:val="22"/>
        </w:rPr>
        <w:t xml:space="preserve">/Rapid </w:t>
      </w:r>
      <w:proofErr w:type="spellStart"/>
      <w:r w:rsidRPr="00A625A1">
        <w:rPr>
          <w:sz w:val="22"/>
          <w:szCs w:val="22"/>
        </w:rPr>
        <w:t>Deployment</w:t>
      </w:r>
      <w:proofErr w:type="spellEnd"/>
      <w:r w:rsidRPr="00A625A1">
        <w:rPr>
          <w:sz w:val="22"/>
          <w:szCs w:val="22"/>
        </w:rPr>
        <w:t xml:space="preserve"> </w:t>
      </w:r>
      <w:proofErr w:type="spellStart"/>
      <w:r w:rsidRPr="00A625A1">
        <w:rPr>
          <w:sz w:val="22"/>
          <w:szCs w:val="22"/>
        </w:rPr>
        <w:t>Capacity</w:t>
      </w:r>
      <w:proofErr w:type="spellEnd"/>
      <w:r w:rsidRPr="00A625A1">
        <w:rPr>
          <w:sz w:val="22"/>
          <w:szCs w:val="22"/>
        </w:rPr>
        <w:t xml:space="preserve"> (RDC) Live </w:t>
      </w:r>
      <w:proofErr w:type="spellStart"/>
      <w:r w:rsidRPr="00A625A1">
        <w:rPr>
          <w:sz w:val="22"/>
          <w:szCs w:val="22"/>
        </w:rPr>
        <w:t>Exercise</w:t>
      </w:r>
      <w:proofErr w:type="spellEnd"/>
      <w:r w:rsidRPr="00A625A1">
        <w:rPr>
          <w:sz w:val="22"/>
          <w:szCs w:val="22"/>
        </w:rPr>
        <w:t xml:space="preserve"> (LIVEX) 25</w:t>
      </w:r>
    </w:p>
    <w:p w14:paraId="204E1AE4" w14:textId="5D50162A" w:rsidR="00A625A1" w:rsidRPr="00A625A1" w:rsidRDefault="00A625A1" w:rsidP="00A625A1">
      <w:pPr>
        <w:tabs>
          <w:tab w:val="left" w:pos="2097"/>
        </w:tabs>
        <w:rPr>
          <w:sz w:val="22"/>
          <w:szCs w:val="22"/>
        </w:rPr>
      </w:pPr>
      <w:r w:rsidRPr="00A625A1">
        <w:rPr>
          <w:sz w:val="22"/>
          <w:szCs w:val="22"/>
        </w:rPr>
        <w:t>Regeringen borde inte godkänna punkten då den är en del av EU:s ökade militariseringen.”</w:t>
      </w:r>
    </w:p>
    <w:p w14:paraId="09A19C8A" w14:textId="77777777" w:rsidR="00A625A1" w:rsidRDefault="00A625A1" w:rsidP="008830A7">
      <w:pPr>
        <w:rPr>
          <w:b/>
        </w:rPr>
      </w:pPr>
    </w:p>
    <w:p w14:paraId="45B0DB43" w14:textId="77777777" w:rsidR="00A625A1" w:rsidRDefault="00A625A1" w:rsidP="008830A7">
      <w:pPr>
        <w:rPr>
          <w:b/>
        </w:rPr>
      </w:pPr>
    </w:p>
    <w:p w14:paraId="4D4DEF97" w14:textId="6DD7A0BF" w:rsidR="00A625A1" w:rsidRDefault="00A625A1" w:rsidP="00A625A1">
      <w:pPr>
        <w:tabs>
          <w:tab w:val="left" w:pos="2097"/>
        </w:tabs>
      </w:pPr>
      <w:r>
        <w:rPr>
          <w:b/>
          <w:bCs/>
        </w:rPr>
        <w:t>Skriftligt samråd med EU-nämnden avseende en annotering på jordbruksområdet</w:t>
      </w:r>
      <w:r>
        <w:rPr>
          <w:b/>
          <w:bCs/>
        </w:rPr>
        <w:br/>
      </w:r>
      <w:r>
        <w:t>Samrådet avslutades den 19 december 2024. Det fanns stöd för regeringens ståndpunkt. Inga avvikande ståndpunkter har anmälts.</w:t>
      </w:r>
    </w:p>
    <w:p w14:paraId="61C76CA9" w14:textId="4A5A478C" w:rsidR="00A625A1" w:rsidRPr="00A625A1" w:rsidRDefault="00A625A1" w:rsidP="008830A7">
      <w:pPr>
        <w:pStyle w:val="Liststycke"/>
        <w:numPr>
          <w:ilvl w:val="0"/>
          <w:numId w:val="44"/>
        </w:numPr>
        <w:tabs>
          <w:tab w:val="left" w:pos="2097"/>
        </w:tabs>
      </w:pPr>
      <w:r w:rsidRPr="00A625A1">
        <w:t>Rådets brevsvar till EU:s arton handelspartners om avskogningsförordningen</w:t>
      </w:r>
      <w:r>
        <w:t xml:space="preserve"> (EUDR)</w:t>
      </w:r>
    </w:p>
    <w:p w14:paraId="3AC9083D" w14:textId="77777777" w:rsidR="00A625A1" w:rsidRDefault="00A625A1" w:rsidP="008830A7">
      <w:pPr>
        <w:rPr>
          <w:b/>
        </w:rPr>
      </w:pPr>
    </w:p>
    <w:p w14:paraId="270CB30B" w14:textId="5EC8B48C" w:rsidR="00A625A1" w:rsidRDefault="00F168C7" w:rsidP="00A625A1">
      <w:pPr>
        <w:tabs>
          <w:tab w:val="left" w:pos="2097"/>
        </w:tabs>
      </w:pPr>
      <w:r>
        <w:rPr>
          <w:b/>
          <w:bCs/>
        </w:rPr>
        <w:t>Skriftligt samråd med EU-nämnden avseende två annoteringar på utrikesområdet</w:t>
      </w:r>
      <w:r>
        <w:rPr>
          <w:b/>
          <w:bCs/>
        </w:rPr>
        <w:br/>
      </w:r>
      <w:r>
        <w:t>Samrådet avslutades den 18 december 2024. Det fanns stöd för regeringens ståndpunkt</w:t>
      </w:r>
      <w:r w:rsidR="00A625A1">
        <w:t>er</w:t>
      </w:r>
      <w:r>
        <w:t>. Inga avvikande ståndpunkter har anmälts.</w:t>
      </w:r>
    </w:p>
    <w:p w14:paraId="05E66425" w14:textId="77777777" w:rsidR="00A625A1" w:rsidRDefault="00A625A1" w:rsidP="00A625A1">
      <w:pPr>
        <w:pStyle w:val="Liststycke"/>
        <w:numPr>
          <w:ilvl w:val="0"/>
          <w:numId w:val="43"/>
        </w:numPr>
        <w:tabs>
          <w:tab w:val="left" w:pos="2097"/>
        </w:tabs>
      </w:pPr>
      <w:r w:rsidRPr="00A625A1">
        <w:t>Antagande av rådsbeslut om ändring av rådets beslut om restriktiva åtgärder med anledning av situationen i Venezuela</w:t>
      </w:r>
    </w:p>
    <w:p w14:paraId="16C3418B" w14:textId="176B2E92" w:rsidR="00F168C7" w:rsidRPr="00A625A1" w:rsidRDefault="00A625A1" w:rsidP="00A625A1">
      <w:pPr>
        <w:pStyle w:val="Liststycke"/>
        <w:numPr>
          <w:ilvl w:val="0"/>
          <w:numId w:val="43"/>
        </w:numPr>
        <w:tabs>
          <w:tab w:val="left" w:pos="2097"/>
        </w:tabs>
      </w:pPr>
      <w:r w:rsidRPr="00A625A1">
        <w:lastRenderedPageBreak/>
        <w:t>Antagande av rådsbeslut om ändring av rådets beslut om restriktiva åtgärder med anledning av situationen i Venezuela</w:t>
      </w:r>
    </w:p>
    <w:p w14:paraId="74ACC206" w14:textId="77777777" w:rsidR="00F168C7" w:rsidRDefault="00F168C7" w:rsidP="00F168C7">
      <w:pPr>
        <w:tabs>
          <w:tab w:val="left" w:pos="2097"/>
        </w:tabs>
        <w:rPr>
          <w:b/>
          <w:bCs/>
        </w:rPr>
      </w:pPr>
    </w:p>
    <w:p w14:paraId="3F06E9B3" w14:textId="1FF07C28" w:rsidR="00F168C7" w:rsidRDefault="00F168C7" w:rsidP="00F168C7">
      <w:pPr>
        <w:tabs>
          <w:tab w:val="left" w:pos="2097"/>
        </w:tabs>
      </w:pPr>
      <w:r>
        <w:rPr>
          <w:b/>
          <w:bCs/>
        </w:rPr>
        <w:t>Skriftligt samråd med EU-nämnden avseende fyra annoteringar på jordbruksområdet</w:t>
      </w:r>
      <w:r>
        <w:rPr>
          <w:b/>
          <w:bCs/>
        </w:rPr>
        <w:br/>
      </w:r>
      <w:r>
        <w:t>Samrådet avslutades den 18 december 2024. Det fanns stöd för regeringens ståndpunkt</w:t>
      </w:r>
      <w:r w:rsidR="00A625A1">
        <w:t>er</w:t>
      </w:r>
      <w:r>
        <w:t>. Inga avvikande ståndpunkter har anmälts.</w:t>
      </w:r>
    </w:p>
    <w:p w14:paraId="1CB70B6F" w14:textId="77777777" w:rsidR="00F168C7" w:rsidRDefault="00F168C7" w:rsidP="00F168C7">
      <w:pPr>
        <w:pStyle w:val="Liststycke"/>
        <w:numPr>
          <w:ilvl w:val="0"/>
          <w:numId w:val="42"/>
        </w:numPr>
      </w:pPr>
      <w:r w:rsidRPr="00F168C7">
        <w:t>Förslag till EUROPAPARLAMENTETS OCH RÅDETS FÖRORDNING om ändring av förordning (EU) 2023/1115 när det gäller bestämmelser om tillämpningsdatum</w:t>
      </w:r>
    </w:p>
    <w:p w14:paraId="467530ED" w14:textId="77777777" w:rsidR="00F168C7" w:rsidRDefault="00F168C7" w:rsidP="00F168C7">
      <w:pPr>
        <w:pStyle w:val="Liststycke"/>
        <w:numPr>
          <w:ilvl w:val="0"/>
          <w:numId w:val="42"/>
        </w:numPr>
      </w:pPr>
      <w:r w:rsidRPr="00F168C7">
        <w:t xml:space="preserve">Decision on </w:t>
      </w:r>
      <w:proofErr w:type="spellStart"/>
      <w:r w:rsidRPr="00F168C7">
        <w:t>forest</w:t>
      </w:r>
      <w:proofErr w:type="spellEnd"/>
      <w:r w:rsidRPr="00F168C7">
        <w:t xml:space="preserve"> </w:t>
      </w:r>
      <w:proofErr w:type="spellStart"/>
      <w:r w:rsidRPr="00F168C7">
        <w:t>reproductive</w:t>
      </w:r>
      <w:proofErr w:type="spellEnd"/>
      <w:r w:rsidRPr="00F168C7">
        <w:t xml:space="preserve"> material </w:t>
      </w:r>
      <w:proofErr w:type="spellStart"/>
      <w:r w:rsidRPr="00F168C7">
        <w:t>of</w:t>
      </w:r>
      <w:proofErr w:type="spellEnd"/>
      <w:r w:rsidRPr="00F168C7">
        <w:t xml:space="preserve"> the “</w:t>
      </w:r>
      <w:proofErr w:type="spellStart"/>
      <w:r w:rsidRPr="00F168C7">
        <w:t>tested</w:t>
      </w:r>
      <w:proofErr w:type="spellEnd"/>
      <w:r w:rsidRPr="00F168C7">
        <w:t xml:space="preserve">” </w:t>
      </w:r>
      <w:proofErr w:type="spellStart"/>
      <w:r w:rsidRPr="00F168C7">
        <w:t>category</w:t>
      </w:r>
      <w:proofErr w:type="spellEnd"/>
    </w:p>
    <w:p w14:paraId="7417A3EE" w14:textId="77777777" w:rsidR="00F168C7" w:rsidRDefault="00F168C7" w:rsidP="00F168C7">
      <w:pPr>
        <w:pStyle w:val="Liststycke"/>
        <w:numPr>
          <w:ilvl w:val="0"/>
          <w:numId w:val="42"/>
        </w:numPr>
      </w:pPr>
      <w:r w:rsidRPr="00F168C7">
        <w:t>Förslag till EUROPAPARLAMENTETS OCH RÅDETS FÖRORDNING om regionalt krisstöd för återuppbyggnad och om ändring av förordning (EU) 2021/1058 och förordning (EU) 2021/1057</w:t>
      </w:r>
    </w:p>
    <w:p w14:paraId="60469C66" w14:textId="15CD9AE3" w:rsidR="00F168C7" w:rsidRPr="00F168C7" w:rsidRDefault="00F168C7" w:rsidP="00F168C7">
      <w:pPr>
        <w:pStyle w:val="Liststycke"/>
        <w:numPr>
          <w:ilvl w:val="0"/>
          <w:numId w:val="42"/>
        </w:numPr>
      </w:pPr>
      <w:r w:rsidRPr="00F168C7">
        <w:t>Förslag om särskilda åtgärder inom ramen för landsbygdsfonden för att bistå medlemsstater som påverkats av naturkatastrofer. Förslag till förordning om ändring av förordning (EU) 2020/2220</w:t>
      </w:r>
    </w:p>
    <w:p w14:paraId="442008DC" w14:textId="77777777" w:rsidR="00F168C7" w:rsidRDefault="00F168C7" w:rsidP="008830A7">
      <w:pPr>
        <w:tabs>
          <w:tab w:val="left" w:pos="2097"/>
        </w:tabs>
        <w:rPr>
          <w:b/>
          <w:bCs/>
        </w:rPr>
      </w:pPr>
    </w:p>
    <w:p w14:paraId="328885C3" w14:textId="15511799" w:rsidR="00F168C7" w:rsidRDefault="00F168C7" w:rsidP="00F168C7">
      <w:pPr>
        <w:tabs>
          <w:tab w:val="left" w:pos="2097"/>
        </w:tabs>
      </w:pPr>
      <w:r>
        <w:rPr>
          <w:b/>
          <w:bCs/>
        </w:rPr>
        <w:t>Skriftligt samråd med EU-nämnden avseende en annotering på utrikesområdet</w:t>
      </w:r>
      <w:r>
        <w:rPr>
          <w:b/>
          <w:bCs/>
        </w:rPr>
        <w:br/>
      </w:r>
      <w:r>
        <w:t>Samrådet avslutades den 18 december 2024. Det fanns stöd för regeringens ståndpunkt. Inga avvikande ståndpunkter har anmälts.</w:t>
      </w:r>
    </w:p>
    <w:p w14:paraId="64EE67F9" w14:textId="11F9B75B" w:rsidR="00F168C7" w:rsidRPr="00F168C7" w:rsidRDefault="00F168C7" w:rsidP="00F168C7">
      <w:pPr>
        <w:pStyle w:val="Liststycke"/>
        <w:numPr>
          <w:ilvl w:val="0"/>
          <w:numId w:val="41"/>
        </w:numPr>
        <w:tabs>
          <w:tab w:val="left" w:pos="2097"/>
        </w:tabs>
      </w:pPr>
      <w:r>
        <w:t>Bemyndigande att uttrycka EU:s stöd för ”Lausanne Call for Action”</w:t>
      </w:r>
    </w:p>
    <w:p w14:paraId="58F78768" w14:textId="77777777" w:rsidR="00F168C7" w:rsidRDefault="00F168C7" w:rsidP="008830A7">
      <w:pPr>
        <w:tabs>
          <w:tab w:val="left" w:pos="2097"/>
        </w:tabs>
        <w:rPr>
          <w:b/>
          <w:bCs/>
        </w:rPr>
      </w:pPr>
    </w:p>
    <w:p w14:paraId="4B112B81" w14:textId="65E33866" w:rsidR="00F168C7" w:rsidRDefault="00F168C7" w:rsidP="008830A7">
      <w:pPr>
        <w:tabs>
          <w:tab w:val="left" w:pos="2097"/>
        </w:tabs>
      </w:pPr>
      <w:r>
        <w:rPr>
          <w:b/>
          <w:bCs/>
        </w:rPr>
        <w:t>Skriftligt samråd med EU-nämnden avseende en annotering på utrikesområdet</w:t>
      </w:r>
      <w:r>
        <w:rPr>
          <w:b/>
          <w:bCs/>
        </w:rPr>
        <w:br/>
      </w:r>
      <w:r>
        <w:t>Samrådet avslutades den 17 december 2024. Det fanns stöd för regeringens ståndpunkt. Inga avvikande ståndpunkter har anmälts.</w:t>
      </w:r>
    </w:p>
    <w:p w14:paraId="0FD85D66" w14:textId="4E9F22C1" w:rsidR="00F168C7" w:rsidRPr="00F168C7" w:rsidRDefault="00F168C7" w:rsidP="00F168C7">
      <w:pPr>
        <w:pStyle w:val="Liststycke"/>
        <w:numPr>
          <w:ilvl w:val="0"/>
          <w:numId w:val="38"/>
        </w:numPr>
        <w:tabs>
          <w:tab w:val="left" w:pos="2097"/>
        </w:tabs>
      </w:pPr>
      <w:r>
        <w:t>Anslutningsförhandlingarna med Serbien – Öppningsriktmärkena uppnådda för kluster 3: Konkurrenskraft och inkluderande tillväxt.</w:t>
      </w:r>
    </w:p>
    <w:p w14:paraId="6DF1EF0D" w14:textId="77777777" w:rsidR="00F168C7" w:rsidRDefault="00F168C7" w:rsidP="008830A7">
      <w:pPr>
        <w:tabs>
          <w:tab w:val="left" w:pos="2097"/>
        </w:tabs>
        <w:rPr>
          <w:b/>
          <w:bCs/>
        </w:rPr>
      </w:pPr>
    </w:p>
    <w:p w14:paraId="4EF773B2" w14:textId="6CBEC755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F168C7">
        <w:rPr>
          <w:b/>
          <w:bCs/>
        </w:rPr>
        <w:t>50</w:t>
      </w:r>
    </w:p>
    <w:p w14:paraId="309CE28A" w14:textId="2E2B1F8A" w:rsidR="00992491" w:rsidRPr="008830A7" w:rsidRDefault="008830A7" w:rsidP="008830A7">
      <w:pPr>
        <w:tabs>
          <w:tab w:val="left" w:pos="2097"/>
        </w:tabs>
      </w:pPr>
      <w:r>
        <w:t>Samrådet avslutades den</w:t>
      </w:r>
      <w:r w:rsidR="00F168C7">
        <w:t xml:space="preserve"> 16 december 2024</w:t>
      </w:r>
      <w:r>
        <w:t>. Det fanns stöd för regeringens ståndpunkter. Inga avvikande ståndpunkter har anmälts.</w:t>
      </w:r>
    </w:p>
    <w:sectPr w:rsidR="00992491" w:rsidRPr="008830A7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D64"/>
    <w:multiLevelType w:val="hybridMultilevel"/>
    <w:tmpl w:val="58563698"/>
    <w:lvl w:ilvl="0" w:tplc="2418FE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6E2B"/>
    <w:multiLevelType w:val="hybridMultilevel"/>
    <w:tmpl w:val="2A44E30E"/>
    <w:lvl w:ilvl="0" w:tplc="7FC4E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A6D2A"/>
    <w:multiLevelType w:val="hybridMultilevel"/>
    <w:tmpl w:val="11567036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50E78"/>
    <w:multiLevelType w:val="hybridMultilevel"/>
    <w:tmpl w:val="F8FC5E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7210E"/>
    <w:multiLevelType w:val="hybridMultilevel"/>
    <w:tmpl w:val="D228D826"/>
    <w:lvl w:ilvl="0" w:tplc="8E561A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F5EF0"/>
    <w:multiLevelType w:val="hybridMultilevel"/>
    <w:tmpl w:val="EE1EA730"/>
    <w:lvl w:ilvl="0" w:tplc="364C91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356DC3"/>
    <w:multiLevelType w:val="hybridMultilevel"/>
    <w:tmpl w:val="BC3E41C8"/>
    <w:lvl w:ilvl="0" w:tplc="D3DA06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574F9"/>
    <w:multiLevelType w:val="hybridMultilevel"/>
    <w:tmpl w:val="1FD211A6"/>
    <w:lvl w:ilvl="0" w:tplc="8BA6DA3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B5F87"/>
    <w:multiLevelType w:val="hybridMultilevel"/>
    <w:tmpl w:val="B0A4FB4C"/>
    <w:lvl w:ilvl="0" w:tplc="84367E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404A2"/>
    <w:multiLevelType w:val="hybridMultilevel"/>
    <w:tmpl w:val="9D5E90BE"/>
    <w:lvl w:ilvl="0" w:tplc="90184B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F6716"/>
    <w:multiLevelType w:val="hybridMultilevel"/>
    <w:tmpl w:val="B88ED4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E5266"/>
    <w:multiLevelType w:val="hybridMultilevel"/>
    <w:tmpl w:val="1CB4AB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1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504" w:hanging="360"/>
      </w:pPr>
    </w:lvl>
    <w:lvl w:ilvl="2" w:tplc="041D001B" w:tentative="1">
      <w:start w:val="1"/>
      <w:numFmt w:val="lowerRoman"/>
      <w:lvlText w:val="%3."/>
      <w:lvlJc w:val="right"/>
      <w:pPr>
        <w:ind w:left="1224" w:hanging="180"/>
      </w:pPr>
    </w:lvl>
    <w:lvl w:ilvl="3" w:tplc="041D000F" w:tentative="1">
      <w:start w:val="1"/>
      <w:numFmt w:val="decimal"/>
      <w:lvlText w:val="%4."/>
      <w:lvlJc w:val="left"/>
      <w:pPr>
        <w:ind w:left="1944" w:hanging="360"/>
      </w:pPr>
    </w:lvl>
    <w:lvl w:ilvl="4" w:tplc="041D0019" w:tentative="1">
      <w:start w:val="1"/>
      <w:numFmt w:val="lowerLetter"/>
      <w:lvlText w:val="%5."/>
      <w:lvlJc w:val="left"/>
      <w:pPr>
        <w:ind w:left="2664" w:hanging="360"/>
      </w:pPr>
    </w:lvl>
    <w:lvl w:ilvl="5" w:tplc="041D001B" w:tentative="1">
      <w:start w:val="1"/>
      <w:numFmt w:val="lowerRoman"/>
      <w:lvlText w:val="%6."/>
      <w:lvlJc w:val="right"/>
      <w:pPr>
        <w:ind w:left="3384" w:hanging="180"/>
      </w:pPr>
    </w:lvl>
    <w:lvl w:ilvl="6" w:tplc="041D000F" w:tentative="1">
      <w:start w:val="1"/>
      <w:numFmt w:val="decimal"/>
      <w:lvlText w:val="%7."/>
      <w:lvlJc w:val="left"/>
      <w:pPr>
        <w:ind w:left="4104" w:hanging="360"/>
      </w:pPr>
    </w:lvl>
    <w:lvl w:ilvl="7" w:tplc="041D0019" w:tentative="1">
      <w:start w:val="1"/>
      <w:numFmt w:val="lowerLetter"/>
      <w:lvlText w:val="%8."/>
      <w:lvlJc w:val="left"/>
      <w:pPr>
        <w:ind w:left="4824" w:hanging="360"/>
      </w:pPr>
    </w:lvl>
    <w:lvl w:ilvl="8" w:tplc="041D001B" w:tentative="1">
      <w:start w:val="1"/>
      <w:numFmt w:val="lowerRoman"/>
      <w:lvlText w:val="%9."/>
      <w:lvlJc w:val="right"/>
      <w:pPr>
        <w:ind w:left="5544" w:hanging="180"/>
      </w:pPr>
    </w:lvl>
  </w:abstractNum>
  <w:abstractNum w:abstractNumId="2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C59485E"/>
    <w:multiLevelType w:val="hybridMultilevel"/>
    <w:tmpl w:val="BAEEB196"/>
    <w:lvl w:ilvl="0" w:tplc="C72EBFE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734DB"/>
    <w:multiLevelType w:val="hybridMultilevel"/>
    <w:tmpl w:val="FE604D56"/>
    <w:lvl w:ilvl="0" w:tplc="8294E89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EA7F71"/>
    <w:multiLevelType w:val="hybridMultilevel"/>
    <w:tmpl w:val="BBAC42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A0E70"/>
    <w:multiLevelType w:val="hybridMultilevel"/>
    <w:tmpl w:val="B76C50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7"/>
  </w:num>
  <w:num w:numId="11">
    <w:abstractNumId w:val="6"/>
  </w:num>
  <w:num w:numId="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2"/>
  </w:num>
  <w:num w:numId="28">
    <w:abstractNumId w:val="15"/>
  </w:num>
  <w:num w:numId="29">
    <w:abstractNumId w:val="46"/>
  </w:num>
  <w:num w:numId="30">
    <w:abstractNumId w:val="8"/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4"/>
  </w:num>
  <w:num w:numId="36">
    <w:abstractNumId w:val="33"/>
  </w:num>
  <w:num w:numId="37">
    <w:abstractNumId w:val="37"/>
  </w:num>
  <w:num w:numId="38">
    <w:abstractNumId w:val="11"/>
  </w:num>
  <w:num w:numId="39">
    <w:abstractNumId w:val="13"/>
  </w:num>
  <w:num w:numId="40">
    <w:abstractNumId w:val="36"/>
  </w:num>
  <w:num w:numId="41">
    <w:abstractNumId w:val="20"/>
  </w:num>
  <w:num w:numId="42">
    <w:abstractNumId w:val="38"/>
  </w:num>
  <w:num w:numId="43">
    <w:abstractNumId w:val="24"/>
  </w:num>
  <w:num w:numId="44">
    <w:abstractNumId w:val="22"/>
  </w:num>
  <w:num w:numId="45">
    <w:abstractNumId w:val="9"/>
  </w:num>
  <w:num w:numId="46">
    <w:abstractNumId w:val="5"/>
  </w:num>
  <w:num w:numId="47">
    <w:abstractNumId w:val="0"/>
  </w:num>
  <w:num w:numId="48">
    <w:abstractNumId w:val="1"/>
  </w:num>
  <w:num w:numId="49">
    <w:abstractNumId w:val="23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471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6B01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298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37A3C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06BF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6CC0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2386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5A1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0671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BF74FE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6C04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3587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68C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67EE9"/>
    <w:rsid w:val="00F709B8"/>
    <w:rsid w:val="00F70A12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89</TotalTime>
  <Pages>8</Pages>
  <Words>1596</Words>
  <Characters>8464</Characters>
  <Application>Microsoft Office Word</Application>
  <DocSecurity>0</DocSecurity>
  <Lines>70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13</cp:revision>
  <cp:lastPrinted>2023-12-19T08:01:00Z</cp:lastPrinted>
  <dcterms:created xsi:type="dcterms:W3CDTF">2025-01-16T13:02:00Z</dcterms:created>
  <dcterms:modified xsi:type="dcterms:W3CDTF">2025-01-17T11:26:00Z</dcterms:modified>
</cp:coreProperties>
</file>