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004BCE8" w14:textId="77777777" w:rsidTr="00782EA9">
        <w:tc>
          <w:tcPr>
            <w:tcW w:w="9141" w:type="dxa"/>
          </w:tcPr>
          <w:p w14:paraId="25DE13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3A9B15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CFDE82" w14:textId="77777777" w:rsidR="0096348C" w:rsidRPr="00477C9F" w:rsidRDefault="0096348C" w:rsidP="00477C9F">
      <w:pPr>
        <w:rPr>
          <w:sz w:val="22"/>
          <w:szCs w:val="22"/>
        </w:rPr>
      </w:pPr>
    </w:p>
    <w:p w14:paraId="0197ECF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6FCE67A" w14:textId="77777777" w:rsidTr="00F86ACF">
        <w:trPr>
          <w:cantSplit/>
          <w:trHeight w:val="742"/>
        </w:trPr>
        <w:tc>
          <w:tcPr>
            <w:tcW w:w="1790" w:type="dxa"/>
          </w:tcPr>
          <w:p w14:paraId="3C6B252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57D76C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9429046" w14:textId="7CA19EB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E556A">
              <w:rPr>
                <w:b/>
                <w:sz w:val="22"/>
                <w:szCs w:val="22"/>
              </w:rPr>
              <w:t>40</w:t>
            </w:r>
          </w:p>
          <w:p w14:paraId="39A5C17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9E5142D" w14:textId="77777777" w:rsidTr="00F86ACF">
        <w:tc>
          <w:tcPr>
            <w:tcW w:w="1790" w:type="dxa"/>
          </w:tcPr>
          <w:p w14:paraId="4F2298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D4C0EEA" w14:textId="305D47D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AE556A">
              <w:rPr>
                <w:sz w:val="22"/>
                <w:szCs w:val="22"/>
              </w:rPr>
              <w:t>16</w:t>
            </w:r>
          </w:p>
        </w:tc>
      </w:tr>
      <w:tr w:rsidR="0096348C" w:rsidRPr="00477C9F" w14:paraId="705A060A" w14:textId="77777777" w:rsidTr="00F86ACF">
        <w:tc>
          <w:tcPr>
            <w:tcW w:w="1790" w:type="dxa"/>
          </w:tcPr>
          <w:p w14:paraId="1443F53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2303EB" w14:textId="66740BD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16D25"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 w:rsidR="00C65DB4">
              <w:rPr>
                <w:sz w:val="22"/>
                <w:szCs w:val="22"/>
              </w:rPr>
              <w:t>12.28</w:t>
            </w:r>
          </w:p>
        </w:tc>
      </w:tr>
      <w:tr w:rsidR="0096348C" w:rsidRPr="00477C9F" w14:paraId="43F317EF" w14:textId="77777777" w:rsidTr="00F86ACF">
        <w:tc>
          <w:tcPr>
            <w:tcW w:w="1790" w:type="dxa"/>
          </w:tcPr>
          <w:p w14:paraId="48A6AC4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D2B5F48" w14:textId="17444B2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FEA104D" w14:textId="77777777" w:rsidR="0096348C" w:rsidRPr="00477C9F" w:rsidRDefault="0096348C" w:rsidP="00477C9F">
      <w:pPr>
        <w:rPr>
          <w:sz w:val="22"/>
          <w:szCs w:val="22"/>
        </w:rPr>
      </w:pPr>
    </w:p>
    <w:p w14:paraId="31804A1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1A63DD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C047D" w14:paraId="2EB684E7" w14:textId="77777777" w:rsidTr="00F86ACF">
        <w:tc>
          <w:tcPr>
            <w:tcW w:w="753" w:type="dxa"/>
          </w:tcPr>
          <w:p w14:paraId="019EA4B8" w14:textId="77777777" w:rsidR="00F84080" w:rsidRPr="008C047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C047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E21CAE2" w14:textId="77777777" w:rsidR="00336917" w:rsidRPr="008C047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171281B" w14:textId="77777777" w:rsidR="00F84080" w:rsidRPr="008C047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1C573E" w14:textId="3315E8C0" w:rsidR="0069143B" w:rsidRPr="008C047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8C047D">
              <w:rPr>
                <w:snapToGrid w:val="0"/>
                <w:sz w:val="22"/>
                <w:szCs w:val="22"/>
              </w:rPr>
              <w:t>3</w:t>
            </w:r>
            <w:r w:rsidRPr="008C047D">
              <w:rPr>
                <w:snapToGrid w:val="0"/>
                <w:sz w:val="22"/>
                <w:szCs w:val="22"/>
              </w:rPr>
              <w:t>/2</w:t>
            </w:r>
            <w:r w:rsidR="00EB08AE" w:rsidRPr="008C047D">
              <w:rPr>
                <w:snapToGrid w:val="0"/>
                <w:sz w:val="22"/>
                <w:szCs w:val="22"/>
              </w:rPr>
              <w:t>4</w:t>
            </w:r>
            <w:r w:rsidRPr="008C047D">
              <w:rPr>
                <w:snapToGrid w:val="0"/>
                <w:sz w:val="22"/>
                <w:szCs w:val="22"/>
              </w:rPr>
              <w:t>:</w:t>
            </w:r>
            <w:r w:rsidR="001470A8" w:rsidRPr="008C047D">
              <w:rPr>
                <w:snapToGrid w:val="0"/>
                <w:sz w:val="22"/>
                <w:szCs w:val="22"/>
              </w:rPr>
              <w:t>38</w:t>
            </w:r>
            <w:r w:rsidR="00FD0038" w:rsidRPr="008C047D">
              <w:rPr>
                <w:snapToGrid w:val="0"/>
                <w:sz w:val="22"/>
                <w:szCs w:val="22"/>
              </w:rPr>
              <w:t>.</w:t>
            </w:r>
          </w:p>
          <w:p w14:paraId="234BD1A6" w14:textId="77777777" w:rsidR="007864F6" w:rsidRPr="008C047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C047D" w14:paraId="2BEBCE2A" w14:textId="77777777" w:rsidTr="00F86ACF">
        <w:tc>
          <w:tcPr>
            <w:tcW w:w="753" w:type="dxa"/>
          </w:tcPr>
          <w:p w14:paraId="2B156337" w14:textId="00F842A2" w:rsidR="008273F4" w:rsidRPr="008C047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C047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470A8" w:rsidRPr="008C047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E8C11E4" w14:textId="77777777" w:rsidR="0069143B" w:rsidRPr="008C047D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E973AA9" w14:textId="77777777" w:rsidR="0069143B" w:rsidRPr="008C047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D25740" w14:textId="74E3741E" w:rsidR="001470A8" w:rsidRPr="008C047D" w:rsidRDefault="001470A8" w:rsidP="001470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C047D">
              <w:rPr>
                <w:bCs/>
                <w:snapToGrid w:val="0"/>
                <w:sz w:val="22"/>
                <w:szCs w:val="22"/>
              </w:rPr>
              <w:t>Kanslichefen anmälde att följande granskningsanmäl</w:t>
            </w:r>
            <w:r w:rsidR="00DB4F1E" w:rsidRPr="008C047D">
              <w:rPr>
                <w:bCs/>
                <w:snapToGrid w:val="0"/>
                <w:sz w:val="22"/>
                <w:szCs w:val="22"/>
              </w:rPr>
              <w:t>ningar</w:t>
            </w:r>
            <w:r w:rsidRPr="008C047D"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5AB22F59" w14:textId="7A69E460" w:rsidR="00930B63" w:rsidRPr="008C047D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6B2492" w14:textId="4438BF8A" w:rsidR="001470A8" w:rsidRPr="008C047D" w:rsidRDefault="001470A8" w:rsidP="00DB4F1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8C047D">
              <w:rPr>
                <w:bCs/>
                <w:snapToGrid w:val="0"/>
              </w:rPr>
              <w:t>Granskning av ministern för civilt försvar Carl Oskar Bohlins kontakter med Energimyndigheten angående ett anställningsärende (</w:t>
            </w:r>
            <w:bookmarkStart w:id="0" w:name="_Hlk164154420"/>
            <w:r w:rsidRPr="008C047D">
              <w:rPr>
                <w:bCs/>
                <w:snapToGrid w:val="0"/>
              </w:rPr>
              <w:t>anmäld av Hanna Gunnarsson (V), inkom 2024-04-16, dnr 1570-2023/24</w:t>
            </w:r>
            <w:bookmarkEnd w:id="0"/>
            <w:r w:rsidRPr="008C047D">
              <w:rPr>
                <w:bCs/>
                <w:snapToGrid w:val="0"/>
              </w:rPr>
              <w:t>)</w:t>
            </w:r>
          </w:p>
          <w:p w14:paraId="6338EC6E" w14:textId="77777777" w:rsidR="00451D02" w:rsidRPr="008C047D" w:rsidRDefault="00DB4F1E" w:rsidP="00335F0F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8C047D">
              <w:rPr>
                <w:bCs/>
                <w:snapToGrid w:val="0"/>
              </w:rPr>
              <w:t>Granskning av statsrådet Carl-Oskar Bohlins (M) agerande i samband med avskedandet av en anställd på Energimyndigheten under april 2024 (anmäld av Annika Hirvonen (MP) och Linus Lakso (MP), inkom 2024-04-16, dnr 1576-2023/24).</w:t>
            </w:r>
          </w:p>
          <w:p w14:paraId="00CF4DE4" w14:textId="4ED1D72E" w:rsidR="00335F0F" w:rsidRPr="008C047D" w:rsidRDefault="00335F0F" w:rsidP="00335F0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C047D" w14:paraId="69E24EF7" w14:textId="77777777" w:rsidTr="00F86ACF">
        <w:tc>
          <w:tcPr>
            <w:tcW w:w="753" w:type="dxa"/>
          </w:tcPr>
          <w:p w14:paraId="1050ECCA" w14:textId="3173AAD5" w:rsidR="00F84080" w:rsidRPr="008C047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812B8" w:rsidRPr="008C047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EA26388" w14:textId="18CB97AA" w:rsidR="00376C7D" w:rsidRPr="008C047D" w:rsidRDefault="001470A8" w:rsidP="0069143B">
            <w:pPr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Granskning av hanteringen av riksnormen inom försörjningsstödet – G9</w:t>
            </w:r>
          </w:p>
          <w:p w14:paraId="36D15294" w14:textId="77777777" w:rsidR="00376C7D" w:rsidRPr="008C04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40D450B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C1E93FB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D4684D" w14:textId="77777777" w:rsidR="0069143B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759C4DF" w14:textId="2FF9A24E" w:rsidR="001470A8" w:rsidRPr="008C047D" w:rsidRDefault="001470A8" w:rsidP="001470A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0A8" w:rsidRPr="008C047D" w14:paraId="1DB70E50" w14:textId="77777777" w:rsidTr="00F86ACF">
        <w:tc>
          <w:tcPr>
            <w:tcW w:w="753" w:type="dxa"/>
          </w:tcPr>
          <w:p w14:paraId="6AC3122C" w14:textId="2C3A146A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3812B8" w:rsidRPr="008C047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0402D31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Klimat- och miljöministerns uttalande om satsningar på klimatanpassning – G12</w:t>
            </w:r>
          </w:p>
          <w:p w14:paraId="78B677BA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0B1C1E86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CBA936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823500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89D1838" w14:textId="6F04857E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11C1705C" w14:textId="77777777" w:rsidTr="00F86ACF">
        <w:tc>
          <w:tcPr>
            <w:tcW w:w="753" w:type="dxa"/>
          </w:tcPr>
          <w:p w14:paraId="41F1DB00" w14:textId="3F65A147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3812B8" w:rsidRPr="008C047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AAA0FF4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Regeringens resultatredovisning när det gäller åtgärder på konsumentområdet – G26</w:t>
            </w:r>
          </w:p>
          <w:p w14:paraId="7DF799E8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1ED84F72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B6C8D1F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91D5B0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766B69A9" w14:textId="3BD849BE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5B7F4CAB" w14:textId="77777777" w:rsidTr="00F86ACF">
        <w:tc>
          <w:tcPr>
            <w:tcW w:w="753" w:type="dxa"/>
          </w:tcPr>
          <w:p w14:paraId="4EF5F576" w14:textId="5F340FE1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3812B8" w:rsidRPr="008C047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09E33A4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Utrikesministerns hantering av känslig information på en social medieplattform – G24</w:t>
            </w:r>
          </w:p>
          <w:p w14:paraId="786D794F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1AD3D499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8F9FAA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D59E4B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CD67CD1" w14:textId="23DC7087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7075A4F9" w14:textId="77777777" w:rsidTr="00F86ACF">
        <w:tc>
          <w:tcPr>
            <w:tcW w:w="753" w:type="dxa"/>
          </w:tcPr>
          <w:p w14:paraId="65009308" w14:textId="0D046AB9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3812B8" w:rsidRPr="008C047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0FDF6A0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 xml:space="preserve">Finansministerns uttalande under riksdagens frågestund om </w:t>
            </w:r>
            <w:r w:rsidRPr="008C047D">
              <w:rPr>
                <w:b/>
                <w:sz w:val="22"/>
                <w:szCs w:val="22"/>
              </w:rPr>
              <w:lastRenderedPageBreak/>
              <w:t>subventioner till vindkraft – G29</w:t>
            </w:r>
          </w:p>
          <w:p w14:paraId="32BFB640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7FBF7948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F9CBCA9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1EDAEE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62159157" w14:textId="40EDB3FD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32681EAE" w14:textId="77777777" w:rsidTr="00F86ACF">
        <w:tc>
          <w:tcPr>
            <w:tcW w:w="753" w:type="dxa"/>
          </w:tcPr>
          <w:p w14:paraId="1CA4C7D4" w14:textId="25F1C1C8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A0F6A" w:rsidRPr="008C047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045AD629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Energi- och näringsministerns uttalanden om hanteringen av ett ärende om elstöd till företag – G4</w:t>
            </w:r>
          </w:p>
          <w:p w14:paraId="634DA0EE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3423BCF4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14A518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5D34F5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7892CA4F" w14:textId="77C5ABD0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194EA977" w14:textId="77777777" w:rsidTr="00F86ACF">
        <w:tc>
          <w:tcPr>
            <w:tcW w:w="753" w:type="dxa"/>
          </w:tcPr>
          <w:p w14:paraId="613F1307" w14:textId="19F3EF24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EA0F6A" w:rsidRPr="008C047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1E7896A9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bCs/>
                <w:sz w:val="22"/>
                <w:szCs w:val="22"/>
              </w:rPr>
              <w:t>Hanteringen av utredningsförslag om säkerhetszoner</w:t>
            </w:r>
            <w:r w:rsidRPr="008C047D">
              <w:rPr>
                <w:b/>
                <w:sz w:val="22"/>
                <w:szCs w:val="22"/>
              </w:rPr>
              <w:t xml:space="preserve"> – G25</w:t>
            </w:r>
          </w:p>
          <w:p w14:paraId="7A84CE39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53E85EE3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8CFFD0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B274F5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BC9D71F" w14:textId="786BB2AC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52B2CF84" w14:textId="77777777" w:rsidTr="00F86ACF">
        <w:tc>
          <w:tcPr>
            <w:tcW w:w="753" w:type="dxa"/>
          </w:tcPr>
          <w:p w14:paraId="5D95D56E" w14:textId="6197C9BD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EA0F6A" w:rsidRPr="008C047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38467200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bCs/>
                <w:sz w:val="22"/>
                <w:szCs w:val="22"/>
              </w:rPr>
              <w:t>Utrikes</w:t>
            </w:r>
            <w:r w:rsidRPr="008C047D">
              <w:rPr>
                <w:b/>
                <w:bCs/>
                <w:sz w:val="22"/>
                <w:szCs w:val="22"/>
              </w:rPr>
              <w:softHyphen/>
              <w:t xml:space="preserve">ministerns användning av begreppet proportionalitet </w:t>
            </w:r>
            <w:r w:rsidRPr="008C047D">
              <w:rPr>
                <w:b/>
                <w:sz w:val="22"/>
                <w:szCs w:val="22"/>
              </w:rPr>
              <w:t>– G14</w:t>
            </w:r>
          </w:p>
          <w:p w14:paraId="1465395A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0A55F476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900BC7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96D204" w14:textId="77777777" w:rsidR="001470A8" w:rsidRPr="008C047D" w:rsidRDefault="001470A8" w:rsidP="001470A8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829B287" w14:textId="58317D0A" w:rsidR="001470A8" w:rsidRPr="008C047D" w:rsidRDefault="001470A8" w:rsidP="001470A8">
            <w:pPr>
              <w:rPr>
                <w:b/>
                <w:sz w:val="22"/>
                <w:szCs w:val="22"/>
              </w:rPr>
            </w:pPr>
          </w:p>
        </w:tc>
      </w:tr>
      <w:tr w:rsidR="001470A8" w:rsidRPr="008C047D" w14:paraId="723081CB" w14:textId="77777777" w:rsidTr="00F86ACF">
        <w:tc>
          <w:tcPr>
            <w:tcW w:w="753" w:type="dxa"/>
          </w:tcPr>
          <w:p w14:paraId="2B46C6FC" w14:textId="39B4B5FF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B01AD6" w:rsidRPr="008C047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05D923E8" w14:textId="77777777" w:rsidR="001470A8" w:rsidRPr="008C047D" w:rsidRDefault="001470A8" w:rsidP="001470A8">
            <w:pPr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D2BA69C" w14:textId="77777777" w:rsidR="001470A8" w:rsidRPr="008C047D" w:rsidRDefault="001470A8" w:rsidP="0069143B">
            <w:pPr>
              <w:rPr>
                <w:b/>
                <w:bCs/>
                <w:sz w:val="22"/>
                <w:szCs w:val="22"/>
              </w:rPr>
            </w:pPr>
          </w:p>
          <w:p w14:paraId="6EA3A2F5" w14:textId="77777777" w:rsidR="001470A8" w:rsidRPr="008C047D" w:rsidRDefault="001470A8" w:rsidP="001470A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047D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554C7BA6" w14:textId="2C15D8D1" w:rsidR="001470A8" w:rsidRPr="008C047D" w:rsidRDefault="001470A8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70A8" w:rsidRPr="008C047D" w14:paraId="3438529F" w14:textId="77777777" w:rsidTr="00F86ACF">
        <w:tc>
          <w:tcPr>
            <w:tcW w:w="753" w:type="dxa"/>
          </w:tcPr>
          <w:p w14:paraId="03150AF4" w14:textId="400AA12F" w:rsidR="001470A8" w:rsidRPr="008C047D" w:rsidRDefault="001470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b/>
                <w:snapToGrid w:val="0"/>
                <w:sz w:val="22"/>
                <w:szCs w:val="22"/>
              </w:rPr>
              <w:t>§</w:t>
            </w:r>
            <w:r w:rsidR="00D40724" w:rsidRPr="008C047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0C42C4AF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  <w:r w:rsidRPr="008C047D">
              <w:rPr>
                <w:b/>
                <w:sz w:val="22"/>
                <w:szCs w:val="22"/>
              </w:rPr>
              <w:t>Överenskommelsen mellan Sverige, Finland och Turkiet i Madrid och ev. andra överenskommelser i anslutning till processen om Sveriges anslutning till Nato – G2</w:t>
            </w:r>
          </w:p>
          <w:p w14:paraId="6766B70C" w14:textId="77777777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  <w:p w14:paraId="6BB2D9CA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5A1C88" w14:textId="77777777" w:rsidR="001470A8" w:rsidRPr="008C047D" w:rsidRDefault="001470A8" w:rsidP="001470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057AE0" w14:textId="77777777" w:rsidR="001470A8" w:rsidRPr="008C047D" w:rsidRDefault="001470A8" w:rsidP="001470A8">
            <w:pPr>
              <w:rPr>
                <w:b/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951DA80" w14:textId="7880270B" w:rsidR="001470A8" w:rsidRPr="008C047D" w:rsidRDefault="001470A8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8C047D" w14:paraId="168674E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ADD6255" w14:textId="77777777" w:rsidR="008273F4" w:rsidRPr="008C04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047D">
              <w:rPr>
                <w:sz w:val="22"/>
                <w:szCs w:val="22"/>
              </w:rPr>
              <w:t>Vid protokollet</w:t>
            </w:r>
          </w:p>
          <w:p w14:paraId="3605F093" w14:textId="4B3DB8F3" w:rsidR="008273F4" w:rsidRPr="008C04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047D">
              <w:rPr>
                <w:sz w:val="22"/>
                <w:szCs w:val="22"/>
              </w:rPr>
              <w:t>Justera</w:t>
            </w:r>
            <w:r w:rsidR="002E0F94">
              <w:rPr>
                <w:sz w:val="22"/>
                <w:szCs w:val="22"/>
              </w:rPr>
              <w:t>t 2024-04-23</w:t>
            </w:r>
          </w:p>
          <w:p w14:paraId="3107E26E" w14:textId="1C6FBD43" w:rsidR="00AF32C5" w:rsidRPr="008C047D" w:rsidRDefault="000106E1" w:rsidP="00202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047D">
              <w:rPr>
                <w:sz w:val="22"/>
                <w:szCs w:val="22"/>
              </w:rPr>
              <w:t>Ida Karkiainen</w:t>
            </w:r>
          </w:p>
        </w:tc>
      </w:tr>
    </w:tbl>
    <w:p w14:paraId="3F3F545A" w14:textId="77777777" w:rsidR="005805B8" w:rsidRDefault="005805B8" w:rsidP="005805B8">
      <w:pPr>
        <w:widowControl/>
        <w:rPr>
          <w:sz w:val="22"/>
          <w:szCs w:val="22"/>
        </w:rPr>
      </w:pPr>
    </w:p>
    <w:p w14:paraId="7B93CE6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497B9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1E06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5EA452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76BC78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CD16DB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96AD4C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270D0B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D031BAC" w14:textId="364AAF0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470A8">
              <w:rPr>
                <w:sz w:val="20"/>
              </w:rPr>
              <w:t>40</w:t>
            </w:r>
          </w:p>
        </w:tc>
      </w:tr>
      <w:tr w:rsidR="005805B8" w14:paraId="10E7121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FF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21D" w14:textId="5369D42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01AD6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A17A" w14:textId="63ED94C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01AD6">
              <w:rPr>
                <w:sz w:val="20"/>
              </w:rPr>
              <w:t xml:space="preserve"> 11–12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8EF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D58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70A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B3A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E65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01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51702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D2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D3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9D2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11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988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F39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0C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1B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5F2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DD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9D1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41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2BD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12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3C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F0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98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D6626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8DF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971" w14:textId="7BAC20EC" w:rsidR="008E4E18" w:rsidRPr="00003AB2" w:rsidRDefault="00FD7BB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F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ADD" w14:textId="3D0F40B7" w:rsidR="008E4E18" w:rsidRPr="00003AB2" w:rsidRDefault="00B01AD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3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B7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3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8F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46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8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D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3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DE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17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7B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79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DE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2AD9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FE4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B5A0" w14:textId="1577E5BD" w:rsidR="008E4E18" w:rsidRPr="00003AB2" w:rsidRDefault="00FD7BB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67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6784" w14:textId="2B858A16" w:rsidR="008E4E18" w:rsidRPr="00003AB2" w:rsidRDefault="00B01AD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07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E1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2A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66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E7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1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D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5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5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1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D8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FD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7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6E4FF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F5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E71" w14:textId="33B53BA2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8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564A" w14:textId="34513C5D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2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F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F2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D1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C7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3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50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EC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06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96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3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DE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18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78AFD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6B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1713" w14:textId="4ABD83A0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0C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525" w14:textId="6FBCAD4C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6B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21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3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C8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C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B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8F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8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E1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6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1A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7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7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9D054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B7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33A5" w14:textId="0C07E16A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DF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82A1" w14:textId="753E3D25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2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B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13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1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5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2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9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F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0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B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1C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4DDE8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3EA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DAD7" w14:textId="255F62CC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4B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FEC0" w14:textId="5C3B97DF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2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25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9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B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9B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B5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B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8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12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38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BE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C2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6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D678C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37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645" w14:textId="575DE3EE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9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44C4" w14:textId="06BB586A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8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3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DD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D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2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0B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F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1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A4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40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E3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C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413F1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6A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994" w14:textId="47FE07AA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B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E05E" w14:textId="6010FCB3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9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A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E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1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B0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4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A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05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2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46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1A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60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8547F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F07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B32" w14:textId="7778D54D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A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FC71" w14:textId="633E174E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42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00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B5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1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F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62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2B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F4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F8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60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E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48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6A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678A0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8C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BFF3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9C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6D8C" w14:textId="4E13A8C3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6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3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F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F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4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40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8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B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C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D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1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1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EA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39C28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D2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E71D" w14:textId="719BF54A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D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99C" w14:textId="3A862C4C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A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9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D3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C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1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2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0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A0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66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0C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F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3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6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96A16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BD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3C64" w14:textId="071DFDB7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5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5C93" w14:textId="41963543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45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41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9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A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5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5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4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1F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6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61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9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A7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1A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B9F8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8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F090" w14:textId="249B0343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B0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0CD" w14:textId="58B8B8CB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A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FB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6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C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4F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D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92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67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F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77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0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00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57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04415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CF4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823" w14:textId="69D8FA81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A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D462" w14:textId="560A0042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6F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AC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A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36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8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3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B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29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98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30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2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CE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44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85F39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AB1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173B" w14:textId="440F068C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05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5F7" w14:textId="385CAA9C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1F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D7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D2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C5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D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75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75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B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4C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39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2F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8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CE908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E59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89A" w14:textId="0F7B00FA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9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EB0" w14:textId="27CE81F7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4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86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D9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87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2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53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11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D4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D8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D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6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D7531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B83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E0F4" w14:textId="7CE141AC" w:rsidR="003F7EB7" w:rsidRPr="00003AB2" w:rsidRDefault="00FD7BB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0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AF03" w14:textId="3E8FA58A" w:rsidR="003F7EB7" w:rsidRPr="00003AB2" w:rsidRDefault="00B01AD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34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F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A5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2E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6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1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1B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0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3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22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3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FA59A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63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1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3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E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F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C1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B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0C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42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77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99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88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19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56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E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D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1B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8923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71B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EC26" w14:textId="68A14EEE" w:rsidR="00151E08" w:rsidRPr="00003AB2" w:rsidRDefault="00FD7BB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ED1" w14:textId="6BDDFF14" w:rsidR="00151E08" w:rsidRPr="00003AB2" w:rsidRDefault="00B01AD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9B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4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4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48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0C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EA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1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E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E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21E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7F2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F1ED" w14:textId="0F5DEC96" w:rsidR="00151E08" w:rsidRPr="00003AB2" w:rsidRDefault="00FD7BB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0D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F3D" w14:textId="5560565D" w:rsidR="00151E08" w:rsidRPr="00003AB2" w:rsidRDefault="00B01AD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2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9F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CB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EB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F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B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D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E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98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5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1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1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70C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FD7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F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1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3D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5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6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F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C3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D7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1638C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42F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5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D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0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4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3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EC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C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5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9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E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3E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B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F9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0DC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AF9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3621" w14:textId="2149EE17" w:rsidR="00151E08" w:rsidRPr="00003AB2" w:rsidRDefault="00FD7BB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B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B033" w14:textId="753034A3" w:rsidR="00151E08" w:rsidRPr="00003AB2" w:rsidRDefault="00B01AD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38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B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7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8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F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C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5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9A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C4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8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0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0807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42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80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6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FA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65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5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31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38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C4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B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AF8E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8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D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6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6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6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D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11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8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74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6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1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1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C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C22F7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4D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CC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C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8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5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41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73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1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8D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E0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58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1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FF74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47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6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F6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B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9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E8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4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34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C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3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9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1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D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98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1B1D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C51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9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5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C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97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D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D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9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1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51B8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D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E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5C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FE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E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4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84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8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E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2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9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D6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2A9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B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2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3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2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2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4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49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E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6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B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1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10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56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33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177A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8D4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76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1F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1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F1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3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60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3E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8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78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F42C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FEB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E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7E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43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4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7A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EB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56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8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E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5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6F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6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A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6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711F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E56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4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E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BF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B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E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D3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F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2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F0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A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F3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C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63DD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08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2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7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E0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C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4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A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B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A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A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9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AE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17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1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2C7D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5A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9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7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82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E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2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CB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9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9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91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E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E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19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F592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8DD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D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0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A8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42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CC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1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E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5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1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36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E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63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52B8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A971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C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B2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6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3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02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A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4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5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2E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A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7079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F2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C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4B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20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1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A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37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AB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4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D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0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4F36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5C5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D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C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6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6F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2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87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B0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7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E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6F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A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A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22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3FD5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8A5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A9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6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75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F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D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9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2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FD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7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A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2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72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0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2A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A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C26A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9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E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FE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5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05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9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F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34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A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9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1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0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4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C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3ED9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905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1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E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5C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3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9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3E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1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4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20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6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9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2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87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DA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5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C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5D3E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90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B3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9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39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DE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8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5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2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3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4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9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9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8F15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2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9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CD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4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F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B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6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33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3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D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B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E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4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4328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2E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37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9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C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8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04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C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73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DD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A6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99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F9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A83E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D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8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0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A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E8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D4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3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0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0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56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D4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D0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0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1A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D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34EB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91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0F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D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2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E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F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5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9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9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2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F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3A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7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3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20586C1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9B29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42D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29B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75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32D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CA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169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893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9FF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1EF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88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70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48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636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9B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823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BA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025A35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8D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41E" w14:textId="2C3FB9A7" w:rsidR="00BE15A0" w:rsidRPr="00003AB2" w:rsidRDefault="00FD7BB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A5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478" w14:textId="2C708D40" w:rsidR="00BE15A0" w:rsidRPr="00003AB2" w:rsidRDefault="00B01AD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C9C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CC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43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EF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C1C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E5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5C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E5C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BB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E78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1B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AC9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BF7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601E92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AD1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2CB" w14:textId="23C21895" w:rsidR="00DD088F" w:rsidRPr="00003AB2" w:rsidRDefault="00FD7BB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83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EBC" w14:textId="74E7A19F" w:rsidR="00DD088F" w:rsidRPr="00003AB2" w:rsidRDefault="00B01AD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BA7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93D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C3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9AC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F4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AF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DE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5BA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42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F6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1AE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755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6417A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8861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D814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5D8A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5B10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8A4C00B" w14:textId="77777777" w:rsidTr="008C047D">
        <w:trPr>
          <w:trHeight w:val="535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520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CEE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E2B5CA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8DBD5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36823E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8C047D">
      <w:pgSz w:w="11906" w:h="16838" w:code="9"/>
      <w:pgMar w:top="993" w:right="1134" w:bottom="28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516AC"/>
    <w:multiLevelType w:val="hybridMultilevel"/>
    <w:tmpl w:val="079C56FA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56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70A8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2EDF"/>
    <w:rsid w:val="00203E67"/>
    <w:rsid w:val="00214135"/>
    <w:rsid w:val="002174A8"/>
    <w:rsid w:val="00227437"/>
    <w:rsid w:val="0023546F"/>
    <w:rsid w:val="00236A17"/>
    <w:rsid w:val="002373C0"/>
    <w:rsid w:val="00240D9B"/>
    <w:rsid w:val="00241971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0F94"/>
    <w:rsid w:val="002E3221"/>
    <w:rsid w:val="002F284C"/>
    <w:rsid w:val="002F2F4E"/>
    <w:rsid w:val="002F53C2"/>
    <w:rsid w:val="003075B8"/>
    <w:rsid w:val="00331327"/>
    <w:rsid w:val="0033415B"/>
    <w:rsid w:val="00334BA1"/>
    <w:rsid w:val="00335F0F"/>
    <w:rsid w:val="00336917"/>
    <w:rsid w:val="00342116"/>
    <w:rsid w:val="00351D05"/>
    <w:rsid w:val="00360479"/>
    <w:rsid w:val="00366117"/>
    <w:rsid w:val="00376C7D"/>
    <w:rsid w:val="003812B8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047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1AA0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E556A"/>
    <w:rsid w:val="00AF32C5"/>
    <w:rsid w:val="00AF4EF8"/>
    <w:rsid w:val="00AF6DAF"/>
    <w:rsid w:val="00AF7C8D"/>
    <w:rsid w:val="00B01AD6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5DB4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16D25"/>
    <w:rsid w:val="00D23951"/>
    <w:rsid w:val="00D27984"/>
    <w:rsid w:val="00D4072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4F1E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0F6A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D7BB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160AD"/>
  <w15:chartTrackingRefBased/>
  <w15:docId w15:val="{3746A837-BEBF-4BBF-8271-A0AF2D00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63</TotalTime>
  <Pages>3</Pages>
  <Words>523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2024-04-16T08:19:00Z</dcterms:created>
  <dcterms:modified xsi:type="dcterms:W3CDTF">2024-04-25T11:52:00Z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