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984FE" w14:textId="77777777" w:rsidR="0050083A" w:rsidRPr="009C2227" w:rsidRDefault="0050083A" w:rsidP="0050083A">
      <w:pPr>
        <w:rPr>
          <w:sz w:val="20"/>
        </w:rPr>
      </w:pPr>
    </w:p>
    <w:p w14:paraId="6F5FE647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14:paraId="3DFB4024" w14:textId="77777777" w:rsidTr="00EB67C8">
        <w:tc>
          <w:tcPr>
            <w:tcW w:w="9141" w:type="dxa"/>
          </w:tcPr>
          <w:p w14:paraId="4D12221C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14:paraId="4BB370CD" w14:textId="77777777"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14:paraId="6AD86C7C" w14:textId="77777777" w:rsidR="0050083A" w:rsidRPr="009C2227" w:rsidRDefault="0050083A" w:rsidP="0050083A">
      <w:pPr>
        <w:rPr>
          <w:sz w:val="20"/>
        </w:rPr>
      </w:pPr>
    </w:p>
    <w:p w14:paraId="0BC6AEDC" w14:textId="77777777" w:rsidR="0050083A" w:rsidRPr="009C2227" w:rsidRDefault="0050083A" w:rsidP="0050083A">
      <w:pPr>
        <w:rPr>
          <w:sz w:val="20"/>
        </w:rPr>
      </w:pPr>
    </w:p>
    <w:p w14:paraId="602EF148" w14:textId="77777777"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14:paraId="2173BD95" w14:textId="77777777" w:rsidTr="00EB67C8">
        <w:trPr>
          <w:cantSplit/>
          <w:trHeight w:val="742"/>
        </w:trPr>
        <w:tc>
          <w:tcPr>
            <w:tcW w:w="1985" w:type="dxa"/>
          </w:tcPr>
          <w:p w14:paraId="03EB3C50" w14:textId="77777777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727584C7" w14:textId="491232EC"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2021/22:</w:t>
            </w:r>
            <w:r w:rsidR="00A8608D">
              <w:rPr>
                <w:b/>
                <w:sz w:val="20"/>
              </w:rPr>
              <w:t>1</w:t>
            </w:r>
            <w:r w:rsidR="00905461">
              <w:rPr>
                <w:b/>
                <w:sz w:val="20"/>
              </w:rPr>
              <w:t>3</w:t>
            </w:r>
          </w:p>
        </w:tc>
      </w:tr>
      <w:tr w:rsidR="00E463D5" w:rsidRPr="009C2227" w14:paraId="76B70C19" w14:textId="77777777" w:rsidTr="00EB67C8">
        <w:tc>
          <w:tcPr>
            <w:tcW w:w="1985" w:type="dxa"/>
          </w:tcPr>
          <w:p w14:paraId="703CB732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644CF099" w14:textId="3ED083EA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2021-</w:t>
            </w:r>
            <w:r w:rsidR="00231063">
              <w:rPr>
                <w:sz w:val="20"/>
              </w:rPr>
              <w:t>1</w:t>
            </w:r>
            <w:r w:rsidR="00B03F5D">
              <w:rPr>
                <w:sz w:val="20"/>
              </w:rPr>
              <w:t>1</w:t>
            </w:r>
            <w:r w:rsidRPr="00930BF6">
              <w:rPr>
                <w:sz w:val="20"/>
              </w:rPr>
              <w:t>-</w:t>
            </w:r>
            <w:r w:rsidR="00812C87">
              <w:rPr>
                <w:sz w:val="20"/>
              </w:rPr>
              <w:t>2</w:t>
            </w:r>
            <w:r w:rsidR="00905461">
              <w:rPr>
                <w:sz w:val="20"/>
              </w:rPr>
              <w:t>9</w:t>
            </w:r>
          </w:p>
        </w:tc>
      </w:tr>
      <w:tr w:rsidR="00E463D5" w:rsidRPr="009C2227" w14:paraId="4EB31692" w14:textId="77777777" w:rsidTr="00EB67C8">
        <w:tc>
          <w:tcPr>
            <w:tcW w:w="1985" w:type="dxa"/>
          </w:tcPr>
          <w:p w14:paraId="67581836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6EB5C77E" w14:textId="3FE32C4C" w:rsidR="00E463D5" w:rsidRPr="00EF33A8" w:rsidRDefault="00905461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15</w:t>
            </w:r>
            <w:r w:rsidR="00812C87">
              <w:rPr>
                <w:sz w:val="20"/>
              </w:rPr>
              <w:t>:00-</w:t>
            </w:r>
            <w:r>
              <w:rPr>
                <w:sz w:val="20"/>
              </w:rPr>
              <w:t>15</w:t>
            </w:r>
            <w:r w:rsidR="00812C87">
              <w:rPr>
                <w:sz w:val="20"/>
              </w:rPr>
              <w:t>:</w:t>
            </w:r>
            <w:r>
              <w:rPr>
                <w:sz w:val="20"/>
              </w:rPr>
              <w:t>45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14:paraId="46191178" w14:textId="77777777" w:rsidTr="00EB67C8">
        <w:tc>
          <w:tcPr>
            <w:tcW w:w="1985" w:type="dxa"/>
          </w:tcPr>
          <w:p w14:paraId="4775CB29" w14:textId="77777777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0CFFC1DC" w14:textId="366F8C8D"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14:paraId="4ABCBFDB" w14:textId="77777777" w:rsidR="00E463D5" w:rsidRPr="00930BF6" w:rsidRDefault="00E463D5" w:rsidP="00E463D5">
            <w:pPr>
              <w:rPr>
                <w:sz w:val="20"/>
              </w:rPr>
            </w:pPr>
          </w:p>
        </w:tc>
      </w:tr>
    </w:tbl>
    <w:p w14:paraId="4AC00B6D" w14:textId="77777777" w:rsidR="00D53F07" w:rsidRDefault="00D53F07" w:rsidP="0050083A">
      <w:pPr>
        <w:tabs>
          <w:tab w:val="left" w:pos="960"/>
        </w:tabs>
        <w:rPr>
          <w:sz w:val="20"/>
        </w:rPr>
      </w:pPr>
    </w:p>
    <w:p w14:paraId="75350BE7" w14:textId="50556B40" w:rsidR="00361560" w:rsidRDefault="00361560" w:rsidP="0050083A">
      <w:pPr>
        <w:tabs>
          <w:tab w:val="left" w:pos="960"/>
        </w:tabs>
        <w:rPr>
          <w:sz w:val="20"/>
        </w:rPr>
      </w:pPr>
    </w:p>
    <w:p w14:paraId="78005688" w14:textId="77777777" w:rsidR="00614535" w:rsidRDefault="00614535" w:rsidP="0050083A">
      <w:pPr>
        <w:tabs>
          <w:tab w:val="left" w:pos="960"/>
        </w:tabs>
        <w:rPr>
          <w:sz w:val="20"/>
        </w:rPr>
      </w:pPr>
    </w:p>
    <w:p w14:paraId="0F16981A" w14:textId="77777777" w:rsidR="006C119B" w:rsidRPr="009C2227" w:rsidRDefault="006C119B" w:rsidP="0050083A">
      <w:pPr>
        <w:tabs>
          <w:tab w:val="left" w:pos="960"/>
        </w:tabs>
        <w:rPr>
          <w:sz w:val="20"/>
        </w:rPr>
      </w:pPr>
    </w:p>
    <w:p w14:paraId="70D5E899" w14:textId="77777777"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E755ED" w:rsidRPr="004B367D" w14:paraId="32A0D28F" w14:textId="77777777" w:rsidTr="00EB67C8">
        <w:trPr>
          <w:trHeight w:val="884"/>
        </w:trPr>
        <w:tc>
          <w:tcPr>
            <w:tcW w:w="567" w:type="dxa"/>
          </w:tcPr>
          <w:p w14:paraId="2A9EA977" w14:textId="7CCCA1DF" w:rsidR="00E755ED" w:rsidRPr="00904ABB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904ABB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122DF599" w14:textId="77777777" w:rsidR="00E755ED" w:rsidRPr="009C2227" w:rsidRDefault="00E755ED" w:rsidP="00E755E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9C2227">
              <w:rPr>
                <w:b/>
                <w:bCs/>
                <w:color w:val="000000"/>
                <w:szCs w:val="24"/>
              </w:rPr>
              <w:t>Utgiftsområde 5 Internationell samverkan (UU1)</w:t>
            </w:r>
          </w:p>
          <w:p w14:paraId="0833AEA6" w14:textId="77777777" w:rsidR="00E755ED" w:rsidRPr="009C2227" w:rsidRDefault="00E755ED" w:rsidP="00E755ED">
            <w:p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14:paraId="776A5B48" w14:textId="63ACC9D1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 w:rsidRPr="009C2227">
              <w:rPr>
                <w:szCs w:val="24"/>
              </w:rPr>
              <w:t>Utskottet fortsatte behandlingen av proposition 202</w:t>
            </w:r>
            <w:r>
              <w:rPr>
                <w:szCs w:val="24"/>
              </w:rPr>
              <w:t>1</w:t>
            </w:r>
            <w:r w:rsidRPr="009C2227">
              <w:rPr>
                <w:szCs w:val="24"/>
              </w:rPr>
              <w:t>/2</w:t>
            </w:r>
            <w:r>
              <w:rPr>
                <w:szCs w:val="24"/>
              </w:rPr>
              <w:t>2</w:t>
            </w:r>
            <w:r w:rsidRPr="009C2227">
              <w:rPr>
                <w:szCs w:val="24"/>
              </w:rPr>
              <w:t>:1 utgiftsområde 5 och motioner.</w:t>
            </w:r>
          </w:p>
          <w:p w14:paraId="463CBFF5" w14:textId="77777777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239CFBF0" w14:textId="3BA5C972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Utskottet justerade betänkande 2021/22:UU1.</w:t>
            </w:r>
          </w:p>
          <w:p w14:paraId="622DF527" w14:textId="1822B1BC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164BC96A" w14:textId="7F6C00D5" w:rsidR="00E755ED" w:rsidRDefault="007A5F43" w:rsidP="00E755ED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C</w:t>
            </w:r>
            <w:r w:rsidR="00F815EE" w:rsidRPr="00F815EE">
              <w:rPr>
                <w:szCs w:val="24"/>
              </w:rPr>
              <w:t xml:space="preserve">-, </w:t>
            </w:r>
            <w:r>
              <w:rPr>
                <w:szCs w:val="24"/>
              </w:rPr>
              <w:t>V</w:t>
            </w:r>
            <w:r w:rsidR="00F815EE" w:rsidRPr="00F815EE">
              <w:rPr>
                <w:szCs w:val="24"/>
              </w:rPr>
              <w:t xml:space="preserve">- och </w:t>
            </w:r>
            <w:r>
              <w:rPr>
                <w:szCs w:val="24"/>
              </w:rPr>
              <w:t>L</w:t>
            </w:r>
            <w:r w:rsidR="00F815EE" w:rsidRPr="00F815EE">
              <w:rPr>
                <w:szCs w:val="24"/>
              </w:rPr>
              <w:t xml:space="preserve">-ledamöterna anmälde </w:t>
            </w:r>
            <w:r>
              <w:rPr>
                <w:szCs w:val="24"/>
              </w:rPr>
              <w:t>reservationer</w:t>
            </w:r>
            <w:r w:rsidR="00F815EE" w:rsidRPr="00F815EE">
              <w:rPr>
                <w:szCs w:val="24"/>
              </w:rPr>
              <w:t>. M-</w:t>
            </w:r>
            <w:r>
              <w:rPr>
                <w:szCs w:val="24"/>
              </w:rPr>
              <w:t>, SD-, C-, V-, KD-</w:t>
            </w:r>
            <w:r w:rsidR="00F815EE" w:rsidRPr="00F815EE">
              <w:rPr>
                <w:szCs w:val="24"/>
              </w:rPr>
              <w:t xml:space="preserve"> och </w:t>
            </w:r>
            <w:r>
              <w:rPr>
                <w:szCs w:val="24"/>
              </w:rPr>
              <w:t>L</w:t>
            </w:r>
            <w:r w:rsidR="00F815EE" w:rsidRPr="00F815EE">
              <w:rPr>
                <w:szCs w:val="24"/>
              </w:rPr>
              <w:t>-ledamöterna anmälde särskilda yttranden.</w:t>
            </w:r>
          </w:p>
          <w:p w14:paraId="23D80E14" w14:textId="7D5DE5F4" w:rsidR="00F815EE" w:rsidRPr="00904ABB" w:rsidRDefault="00F815EE" w:rsidP="00E755ED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</w:tc>
      </w:tr>
      <w:tr w:rsidR="00E755ED" w:rsidRPr="004B367D" w14:paraId="20609C03" w14:textId="77777777" w:rsidTr="00EB67C8">
        <w:trPr>
          <w:trHeight w:val="884"/>
        </w:trPr>
        <w:tc>
          <w:tcPr>
            <w:tcW w:w="567" w:type="dxa"/>
          </w:tcPr>
          <w:p w14:paraId="12275EC2" w14:textId="7EA97706" w:rsidR="00E755ED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>§ 2</w:t>
            </w:r>
          </w:p>
        </w:tc>
        <w:tc>
          <w:tcPr>
            <w:tcW w:w="6947" w:type="dxa"/>
          </w:tcPr>
          <w:p w14:paraId="5C088644" w14:textId="2237B2CB" w:rsidR="00E755ED" w:rsidRPr="008846E1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Fråga om s.k. öronmärkta biståndsmedel, utgiftsområde 7 Internationellt bistånd (UU2)</w:t>
            </w:r>
          </w:p>
          <w:p w14:paraId="4E13D696" w14:textId="77777777" w:rsidR="00E755ED" w:rsidRPr="008846E1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515EFFD7" w14:textId="2526BBD9" w:rsidR="00E755ED" w:rsidRPr="00AE3C0C" w:rsidRDefault="00E755ED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Departementsråd Per Holmström med medarbetare från Utrikesdepartementet informerade utskottet om </w:t>
            </w:r>
            <w:r w:rsidRPr="00E755ED">
              <w:rPr>
                <w:rFonts w:eastAsiaTheme="minorHAnsi"/>
                <w:bCs/>
                <w:color w:val="000000"/>
                <w:szCs w:val="24"/>
                <w:lang w:eastAsia="en-US"/>
              </w:rPr>
              <w:t>s.k. öronmärkta biståndsmedel, utgiftsområde 7 Internationellt bistånd (UU2)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4489C3EE" w14:textId="77777777" w:rsidR="00E755ED" w:rsidRPr="00AE3C0C" w:rsidRDefault="00E755ED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2A019EB8" w14:textId="77777777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755ED">
              <w:rPr>
                <w:rFonts w:eastAsiaTheme="minorHAnsi"/>
                <w:bCs/>
                <w:color w:val="000000"/>
                <w:szCs w:val="24"/>
                <w:lang w:eastAsia="en-US"/>
              </w:rPr>
              <w:t>Ledamöternas frågor besvarades.</w:t>
            </w:r>
          </w:p>
          <w:p w14:paraId="0B6AEF07" w14:textId="69B39901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14:paraId="3D807E75" w14:textId="77777777" w:rsidTr="00EB67C8">
        <w:trPr>
          <w:trHeight w:val="884"/>
        </w:trPr>
        <w:tc>
          <w:tcPr>
            <w:tcW w:w="567" w:type="dxa"/>
          </w:tcPr>
          <w:p w14:paraId="2AF0DEFF" w14:textId="370B8E92" w:rsidR="00E755ED" w:rsidRDefault="00E755ED" w:rsidP="00E755E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§ 3</w:t>
            </w:r>
          </w:p>
        </w:tc>
        <w:tc>
          <w:tcPr>
            <w:tcW w:w="6947" w:type="dxa"/>
          </w:tcPr>
          <w:p w14:paraId="145F7A31" w14:textId="77777777" w:rsidR="00E755ED" w:rsidRPr="00E755ED" w:rsidRDefault="00E755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szCs w:val="24"/>
                <w:lang w:eastAsia="en-US"/>
              </w:rPr>
            </w:pPr>
            <w:r w:rsidRPr="00E755ED">
              <w:rPr>
                <w:rFonts w:eastAsiaTheme="minorHAnsi"/>
                <w:b/>
                <w:bCs/>
                <w:szCs w:val="24"/>
                <w:lang w:eastAsia="en-US"/>
              </w:rPr>
              <w:t>Utgiftsområde 7 Internationellt bistånd (UU2)</w:t>
            </w:r>
          </w:p>
          <w:p w14:paraId="2DDF5F4D" w14:textId="77777777" w:rsidR="00E755ED" w:rsidRPr="00E755ED" w:rsidRDefault="00E755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szCs w:val="24"/>
                <w:lang w:eastAsia="en-US"/>
              </w:rPr>
            </w:pPr>
          </w:p>
          <w:p w14:paraId="420C9954" w14:textId="77777777" w:rsidR="00E755ED" w:rsidRDefault="00E755ED" w:rsidP="00E755ED">
            <w:pPr>
              <w:rPr>
                <w:snapToGrid w:val="0"/>
              </w:rPr>
            </w:pPr>
            <w:r w:rsidRPr="00E755ED">
              <w:rPr>
                <w:rFonts w:eastAsiaTheme="minorHAnsi"/>
                <w:bCs/>
                <w:szCs w:val="24"/>
                <w:lang w:eastAsia="en-US"/>
              </w:rPr>
              <w:t>Utskottet fortsatte behandlingen av proposition 2021/22:1, Utgiftsområde 7 och motioner.</w:t>
            </w:r>
          </w:p>
          <w:p w14:paraId="0C244AF7" w14:textId="77777777" w:rsidR="00E755ED" w:rsidRDefault="00E755ED" w:rsidP="00E755ED">
            <w:pPr>
              <w:rPr>
                <w:snapToGrid w:val="0"/>
              </w:rPr>
            </w:pPr>
          </w:p>
          <w:p w14:paraId="75A7B2BA" w14:textId="138B203C" w:rsidR="00E755ED" w:rsidRPr="00E755ED" w:rsidRDefault="00E755ED" w:rsidP="00E755ED">
            <w:pPr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  <w:r w:rsidRPr="00E755ED">
              <w:rPr>
                <w:snapToGrid w:val="0"/>
              </w:rPr>
              <w:br/>
            </w:r>
          </w:p>
        </w:tc>
      </w:tr>
      <w:tr w:rsidR="00E755ED" w:rsidRPr="004B367D" w14:paraId="5E29CF2D" w14:textId="77777777" w:rsidTr="00EB67C8">
        <w:trPr>
          <w:trHeight w:val="884"/>
        </w:trPr>
        <w:tc>
          <w:tcPr>
            <w:tcW w:w="567" w:type="dxa"/>
          </w:tcPr>
          <w:p w14:paraId="1E58312F" w14:textId="742728AC" w:rsidR="00E755ED" w:rsidRDefault="00E755ED" w:rsidP="00E755ED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§ </w:t>
            </w:r>
            <w:r w:rsidR="009213C4">
              <w:rPr>
                <w:b/>
              </w:rPr>
              <w:t>4</w:t>
            </w:r>
          </w:p>
        </w:tc>
        <w:tc>
          <w:tcPr>
            <w:tcW w:w="6947" w:type="dxa"/>
          </w:tcPr>
          <w:p w14:paraId="2B1E9F39" w14:textId="77777777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Justering av protokoll</w:t>
            </w:r>
          </w:p>
          <w:p w14:paraId="50CF1078" w14:textId="77777777" w:rsidR="00E755ED" w:rsidRDefault="00E755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32B79F5D" w14:textId="3043FF4C" w:rsidR="00E755ED" w:rsidRPr="00581439" w:rsidRDefault="00E755ED" w:rsidP="00E755E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protokoll 2021/22:12.</w:t>
            </w:r>
          </w:p>
          <w:p w14:paraId="38638D20" w14:textId="77777777" w:rsidR="00E755ED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755ED" w:rsidRPr="004B367D" w14:paraId="29F6E655" w14:textId="77777777" w:rsidTr="00EB67C8">
        <w:trPr>
          <w:trHeight w:val="884"/>
        </w:trPr>
        <w:tc>
          <w:tcPr>
            <w:tcW w:w="567" w:type="dxa"/>
          </w:tcPr>
          <w:p w14:paraId="5949168A" w14:textId="2D82C0B4" w:rsidR="00E755ED" w:rsidRPr="00930BF6" w:rsidRDefault="00E755ED" w:rsidP="00E755ED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 xml:space="preserve">§ </w:t>
            </w:r>
            <w:r w:rsidR="009213C4">
              <w:rPr>
                <w:b/>
              </w:rPr>
              <w:t>5</w:t>
            </w:r>
          </w:p>
        </w:tc>
        <w:tc>
          <w:tcPr>
            <w:tcW w:w="6947" w:type="dxa"/>
          </w:tcPr>
          <w:p w14:paraId="7B65B674" w14:textId="77777777" w:rsidR="00E755ED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14:paraId="2EE1B57F" w14:textId="516ED9D7" w:rsidR="00C73219" w:rsidRDefault="00C73219" w:rsidP="00C73219">
            <w:pPr>
              <w:rPr>
                <w:szCs w:val="24"/>
              </w:rPr>
            </w:pPr>
            <w:r w:rsidRPr="00042DBE">
              <w:rPr>
                <w:szCs w:val="24"/>
              </w:rPr>
              <w:t>Utskottet informerades om</w:t>
            </w:r>
            <w:r>
              <w:rPr>
                <w:szCs w:val="24"/>
              </w:rPr>
              <w:t>:</w:t>
            </w:r>
          </w:p>
          <w:p w14:paraId="23FCA094" w14:textId="669FD5A5" w:rsidR="00C73219" w:rsidRPr="00654CCD" w:rsidRDefault="00C73219" w:rsidP="00C73219">
            <w:pPr>
              <w:rPr>
                <w:szCs w:val="24"/>
              </w:rPr>
            </w:pPr>
            <w:r>
              <w:rPr>
                <w:szCs w:val="24"/>
              </w:rPr>
              <w:t xml:space="preserve">- </w:t>
            </w:r>
            <w:r w:rsidR="00775B06">
              <w:rPr>
                <w:szCs w:val="24"/>
              </w:rPr>
              <w:t xml:space="preserve">att </w:t>
            </w:r>
            <w:proofErr w:type="spellStart"/>
            <w:r w:rsidRPr="00D111AB">
              <w:rPr>
                <w:szCs w:val="24"/>
              </w:rPr>
              <w:t>debattlistan</w:t>
            </w:r>
            <w:proofErr w:type="spellEnd"/>
            <w:r w:rsidRPr="00D111AB">
              <w:rPr>
                <w:szCs w:val="24"/>
              </w:rPr>
              <w:t xml:space="preserve"> för UU1 </w:t>
            </w:r>
            <w:r w:rsidR="00B80061">
              <w:rPr>
                <w:szCs w:val="24"/>
              </w:rPr>
              <w:t>fanns tillgänglig i sammanträdessalen.</w:t>
            </w:r>
          </w:p>
          <w:p w14:paraId="2AEB7740" w14:textId="111715B5" w:rsidR="00B80061" w:rsidRDefault="00C73219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talmannen </w:t>
            </w:r>
            <w:r w:rsidR="00B80061"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fått inbjudan 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från USA:s representanthus till riksdagens ledamöter </w:t>
            </w:r>
            <w:r w:rsidR="00B8006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om 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>att delta</w:t>
            </w:r>
            <w:r w:rsidR="00775B0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>parlamentarisk</w:t>
            </w:r>
            <w:r w:rsidR="00775B06">
              <w:rPr>
                <w:rFonts w:eastAsiaTheme="minorHAnsi"/>
                <w:bCs/>
                <w:color w:val="000000"/>
                <w:szCs w:val="24"/>
                <w:lang w:eastAsia="en-US"/>
              </w:rPr>
              <w:t>a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dialog</w:t>
            </w:r>
            <w:r w:rsidR="00775B0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er den 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>2,</w:t>
            </w:r>
            <w:r w:rsidR="00775B0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>3 och 7 december</w:t>
            </w:r>
            <w:r w:rsidR="00775B0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(digitalt) </w:t>
            </w:r>
            <w:r w:rsidR="00775B06"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>som föregår president Joe Bidens demokratitoppmöte</w:t>
            </w:r>
            <w:r w:rsidR="00775B0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3C85785D" w14:textId="3DA87A4D" w:rsidR="00BF1F24" w:rsidRDefault="00C73219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utskottet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tillsammans med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försvarsutskottet får information om Ukraina från Must, FOI och UI vid parallella sammanträden</w:t>
            </w:r>
            <w:r w:rsid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>den 9 december kl. 08</w:t>
            </w:r>
            <w:r w:rsid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>00-09</w:t>
            </w:r>
            <w:r w:rsid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Pr="00C73219">
              <w:rPr>
                <w:rFonts w:eastAsiaTheme="minorHAnsi"/>
                <w:bCs/>
                <w:color w:val="000000"/>
                <w:szCs w:val="24"/>
                <w:lang w:eastAsia="en-US"/>
              </w:rPr>
              <w:t>15</w:t>
            </w:r>
            <w:r w:rsid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14:paraId="0368A2A2" w14:textId="6033DF57" w:rsidR="00612E04" w:rsidRDefault="00612E04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410BF92D" w14:textId="0863E0AA" w:rsidR="00612E04" w:rsidRDefault="00612E04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lastRenderedPageBreak/>
              <w:t>Utskottet beslutade:</w:t>
            </w:r>
          </w:p>
          <w:p w14:paraId="6279AA64" w14:textId="12D2FE4E" w:rsidR="00BF1F24" w:rsidRDefault="00BF1F24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</w:t>
            </w:r>
            <w:r w:rsidR="00612E04">
              <w:rPr>
                <w:rFonts w:eastAsiaTheme="minorHAnsi"/>
                <w:bCs/>
                <w:color w:val="000000"/>
                <w:szCs w:val="24"/>
                <w:lang w:eastAsia="en-US"/>
              </w:rPr>
              <w:t>delta vid</w:t>
            </w:r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GUSP/GSFP-konferens</w:t>
            </w:r>
            <w:r w:rsidR="00612E0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en den </w:t>
            </w:r>
            <w:bookmarkStart w:id="0" w:name="_GoBack"/>
            <w:bookmarkEnd w:id="0"/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24-25 februari.</w:t>
            </w:r>
          </w:p>
          <w:p w14:paraId="04897FC2" w14:textId="670FE1CE" w:rsidR="00E755ED" w:rsidRPr="001F3295" w:rsidRDefault="00BF1F24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Platserna till konferensen </w:t>
            </w:r>
            <w:r w:rsidR="00B80061"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delas mellan UU och FöU</w:t>
            </w:r>
            <w:r w:rsidR="00B8006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varav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2 </w:t>
            </w:r>
            <w:proofErr w:type="spellStart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st</w:t>
            </w:r>
            <w:proofErr w:type="spellEnd"/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B8006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till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S, </w:t>
            </w:r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2 </w:t>
            </w:r>
            <w:proofErr w:type="spellStart"/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st</w:t>
            </w:r>
            <w:proofErr w:type="spellEnd"/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B8006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till </w:t>
            </w:r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M och 1 </w:t>
            </w:r>
            <w:proofErr w:type="spellStart"/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st</w:t>
            </w:r>
            <w:proofErr w:type="spellEnd"/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till 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D</w:t>
            </w:r>
            <w:r w:rsidRP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 w:rsidR="00E755ED">
              <w:rPr>
                <w:rFonts w:eastAsiaTheme="minorHAnsi"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E755ED" w:rsidRPr="004B367D" w14:paraId="0BBC6314" w14:textId="77777777" w:rsidTr="00EB67C8">
        <w:trPr>
          <w:trHeight w:val="884"/>
        </w:trPr>
        <w:tc>
          <w:tcPr>
            <w:tcW w:w="567" w:type="dxa"/>
          </w:tcPr>
          <w:p w14:paraId="7FEF0ED6" w14:textId="75C71A83" w:rsidR="00E755ED" w:rsidRPr="008E5D3A" w:rsidRDefault="00E755ED" w:rsidP="00E755E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§ </w:t>
            </w:r>
            <w:r w:rsidR="009213C4">
              <w:rPr>
                <w:b/>
              </w:rPr>
              <w:t>6</w:t>
            </w:r>
          </w:p>
        </w:tc>
        <w:tc>
          <w:tcPr>
            <w:tcW w:w="6947" w:type="dxa"/>
          </w:tcPr>
          <w:p w14:paraId="24F39BDF" w14:textId="77777777" w:rsidR="00E755ED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14:paraId="30AF74E8" w14:textId="77777777" w:rsidR="00E755ED" w:rsidRPr="006A5494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036809E4" w14:textId="57D5BDA1" w:rsidR="00E95CC1" w:rsidRDefault="00E755ED" w:rsidP="00E755ED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91062C">
              <w:rPr>
                <w:bCs/>
                <w:color w:val="000000"/>
                <w:szCs w:val="24"/>
              </w:rPr>
              <w:t>Inkomna handlingar anmäldes enligt bilaga.</w:t>
            </w:r>
          </w:p>
          <w:p w14:paraId="4A6E7CF3" w14:textId="0E927DDF" w:rsidR="00E755ED" w:rsidRPr="008E5D3A" w:rsidRDefault="00E755ED" w:rsidP="00E755ED">
            <w:pPr>
              <w:rPr>
                <w:b/>
              </w:rPr>
            </w:pPr>
          </w:p>
        </w:tc>
      </w:tr>
      <w:tr w:rsidR="00E95CC1" w:rsidRPr="008E5D3A" w14:paraId="53935FF9" w14:textId="77777777" w:rsidTr="002062E9">
        <w:trPr>
          <w:trHeight w:val="884"/>
        </w:trPr>
        <w:tc>
          <w:tcPr>
            <w:tcW w:w="567" w:type="dxa"/>
          </w:tcPr>
          <w:p w14:paraId="55E98E18" w14:textId="3D34E5B6" w:rsidR="00E95CC1" w:rsidRPr="008E5D3A" w:rsidRDefault="00E95CC1" w:rsidP="002062E9">
            <w:pPr>
              <w:rPr>
                <w:b/>
              </w:rPr>
            </w:pPr>
            <w:r>
              <w:rPr>
                <w:b/>
              </w:rPr>
              <w:t>§ 7</w:t>
            </w:r>
          </w:p>
        </w:tc>
        <w:tc>
          <w:tcPr>
            <w:tcW w:w="6947" w:type="dxa"/>
          </w:tcPr>
          <w:p w14:paraId="7BFD1E35" w14:textId="6BE2654E" w:rsidR="00E95CC1" w:rsidRDefault="00E95CC1" w:rsidP="002062E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Övriga frågor</w:t>
            </w:r>
          </w:p>
          <w:p w14:paraId="387CE23F" w14:textId="77777777" w:rsidR="00E95CC1" w:rsidRPr="006A5494" w:rsidRDefault="00E95CC1" w:rsidP="002062E9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14:paraId="19E057F1" w14:textId="44121CB8" w:rsidR="00E95CC1" w:rsidRDefault="00E95CC1" w:rsidP="00E95CC1">
            <w:pPr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Ordförande informerade om ett besök från Kanada den 2/12</w:t>
            </w:r>
            <w:r w:rsidR="00612E04">
              <w:rPr>
                <w:bCs/>
                <w:color w:val="000000"/>
                <w:szCs w:val="24"/>
              </w:rPr>
              <w:t xml:space="preserve"> till vilket ledamöterna erbjöds att deltaga.</w:t>
            </w:r>
          </w:p>
          <w:p w14:paraId="6BD488DC" w14:textId="52261429" w:rsidR="00E95CC1" w:rsidRPr="008E5D3A" w:rsidRDefault="00E95CC1" w:rsidP="00E95CC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E755ED" w:rsidRPr="004B367D" w14:paraId="2B12ADD8" w14:textId="77777777" w:rsidTr="00EB67C8">
        <w:trPr>
          <w:trHeight w:val="884"/>
        </w:trPr>
        <w:tc>
          <w:tcPr>
            <w:tcW w:w="567" w:type="dxa"/>
          </w:tcPr>
          <w:p w14:paraId="1D486EAA" w14:textId="2AD6E4DF" w:rsidR="00E755ED" w:rsidRDefault="00E755ED" w:rsidP="00E755ED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612E04">
              <w:rPr>
                <w:b/>
              </w:rPr>
              <w:t>8</w:t>
            </w:r>
          </w:p>
        </w:tc>
        <w:tc>
          <w:tcPr>
            <w:tcW w:w="6947" w:type="dxa"/>
          </w:tcPr>
          <w:p w14:paraId="47C66BAB" w14:textId="77777777" w:rsidR="00E755ED" w:rsidRDefault="00E755ED" w:rsidP="00E755ED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614535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Nästa sammanträde</w:t>
            </w:r>
          </w:p>
          <w:p w14:paraId="221D4987" w14:textId="77777777" w:rsidR="00E755ED" w:rsidRPr="00937D6C" w:rsidRDefault="00E755ED" w:rsidP="00E755ED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14:paraId="7ECA1EF6" w14:textId="47E9A150" w:rsidR="00E755ED" w:rsidRPr="00614535" w:rsidRDefault="00E755ED" w:rsidP="00E755ED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</w:t>
            </w:r>
            <w:r w:rsid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>torsdagen</w:t>
            </w:r>
            <w:r w:rsidRPr="00937D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den 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2</w:t>
            </w:r>
            <w:r w:rsidR="00BF1F2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december kl. 10:00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</w:tbl>
    <w:p w14:paraId="5927CE38" w14:textId="77777777" w:rsidR="00023426" w:rsidRDefault="00023426" w:rsidP="0050083A">
      <w:pPr>
        <w:rPr>
          <w:highlight w:val="yellow"/>
        </w:rPr>
      </w:pPr>
    </w:p>
    <w:p w14:paraId="19CED834" w14:textId="77777777" w:rsidR="00864C77" w:rsidRPr="004B367D" w:rsidRDefault="00864C77" w:rsidP="0050083A">
      <w:pPr>
        <w:rPr>
          <w:highlight w:val="yellow"/>
        </w:rPr>
      </w:pPr>
    </w:p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48E84786" w14:textId="77777777" w:rsidTr="00EB67C8">
        <w:tc>
          <w:tcPr>
            <w:tcW w:w="7156" w:type="dxa"/>
          </w:tcPr>
          <w:p w14:paraId="2F48F9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14:paraId="6A50B0A1" w14:textId="02EBFDB1"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14:paraId="32701BCF" w14:textId="09A957E1" w:rsidR="00812C87" w:rsidRDefault="00C73219" w:rsidP="00812C87">
            <w:pPr>
              <w:tabs>
                <w:tab w:val="left" w:pos="1701"/>
              </w:tabs>
            </w:pPr>
            <w:r>
              <w:t>Andreas Stenlund</w:t>
            </w:r>
          </w:p>
          <w:p w14:paraId="349512F1" w14:textId="77777777" w:rsidR="00E97ABF" w:rsidRDefault="00E97ABF" w:rsidP="00E97ABF">
            <w:pPr>
              <w:tabs>
                <w:tab w:val="left" w:pos="1701"/>
              </w:tabs>
            </w:pPr>
          </w:p>
          <w:p w14:paraId="56046418" w14:textId="77777777" w:rsidR="00E97ABF" w:rsidRDefault="00E97ABF" w:rsidP="00E97ABF">
            <w:pPr>
              <w:tabs>
                <w:tab w:val="left" w:pos="1701"/>
              </w:tabs>
            </w:pPr>
          </w:p>
          <w:p w14:paraId="0180BD92" w14:textId="6316C136"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C73219">
              <w:t>2</w:t>
            </w:r>
            <w:r>
              <w:t xml:space="preserve"> </w:t>
            </w:r>
            <w:r w:rsidR="00C73219">
              <w:t>december</w:t>
            </w:r>
            <w:r w:rsidRPr="004F681F">
              <w:t xml:space="preserve"> 2021</w:t>
            </w:r>
          </w:p>
          <w:p w14:paraId="42F53D24" w14:textId="77777777"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14:paraId="55376346" w14:textId="77777777" w:rsidR="00716AF6" w:rsidRPr="004B367D" w:rsidRDefault="00E97ABF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 Forslund</w:t>
            </w:r>
          </w:p>
        </w:tc>
      </w:tr>
    </w:tbl>
    <w:p w14:paraId="120CCA61" w14:textId="77777777" w:rsidR="0050083A" w:rsidRPr="004B367D" w:rsidRDefault="0050083A" w:rsidP="0050083A">
      <w:pPr>
        <w:rPr>
          <w:highlight w:val="yellow"/>
        </w:rPr>
      </w:pPr>
    </w:p>
    <w:p w14:paraId="0FBCB7E5" w14:textId="77777777" w:rsidR="0050083A" w:rsidRPr="004B367D" w:rsidRDefault="0050083A" w:rsidP="0050083A">
      <w:pPr>
        <w:rPr>
          <w:highlight w:val="yellow"/>
        </w:rPr>
      </w:pPr>
    </w:p>
    <w:p w14:paraId="55E778B3" w14:textId="77777777" w:rsidR="0050083A" w:rsidRPr="004B367D" w:rsidRDefault="0050083A" w:rsidP="0050083A">
      <w:pPr>
        <w:rPr>
          <w:highlight w:val="yellow"/>
        </w:rPr>
      </w:pPr>
    </w:p>
    <w:p w14:paraId="2C0E40D2" w14:textId="77777777" w:rsidR="0050083A" w:rsidRPr="004B367D" w:rsidRDefault="0050083A" w:rsidP="0050083A">
      <w:pPr>
        <w:rPr>
          <w:highlight w:val="yellow"/>
        </w:rPr>
      </w:pPr>
    </w:p>
    <w:p w14:paraId="39D9914E" w14:textId="77777777" w:rsidR="0050083A" w:rsidRPr="004B367D" w:rsidRDefault="0050083A" w:rsidP="0050083A">
      <w:pPr>
        <w:rPr>
          <w:highlight w:val="yellow"/>
        </w:rPr>
      </w:pPr>
    </w:p>
    <w:p w14:paraId="6AA82F15" w14:textId="77777777" w:rsidR="0050083A" w:rsidRPr="004B367D" w:rsidRDefault="0050083A" w:rsidP="0050083A">
      <w:pPr>
        <w:rPr>
          <w:highlight w:val="yellow"/>
        </w:rPr>
      </w:pPr>
    </w:p>
    <w:p w14:paraId="512318FC" w14:textId="77777777" w:rsidR="0050083A" w:rsidRPr="004B367D" w:rsidRDefault="0050083A" w:rsidP="0050083A">
      <w:pPr>
        <w:rPr>
          <w:highlight w:val="yellow"/>
        </w:rPr>
      </w:pPr>
    </w:p>
    <w:p w14:paraId="4A826C04" w14:textId="77777777" w:rsidR="0050083A" w:rsidRPr="004B367D" w:rsidRDefault="0050083A" w:rsidP="0050083A">
      <w:pPr>
        <w:rPr>
          <w:highlight w:val="yellow"/>
        </w:rPr>
      </w:pPr>
    </w:p>
    <w:p w14:paraId="0876A196" w14:textId="77777777" w:rsidR="0050083A" w:rsidRPr="004B367D" w:rsidRDefault="0050083A" w:rsidP="0050083A">
      <w:pPr>
        <w:rPr>
          <w:highlight w:val="yellow"/>
        </w:rPr>
      </w:pPr>
    </w:p>
    <w:p w14:paraId="4A219996" w14:textId="77777777" w:rsidR="0050083A" w:rsidRPr="004B367D" w:rsidRDefault="0050083A" w:rsidP="0050083A">
      <w:pPr>
        <w:rPr>
          <w:highlight w:val="yellow"/>
        </w:rPr>
      </w:pPr>
    </w:p>
    <w:p w14:paraId="060DDBC6" w14:textId="77777777" w:rsidR="0050083A" w:rsidRPr="004B367D" w:rsidRDefault="0050083A" w:rsidP="0050083A">
      <w:pPr>
        <w:rPr>
          <w:highlight w:val="yellow"/>
        </w:rPr>
      </w:pPr>
    </w:p>
    <w:p w14:paraId="5CB4EAF5" w14:textId="77777777"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14:paraId="5980494C" w14:textId="77777777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7B91AFE9" w14:textId="77777777"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23A6A367" w14:textId="0E12A006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3DE693FF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AD77D8F" w14:textId="1F1684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521AE3" w14:textId="77777777"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47F8BA4E" w14:textId="51C86185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14:paraId="2C1016A2" w14:textId="77777777"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00410598" w14:textId="2A0BFC12"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8608D">
              <w:rPr>
                <w:sz w:val="20"/>
              </w:rPr>
              <w:t>1</w:t>
            </w:r>
            <w:r w:rsidR="00201E10">
              <w:rPr>
                <w:sz w:val="20"/>
              </w:rPr>
              <w:t>3</w:t>
            </w:r>
          </w:p>
        </w:tc>
      </w:tr>
      <w:tr w:rsidR="0050083A" w:rsidRPr="003504FA" w14:paraId="3B5839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8C17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33783" w14:textId="020212A9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 1</w:t>
            </w:r>
            <w:r w:rsidR="00EE7266">
              <w:rPr>
                <w:sz w:val="19"/>
                <w:szCs w:val="19"/>
              </w:rPr>
              <w:t>-</w:t>
            </w:r>
            <w:r w:rsidR="00E95CC1">
              <w:rPr>
                <w:sz w:val="19"/>
                <w:szCs w:val="19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25A6C2" w14:textId="3B3C2E93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 xml:space="preserve">§ </w:t>
            </w:r>
            <w:r w:rsidR="00E95CC1">
              <w:rPr>
                <w:sz w:val="19"/>
                <w:szCs w:val="19"/>
              </w:rPr>
              <w:t>4-8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3838" w14:textId="00293170" w:rsidR="0050083A" w:rsidRPr="00FB2F04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A26F32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88AB9" w14:textId="19A593F1"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8E88" w14:textId="18DEAE8F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EE183" w14:textId="7C41CB8D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E0A80" w14:textId="1F217F69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594EA" w14:textId="63219757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E8244" w14:textId="1AB7C74A"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1BE76FC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ED4F" w14:textId="77777777"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CC53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CC4F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BAE92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4CF8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92F5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4B93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014DC3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11E3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3F0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8597B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ADC815" w14:textId="77777777"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E1A5F9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8FAD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AC5C47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5CFCE4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5E7C4A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E4F8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6DFE1" w14:textId="77777777"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E95CC1" w:rsidRPr="003504FA" w14:paraId="51338EF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862F0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60C2" w14:textId="5D76AE3C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4EEEE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F156D" w14:textId="0F9A12B8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BED3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6A8C1" w14:textId="160E421A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4B09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F70E02" w14:textId="7B26AED6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E1405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6D11E1" w14:textId="3CAE05F0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3D64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4F5CA5" w14:textId="25294E4F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A2086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8FE74" w14:textId="05C0B2A0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69A5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B81D3" w14:textId="3A590FD2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C0586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AF67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1D48A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95CC1" w:rsidRPr="003504FA" w14:paraId="084484A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09BF5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D401" w14:textId="2D072983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1079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C6ABF" w14:textId="24CCC6B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7DAC9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9BD" w14:textId="155ECB1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F84C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A4CBF0" w14:textId="067A1AB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0784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30E37" w14:textId="7E25AD6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C52653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5C2FE4" w14:textId="0045504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A633B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9DC6D" w14:textId="4975B99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A143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75C7" w14:textId="64847B2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E124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1315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6E01B7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102A360B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A75B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24FA" w14:textId="761462B9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594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B8CBA" w14:textId="5EF0BC03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27B3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9C14" w14:textId="19A8C90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C9B9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987AF" w14:textId="00BE254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77154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77E9F5" w14:textId="02DA035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7397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36AF0" w14:textId="1D6D3D6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6A263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9128D" w14:textId="3F12B57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98DC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9FF97B" w14:textId="4042004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2D1C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A5AC6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D4F791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3C07806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F899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8CCB1" w14:textId="7F5E782D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643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4C02" w14:textId="5469B540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3A60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4D79F" w14:textId="1591272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C56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40F32E" w14:textId="5518055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DF69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A8DDC3" w14:textId="569CB6A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504773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1D6CC" w14:textId="2DE21DC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A500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C5F53" w14:textId="1F557BD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F1E40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4763D" w14:textId="7EE12BA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F902B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EADAD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9225A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2D2A5FA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6DC79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4BFA2" w14:textId="635A04A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8941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672CD" w14:textId="765B433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EF5A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863E" w14:textId="7A253AE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4E76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BEC71F" w14:textId="7E32B3B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E99C2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190865" w14:textId="5CBDF37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3DE5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5471D0" w14:textId="47C1469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F0EB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4F16E" w14:textId="4C3B78C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AEC61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2B5AD" w14:textId="78DCDDF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08CB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2D3F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9BCBD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250549F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431C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255AD" w14:textId="292BFB0A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D92C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0B1" w14:textId="262FB06A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CBEA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A7957" w14:textId="2FCADAA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DB75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ED83F" w14:textId="71283D7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D4B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3F0C48" w14:textId="32DA061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C6E88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D3F3CA" w14:textId="19BAEB1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C575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EE641C" w14:textId="5135993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3946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E06A83" w14:textId="1387863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078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5452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DB958F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622346E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47435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AF469" w14:textId="174A821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F543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E5D07" w14:textId="0E8F94F9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3C55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64E61" w14:textId="4627A5A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CCC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920414" w14:textId="237121B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2A9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4B21A" w14:textId="15B387E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E15679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BF67A8" w14:textId="098A322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849B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308F00" w14:textId="05A6912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AE29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2C046" w14:textId="62C6F4B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9710F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30E9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4043D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07C2FCF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46608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37BD" w14:textId="225815CE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512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6357" w14:textId="3552CC5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3EB8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7B99" w14:textId="333ECF1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5899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9CBDCD" w14:textId="6E0AE6A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A27A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11F9E" w14:textId="1D3AA64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6CF5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CCF0A" w14:textId="6468A2C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0F805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B2495" w14:textId="3977788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772A9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A9C11D" w14:textId="7E590DE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6262D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7745E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4AF9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158391C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E4BCB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E84F6" w14:textId="20193DF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F9F8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77619" w14:textId="447685DE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93B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0DBD2" w14:textId="372D69D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DE2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FF85D5" w14:textId="2821E3D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BE212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AE123" w14:textId="15D1AE8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6BBAE2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D284C" w14:textId="3AE8F37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FCE4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09CF30" w14:textId="79B36EC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5E4A4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53E6C6" w14:textId="21594B8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C90C2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30B6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52B3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4CB1750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BE5E4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F45EC" w14:textId="70B52082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A76B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9B17B" w14:textId="11FA6214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ABBE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C536" w14:textId="6BC4F38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888F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BA8ED" w14:textId="7613AC4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C583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17188" w14:textId="1E386F5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7D145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6430" w14:textId="3D05AFD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D3A1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ADCA2" w14:textId="7993078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4F2BA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49DE8F" w14:textId="2B83C7C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EC05B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326F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A1556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0D21EA3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2B5BA" w14:textId="6DFC3B50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Jennie Nilsson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27EE7" w14:textId="2153A6C7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B580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DFFC1" w14:textId="4D91573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73D0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CF790" w14:textId="2E9F458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212A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335A4" w14:textId="6DD20F3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3D9BC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EA9AD" w14:textId="7DFCFF1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103BC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17BFC" w14:textId="656565B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E4BB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B64CE" w14:textId="428D516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6E49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8C3FB5" w14:textId="64D7B6D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74EE3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3068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7D2C85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DA9544A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4294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E189D" w14:textId="632ABC0D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2E14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3B01" w14:textId="5BCC5497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989E0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4199" w14:textId="6AE4D3A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061B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61D990" w14:textId="75DAEDE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E43D9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C4A69" w14:textId="67F324E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F759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2ED45B" w14:textId="1EEC3D2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5913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F16D0A" w14:textId="658D225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0BBA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5AC7CA" w14:textId="399A0A6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F891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2B292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75374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525655A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3A234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Annika Strandhäll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28087" w14:textId="14E23311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A8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90A14" w14:textId="48D5FCBF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5232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1317" w14:textId="49BEF052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34BC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EAC6C" w14:textId="0404DDD5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9554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90E16" w14:textId="1789295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408E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8F43E7" w14:textId="4C774B1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CD73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498B89" w14:textId="71A9714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ADAD8" w14:textId="77777777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2A3C4E" w14:textId="26F0744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839C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AD5F0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23AAA4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0CFE423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EBA9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9AFF" w14:textId="74764BDD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F1F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7071" w14:textId="544E07B3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90B8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8AB60" w14:textId="7C5AF72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552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55889" w14:textId="0257C63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2442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E6C55" w14:textId="3E3B41C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EC7A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BD41A8" w14:textId="1E5F047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C9F8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0BB30" w14:textId="1C213AD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A9DC4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57B32" w14:textId="1606C0D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04055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4E45E0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DBB011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1AD159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CB45" w14:textId="4871821A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D6E1" w14:textId="7B5809AA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1542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60A8C" w14:textId="508A2F79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877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65BC" w14:textId="4E880CC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48E1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B5241" w14:textId="28653AA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F824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5783E" w14:textId="4755247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2C0F0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106591" w14:textId="729132C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5563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99ADC8" w14:textId="7271DFD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ACD33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2F7457" w14:textId="72A3013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8F108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9427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69C28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40A977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E0C6A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Camilla Hansén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F3138" w14:textId="18C870E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0352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9367" w14:textId="604C1FCE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A8A6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06F4" w14:textId="01E0AB8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0C7E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2067E" w14:textId="47AAE35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FFE93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39E5B" w14:textId="13127F5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D0B0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98E2A7" w14:textId="08251E9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BFE0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D38D3" w14:textId="48906CA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9A7C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3769AC" w14:textId="706E0A5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DDAB2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FC9FF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916633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2B4D3B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30AE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560A6" w14:textId="681CC38E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9873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0FD5" w14:textId="636CFC6C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3E97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DE306" w14:textId="069F2DC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B318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8B5EF" w14:textId="2B62C15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583EC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6D57E5" w14:textId="7AB9223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D2D7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27C77" w14:textId="3C6B481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BDAC7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8DEC6F" w14:textId="1DA1A3B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B40F5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BCDB69" w14:textId="6667227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3A397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A65E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E48EF6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210F3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FA0F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AEBF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B266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CA4F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275DF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0BE7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67AA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CE3D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E64C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5D423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C237F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E9952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B1F2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B7FBC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42F9D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8040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E4BB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EC866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CD0BF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0D23B4E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BCDE6" w14:textId="77777777" w:rsidR="00E95CC1" w:rsidRPr="003504FA" w:rsidRDefault="00E95CC1" w:rsidP="00E95CC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697B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2DC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1691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94E82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578B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4D3C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C73B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F52A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3769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A2E9D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B251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B887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CF79F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87348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5F3A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24A9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4E17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A852B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36931C5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F4275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Diana Laitinen Carlsson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3BBF" w14:textId="7F59DABD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205E7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91787" w14:textId="671CAC39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811E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E251B" w14:textId="7C0529B4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2420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C738B" w14:textId="11A4D828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96347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27514" w14:textId="735B53A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7BBF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92356A" w14:textId="6B63EBD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17F3FC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F7C12C" w14:textId="0862B13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BA786C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AA987E" w14:textId="39E7B04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9066C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81F6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94E7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E95CC1" w:rsidRPr="003504FA" w14:paraId="3D18E63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326E6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8119C" w14:textId="162B34D4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4F2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1A84B" w14:textId="5208039D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1B4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C742" w14:textId="5B9F4FA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51AB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F0CD6" w14:textId="27BEBE8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C619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686413" w14:textId="75931CA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D409AA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393A7" w14:textId="2E4A5B0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43FC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D00539" w14:textId="5662652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5113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1EC41" w14:textId="1459DC3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156E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CF94D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8EBDEC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7BFCDE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3CF5F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76D17" w14:textId="28024E8A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F5A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DE463" w14:textId="187F7002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6B3A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171ED" w14:textId="709A05F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C737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16FC1D" w14:textId="1E319E7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2DAD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228968" w14:textId="0522AC1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E14B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D0088" w14:textId="390EBAD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BA224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C24EA3" w14:textId="564C66D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F9E4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76F1B1" w14:textId="1AB2BEB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22D11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D571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41754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0AF6791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EF56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769C" w14:textId="7FBCC0A5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F34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78B8A" w14:textId="6BF8CBA0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0EF13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5963" w14:textId="2A583F1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E842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F5C9" w14:textId="2C3FE59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CD04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2EE660" w14:textId="42DCD0B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48954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941C5D" w14:textId="3B4E389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0E58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1C89A" w14:textId="12B9FB9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990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FAC21" w14:textId="2592FB2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EB55F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A93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FA3AA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55D925E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3F85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48997" w14:textId="07377607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F292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A2844" w14:textId="42A89D3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788A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3D0A" w14:textId="2154B5C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AB307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2D9E7" w14:textId="6512E7D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7E3BE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CCBD40" w14:textId="5B18E4E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84F9C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6FCDC5" w14:textId="3142649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35BD2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A58E88" w14:textId="4B4FA0E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59AE5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81ABD3" w14:textId="295C0C4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A9994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6A8B5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70722E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6215BEB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0DF6D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80267" w14:textId="75B79639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1374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B2F9" w14:textId="59A4ADA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BC5AF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B281" w14:textId="55D14FB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AFD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6A98D" w14:textId="36DCF5D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327C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A589C" w14:textId="78B79BB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6259F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E3382" w14:textId="798EDCC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8AC7B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1B6D06" w14:textId="6781CE5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3260F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BE98C9" w14:textId="794BAEE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F7FB3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6D163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92BE5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3602E824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25A1A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79FAA" w14:textId="0F43589E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1F4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E2E41" w14:textId="1DA7F6D5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3B52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D8C1C" w14:textId="284C378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4E76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E8DCB" w14:textId="6678186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929F1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EE9A09" w14:textId="7FDD439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983333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0DC88" w14:textId="73AAF09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91F4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2C6BC" w14:textId="6B05B58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CED42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AD4B9B" w14:textId="3ACD24B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3A740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291D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23974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0438257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06E1E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D41DA" w14:textId="3C62F9AE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4109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CC312" w14:textId="4FB4FE34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48A6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EE88" w14:textId="031706F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B21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92E23" w14:textId="489B263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5BC72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35C10" w14:textId="3B94700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F9D3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E304C" w14:textId="7204C20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EFC91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0296BA" w14:textId="22DE749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D44D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2611AA" w14:textId="6714C53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09DB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6CF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D06178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D5B45B9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21D38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7E920" w14:textId="1450D5A9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74D2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80440" w14:textId="6D88ECE6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C360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EEF3A" w14:textId="70177CE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C442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AEB1CE" w14:textId="35ED6A6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E8039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DE1325" w14:textId="7C99DE2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125C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BA4D" w14:textId="4DCE40D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91FD9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AF0C9" w14:textId="0B3117E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B421D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821DC1" w14:textId="762BD90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BC2BE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805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0455C5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DFC385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EBE6C" w14:textId="7CC1EB4F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0495" w14:textId="037DCC4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8AFA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8118" w14:textId="38F535D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829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77A8D" w14:textId="33AE38F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546B2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E5DB7B" w14:textId="5A98D19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1B5B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59BAE" w14:textId="43060FC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2266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7D5C6" w14:textId="461C340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0C1A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E30540" w14:textId="14BF4F1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4D6EA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B913B" w14:textId="3450A46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1F489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1BA7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B570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4272F223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B4E35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41BFF" w14:textId="79D85DC4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2F02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52027" w14:textId="321FE79A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F5347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C632" w14:textId="1DB7A27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729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2B93D" w14:textId="65AC4A9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191D5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79E0D" w14:textId="1CE0586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C70D8D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5F8FE0" w14:textId="6490AA4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F39F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FEF440" w14:textId="45949BD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CEDF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26889" w14:textId="42189EE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12C0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A2133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7A0DC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50D4436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FF6DD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676F" w14:textId="529C5606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2DD6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558BF" w14:textId="0D04DF02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A491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D50F" w14:textId="2716DB0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900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CD520" w14:textId="748B826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9072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53B3BD" w14:textId="26004CB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23345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B25BF" w14:textId="632F3B3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4092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AF55" w14:textId="26AE5CD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31B4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9827A" w14:textId="06953F6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F517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64551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007B2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6FC2EEE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ABD7A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3E336" w14:textId="4A889AC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06C0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E1BF8" w14:textId="0EEBFDF6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CC7C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B79E" w14:textId="4779AB4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90AE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520D5" w14:textId="2A16CB1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89531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54651" w14:textId="6A2F0D1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7444C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424A0" w14:textId="49C3736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2DE24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4E4A3A" w14:textId="4303F6E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2991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38EC16" w14:textId="788FE2F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6002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01A5A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DA3D4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573F348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3191D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2C41" w14:textId="1171BFFC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6E5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BBAD5" w14:textId="0E7A7C9E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B372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F885D" w14:textId="783E990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56A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CB98EA" w14:textId="2083B83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B5F97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30F7E4" w14:textId="28F3800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2CAC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941A7" w14:textId="0327CD1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880F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27EFF2" w14:textId="7350832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2D18E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21A88A" w14:textId="2A57547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BA6A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0E1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978111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5CDD782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FFB16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04A1D" w14:textId="5CD899D3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338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42D3" w14:textId="0C0B805C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5EA3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95FB8" w14:textId="3BED4C9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9DAC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5AE255" w14:textId="35E561F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988C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13972" w14:textId="71A72FE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5AD9E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52731E" w14:textId="6B77E55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7353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2625D" w14:textId="13D34C2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6477A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4E4044" w14:textId="164FF0B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04564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FD3D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FA3D8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2F44E78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2C1D" w14:textId="658C2403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41400" w14:textId="7C9214FC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0181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83CBD" w14:textId="3047FD6C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DC1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A930" w14:textId="5B13241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64D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15941" w14:textId="13F28CE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49D65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0F5F7" w14:textId="52514C8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8D23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050E0E" w14:textId="1A127CF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8D78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1F2FE" w14:textId="2568410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3F20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E81A9C" w14:textId="087902A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18B0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F091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BD199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B97F65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2CCC9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6EAFA" w14:textId="0B3BF685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135E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D2C3A" w14:textId="54D1F452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69EBD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8144" w14:textId="118AB3C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FE7E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F0F085" w14:textId="426E038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48097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FEA54" w14:textId="68B6A89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ED790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8B339" w14:textId="4194135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055A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514B" w14:textId="4A1549F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291B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D3A21" w14:textId="792CE33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0BC84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E04E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E01BD1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64FEAAF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6A82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CBD4B" w14:textId="166D003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A55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1ABD6" w14:textId="1596D0B3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F12E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653A4" w14:textId="4CBAA58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A40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783A5" w14:textId="1EC0279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21D2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34E3DD" w14:textId="422EF6D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1683CE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CB4C9A" w14:textId="2C4730F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4696D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14DF30" w14:textId="43E6402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319A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BC77CF" w14:textId="2A84CE2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D0D2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E598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BE3B87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45FC484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2C345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9DE3F" w14:textId="6EAF1FA4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E8D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0ED3" w14:textId="55D10D83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6726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59F1" w14:textId="1802618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56E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63D7E6" w14:textId="7E54D87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5E441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5F1" w14:textId="4CCD62D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EB000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92B47D" w14:textId="71E3D77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22D3A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1DDED9" w14:textId="0DD6830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FADB0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B0D40F" w14:textId="522C702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C438B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C0823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091F4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493F009D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E750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2D203" w14:textId="4F5DBD9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90F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8047B" w14:textId="5000340E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0AC7C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60E08" w14:textId="03E41EE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4FB7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08ED3" w14:textId="7628522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84192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C4F715" w14:textId="52ADF1F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7B048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270DB" w14:textId="71688B1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04BF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9F045E" w14:textId="44FACB9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687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02AD3" w14:textId="3A8CC1F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A7A8F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9A3B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DA3564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4270708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6539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2FB8B" w14:textId="5A3FB3D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8FA6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B4BBD" w14:textId="32D9D248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50FA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04CF4" w14:textId="05C95E2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5071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FD6D52" w14:textId="3E0CA2A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7C19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9F5A0" w14:textId="34A1CB9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40D11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A16021" w14:textId="33613E5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F19B7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711E1" w14:textId="09DEFA5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5CE2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E2EA89" w14:textId="5E9B60D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4C7C5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4ABEA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816E47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0BBD8382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B04D3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FB8D" w14:textId="327ACBEE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3357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65D5" w14:textId="6964DBC9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42D2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92CBB" w14:textId="0FEEE30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60CD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37D80C" w14:textId="69AC3EB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7F77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8D3F0F" w14:textId="3900AAF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B9107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8B1C5" w14:textId="0BD6582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889A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151F77" w14:textId="532BA6F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C56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3B49" w14:textId="07BF5BA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4D602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6F4D1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EDC579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21B54C0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CFD2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6A9B" w14:textId="566B1DF8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27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20EFD" w14:textId="5D50A0BC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5F19D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2F333" w14:textId="5E40859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892D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470FFC" w14:textId="721D047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3D1F5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E95DC5" w14:textId="5C6036A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BF3BBD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638E16" w14:textId="35B0D82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4EC65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B19F2" w14:textId="31AF28E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F30C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C02B25" w14:textId="7B2E138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4224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E2DC2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5658A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4B23A8B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9948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2D9B" w14:textId="7A8CC432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73F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B0B6" w14:textId="793329A8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CF1D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66FAA" w14:textId="6CA0FE9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6AD3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1F01E0" w14:textId="7A821D0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7B66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3C966F" w14:textId="2A5ADAA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E91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18C6B" w14:textId="7C24C9B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A4AAE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3E3FEE" w14:textId="6700C3C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2774A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B26FA1" w14:textId="2DC12DA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121D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D2C3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055F3E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9E9FFC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C2A21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0FEE" w14:textId="054FB2F8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4CC1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8145" w14:textId="3AD1F84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E66C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0731C" w14:textId="487CE5C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3A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AA645" w14:textId="18E9480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19A5A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F47918" w14:textId="2D545FB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529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2ACED5" w14:textId="45CB8FB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D9DC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A409E" w14:textId="78772A8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DD42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3FAAAA" w14:textId="1F96D50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8309D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1D148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A862C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041AD3D5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56AAE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477C" w14:textId="5D9190DC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55BA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AF0CF" w14:textId="242FC64B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523C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007B" w14:textId="1E13007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E517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571EF5" w14:textId="43F1609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4BA51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089E58" w14:textId="6B0F45B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8B02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749B14" w14:textId="3FAD011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6E0F7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53B008" w14:textId="5BBA810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94E31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D9E94A" w14:textId="539379F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D78B3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053DF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7C770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09F1BD1F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3214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6D660" w14:textId="7DD715E2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E1B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0FB5A" w14:textId="57D6EBA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75A1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7574" w14:textId="41EAF87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1A1D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DB29AD" w14:textId="2A6A0FC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DA808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819B1A" w14:textId="2135DCF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280909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FA13F" w14:textId="3EA0284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9B4D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6B9CD6" w14:textId="1B77CE2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737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67F23" w14:textId="1DE5FF1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8329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897C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43827E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AD0255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0FB39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6C95" w14:textId="283812F3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C76C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5AAA7" w14:textId="6B1C7A81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093E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A01D" w14:textId="4BDBD87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764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AE0BF" w14:textId="42D3A13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3CFB9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8DBC89" w14:textId="2DB639C9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688F9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16A95" w14:textId="1FCA4498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A2C3D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3F4C7F" w14:textId="2B483D4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666B9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3B712C" w14:textId="6DE2A7B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1B0F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9E3FC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2A065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6A77D23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8FD2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82AC1" w14:textId="34EF1403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D022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99745" w14:textId="3E949036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D15DF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CE3C1" w14:textId="1260A85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A317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196219" w14:textId="6B074EA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D5432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F1D59" w14:textId="436A95F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58673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539635" w14:textId="73168EA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66FF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12E5D" w14:textId="5608ACD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8CA05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11649" w14:textId="204018E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F0A3B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C5A25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F18493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3EC504D8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825F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34EC" w14:textId="32D80CA6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A4DB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3B18E" w14:textId="646D5071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F732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351F" w14:textId="633AC89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FC89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5E4881" w14:textId="689CD24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1050EF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FDB306" w14:textId="15DD5F4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C9AA9F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A36D81" w14:textId="16A3681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ACBC3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BE49DA" w14:textId="5F94AA02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23F40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54B2F6" w14:textId="3F8B56F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2771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7F5A2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B2C890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40BD0791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7A5B7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2FC0" w14:textId="65B96CC7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DC38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2BF4D" w14:textId="50B3DD4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BBB9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7E5F" w14:textId="44A91875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BFE5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6A3FBB" w14:textId="0404BBE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1BABC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997F4E" w14:textId="421A3F8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5ABE8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08B39" w14:textId="2DBCE141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9B61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0A7209" w14:textId="2F0BB8F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C57E2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5E242" w14:textId="73FF953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45BF0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DC969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E46329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3F00651E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82031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7BB76" w14:textId="29716F3D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788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FCB00" w14:textId="1F3E0CDF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B7C9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66C5D" w14:textId="6613716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81D87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193B0" w14:textId="31AA1C7B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BBCA5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4F1C56" w14:textId="5926697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F052E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68BCD" w14:textId="1F03357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DE2C5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58AD0C" w14:textId="6889049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3874B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A0B3C" w14:textId="27A7B9A0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ADBF1C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9658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07882F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335CF2E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3F4E9" w14:textId="77777777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Amanda Palmstierna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74D49" w14:textId="764E1CD8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BDA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4FBED" w14:textId="2A809371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6C6A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91CFD" w14:textId="7F3E42FC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9E0C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B0844A" w14:textId="1775049A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CFD07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E41CC" w14:textId="4F8409B3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F08A5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BA478" w14:textId="4E8E98AD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34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3BF47" w14:textId="16030266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DD88A" w14:textId="77777777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9067D" w14:textId="4685CC7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AD9E0" w14:textId="77777777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B558F0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21E50C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54DB2397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0EE0C" w14:textId="54C7A8F6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Christina Nilsson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91E4D" w14:textId="3E09C3E2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1E93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DECDB" w14:textId="21A51405" w:rsidR="00E95CC1" w:rsidRPr="003504FA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46659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7478A" w14:textId="40A8FDBE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03F7D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708DC2" w14:textId="5B46A80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FAFBF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A0AD7C" w14:textId="47F3490F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C52D3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24E41" w14:textId="22EBB7B4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30F92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2B8A2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227E6" w14:textId="77777777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C15E9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55F3D5" w14:textId="77777777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7828B1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BDF7E0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345C0DCC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8E93" w14:textId="4012B94B" w:rsidR="00E95CC1" w:rsidRPr="003504FA" w:rsidRDefault="00E95CC1" w:rsidP="00E95CC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37D3B" w14:textId="295B3DDA" w:rsidR="00E95CC1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84CDA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909F5" w14:textId="54FDBF9C" w:rsidR="00E95CC1" w:rsidRDefault="00E95CC1" w:rsidP="00E95CC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CFC6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2BB9E" w14:textId="2B50318E" w:rsidR="00E95CC1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46A5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FC865" w14:textId="5E34D159" w:rsidR="00E95CC1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7A728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4628D" w14:textId="4A98AD15" w:rsidR="00E95CC1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59DD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44A95B" w14:textId="65F6DD6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21CBA5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8E4CA4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1EEA65" w14:textId="77777777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131516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1CB227" w14:textId="77777777" w:rsidR="00E95CC1" w:rsidRPr="003504FA" w:rsidRDefault="00E95CC1" w:rsidP="00E95CC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B4EBE" w14:textId="77777777" w:rsidR="00E95CC1" w:rsidRPr="003504FA" w:rsidRDefault="00E95CC1" w:rsidP="00E95CC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38C149" w14:textId="77777777" w:rsidR="00E95CC1" w:rsidRPr="003504FA" w:rsidRDefault="00E95CC1" w:rsidP="00E95CC1">
            <w:pPr>
              <w:rPr>
                <w:sz w:val="20"/>
              </w:rPr>
            </w:pPr>
          </w:p>
        </w:tc>
      </w:tr>
      <w:tr w:rsidR="00E95CC1" w:rsidRPr="003504FA" w14:paraId="781E7F36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14:paraId="0FE0215A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14:paraId="246C3677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ledamöter som har deltagit i handläggningen</w:t>
            </w:r>
          </w:p>
        </w:tc>
        <w:tc>
          <w:tcPr>
            <w:tcW w:w="362" w:type="dxa"/>
            <w:gridSpan w:val="2"/>
          </w:tcPr>
          <w:p w14:paraId="6672329E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460CCADD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73CF569A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14:paraId="743A355F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E95CC1" w:rsidRPr="003504FA" w14:paraId="68707BF0" w14:textId="77777777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14:paraId="450324A4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14:paraId="24A18251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14:paraId="631135FD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26511F93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11351D20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14:paraId="3DAB1C7B" w14:textId="77777777" w:rsidR="00E95CC1" w:rsidRPr="003504FA" w:rsidRDefault="00E95CC1" w:rsidP="00E95CC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2797FAAF" w14:textId="61266A58" w:rsidR="00A37376" w:rsidRDefault="00A37376" w:rsidP="00F56ABF">
      <w:pPr>
        <w:rPr>
          <w:sz w:val="16"/>
          <w:szCs w:val="16"/>
        </w:rPr>
      </w:pPr>
    </w:p>
    <w:p w14:paraId="19CA969A" w14:textId="0C004340" w:rsidR="00286A5C" w:rsidRDefault="00286A5C" w:rsidP="00F56ABF">
      <w:pPr>
        <w:rPr>
          <w:sz w:val="16"/>
          <w:szCs w:val="16"/>
        </w:rPr>
      </w:pPr>
    </w:p>
    <w:p w14:paraId="34AEACBE" w14:textId="77777777" w:rsidR="00560702" w:rsidRDefault="00560702" w:rsidP="00F56ABF">
      <w:pPr>
        <w:rPr>
          <w:sz w:val="16"/>
          <w:szCs w:val="16"/>
        </w:rPr>
      </w:pPr>
    </w:p>
    <w:sectPr w:rsidR="00560702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93B87E" w14:textId="77777777" w:rsidR="00905461" w:rsidRDefault="00905461" w:rsidP="00286A5C">
      <w:r>
        <w:separator/>
      </w:r>
    </w:p>
  </w:endnote>
  <w:endnote w:type="continuationSeparator" w:id="0">
    <w:p w14:paraId="7B4C9635" w14:textId="77777777" w:rsidR="00905461" w:rsidRDefault="00905461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30D19" w14:textId="77777777" w:rsidR="00905461" w:rsidRDefault="00905461" w:rsidP="00286A5C">
      <w:r>
        <w:separator/>
      </w:r>
    </w:p>
  </w:footnote>
  <w:footnote w:type="continuationSeparator" w:id="0">
    <w:p w14:paraId="3839C5E8" w14:textId="77777777" w:rsidR="00905461" w:rsidRDefault="00905461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6"/>
  </w:num>
  <w:num w:numId="11">
    <w:abstractNumId w:val="8"/>
  </w:num>
  <w:num w:numId="12">
    <w:abstractNumId w:val="12"/>
  </w:num>
  <w:num w:numId="13">
    <w:abstractNumId w:val="0"/>
  </w:num>
  <w:num w:numId="14">
    <w:abstractNumId w:val="4"/>
  </w:num>
  <w:num w:numId="15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662"/>
    <w:rsid w:val="000656D5"/>
    <w:rsid w:val="00071C1E"/>
    <w:rsid w:val="00072835"/>
    <w:rsid w:val="00074290"/>
    <w:rsid w:val="000870BB"/>
    <w:rsid w:val="00090FE9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10398A"/>
    <w:rsid w:val="001064E1"/>
    <w:rsid w:val="00107146"/>
    <w:rsid w:val="0013183A"/>
    <w:rsid w:val="00133626"/>
    <w:rsid w:val="00145FE3"/>
    <w:rsid w:val="00146C00"/>
    <w:rsid w:val="001600CF"/>
    <w:rsid w:val="001664CB"/>
    <w:rsid w:val="00172B9B"/>
    <w:rsid w:val="001779A8"/>
    <w:rsid w:val="001779E0"/>
    <w:rsid w:val="001841CD"/>
    <w:rsid w:val="00184F69"/>
    <w:rsid w:val="00192390"/>
    <w:rsid w:val="00193180"/>
    <w:rsid w:val="001941BF"/>
    <w:rsid w:val="00195096"/>
    <w:rsid w:val="00197CD3"/>
    <w:rsid w:val="001A07AE"/>
    <w:rsid w:val="001A22EB"/>
    <w:rsid w:val="001A666A"/>
    <w:rsid w:val="001B052E"/>
    <w:rsid w:val="001B18C4"/>
    <w:rsid w:val="001B1923"/>
    <w:rsid w:val="001B1F7B"/>
    <w:rsid w:val="001B2574"/>
    <w:rsid w:val="001B3786"/>
    <w:rsid w:val="001B48C5"/>
    <w:rsid w:val="001B7AB1"/>
    <w:rsid w:val="001C3EBF"/>
    <w:rsid w:val="001C4C03"/>
    <w:rsid w:val="001C7EC4"/>
    <w:rsid w:val="001E16FE"/>
    <w:rsid w:val="001E4815"/>
    <w:rsid w:val="001E6F6D"/>
    <w:rsid w:val="001E71E1"/>
    <w:rsid w:val="001F3295"/>
    <w:rsid w:val="001F3CB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1063"/>
    <w:rsid w:val="0023211D"/>
    <w:rsid w:val="00235084"/>
    <w:rsid w:val="00235B16"/>
    <w:rsid w:val="00237AAB"/>
    <w:rsid w:val="002412A0"/>
    <w:rsid w:val="002441E4"/>
    <w:rsid w:val="00246C4F"/>
    <w:rsid w:val="002501D5"/>
    <w:rsid w:val="002567ED"/>
    <w:rsid w:val="00261C8F"/>
    <w:rsid w:val="002731A4"/>
    <w:rsid w:val="0028015F"/>
    <w:rsid w:val="00280BC7"/>
    <w:rsid w:val="0028191F"/>
    <w:rsid w:val="00283A14"/>
    <w:rsid w:val="00286A5C"/>
    <w:rsid w:val="00286BD6"/>
    <w:rsid w:val="002902D3"/>
    <w:rsid w:val="00291711"/>
    <w:rsid w:val="002927A7"/>
    <w:rsid w:val="002969E4"/>
    <w:rsid w:val="002A0ACB"/>
    <w:rsid w:val="002A33A3"/>
    <w:rsid w:val="002A43C4"/>
    <w:rsid w:val="002A4F72"/>
    <w:rsid w:val="002A571E"/>
    <w:rsid w:val="002A653E"/>
    <w:rsid w:val="002A6BC4"/>
    <w:rsid w:val="002B0EE7"/>
    <w:rsid w:val="002B324E"/>
    <w:rsid w:val="002B7046"/>
    <w:rsid w:val="002C13CC"/>
    <w:rsid w:val="002C1D02"/>
    <w:rsid w:val="002C242F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F0CC9"/>
    <w:rsid w:val="002F149F"/>
    <w:rsid w:val="002F3F18"/>
    <w:rsid w:val="002F6A4A"/>
    <w:rsid w:val="002F76AB"/>
    <w:rsid w:val="003029E0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D1F"/>
    <w:rsid w:val="00357397"/>
    <w:rsid w:val="00361560"/>
    <w:rsid w:val="00366722"/>
    <w:rsid w:val="00366944"/>
    <w:rsid w:val="00371166"/>
    <w:rsid w:val="00382BFA"/>
    <w:rsid w:val="00384374"/>
    <w:rsid w:val="00386CC5"/>
    <w:rsid w:val="00394D90"/>
    <w:rsid w:val="00395F56"/>
    <w:rsid w:val="003A594A"/>
    <w:rsid w:val="003A6352"/>
    <w:rsid w:val="003A7E81"/>
    <w:rsid w:val="003B7C5B"/>
    <w:rsid w:val="003C02D6"/>
    <w:rsid w:val="003C25A3"/>
    <w:rsid w:val="003C3BB3"/>
    <w:rsid w:val="003C73C6"/>
    <w:rsid w:val="003C7736"/>
    <w:rsid w:val="003D03A9"/>
    <w:rsid w:val="003D0444"/>
    <w:rsid w:val="003D0C0C"/>
    <w:rsid w:val="003E07BC"/>
    <w:rsid w:val="003E20A7"/>
    <w:rsid w:val="003F1439"/>
    <w:rsid w:val="003F5A89"/>
    <w:rsid w:val="00400868"/>
    <w:rsid w:val="00402ECC"/>
    <w:rsid w:val="00402FE0"/>
    <w:rsid w:val="00405314"/>
    <w:rsid w:val="0041244A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6FF6"/>
    <w:rsid w:val="00482C8C"/>
    <w:rsid w:val="00490358"/>
    <w:rsid w:val="0049062A"/>
    <w:rsid w:val="00491174"/>
    <w:rsid w:val="00496460"/>
    <w:rsid w:val="00497317"/>
    <w:rsid w:val="004A1C2A"/>
    <w:rsid w:val="004A4303"/>
    <w:rsid w:val="004A4A7C"/>
    <w:rsid w:val="004B2F40"/>
    <w:rsid w:val="004B34EF"/>
    <w:rsid w:val="004B367D"/>
    <w:rsid w:val="004B392B"/>
    <w:rsid w:val="004B487F"/>
    <w:rsid w:val="004B4D05"/>
    <w:rsid w:val="004B6C1B"/>
    <w:rsid w:val="004B7AA6"/>
    <w:rsid w:val="004D0A3F"/>
    <w:rsid w:val="004D3C8C"/>
    <w:rsid w:val="004D7878"/>
    <w:rsid w:val="004E15F7"/>
    <w:rsid w:val="004E3414"/>
    <w:rsid w:val="004E45D1"/>
    <w:rsid w:val="004E45E2"/>
    <w:rsid w:val="004E465F"/>
    <w:rsid w:val="004E60A9"/>
    <w:rsid w:val="004F29B9"/>
    <w:rsid w:val="004F5098"/>
    <w:rsid w:val="004F539C"/>
    <w:rsid w:val="004F6CBD"/>
    <w:rsid w:val="0050083A"/>
    <w:rsid w:val="005029AB"/>
    <w:rsid w:val="005050D6"/>
    <w:rsid w:val="00507E71"/>
    <w:rsid w:val="00514D4D"/>
    <w:rsid w:val="00515ADE"/>
    <w:rsid w:val="005179B5"/>
    <w:rsid w:val="00523C27"/>
    <w:rsid w:val="00524252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4928"/>
    <w:rsid w:val="005B1ACF"/>
    <w:rsid w:val="005B2AB1"/>
    <w:rsid w:val="005B3AB4"/>
    <w:rsid w:val="005B50F1"/>
    <w:rsid w:val="005B5CF1"/>
    <w:rsid w:val="005B6C42"/>
    <w:rsid w:val="005C0021"/>
    <w:rsid w:val="005C0BD2"/>
    <w:rsid w:val="005C26AA"/>
    <w:rsid w:val="005C2A36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202DD"/>
    <w:rsid w:val="006230EE"/>
    <w:rsid w:val="00623861"/>
    <w:rsid w:val="00627481"/>
    <w:rsid w:val="006274A6"/>
    <w:rsid w:val="0063088C"/>
    <w:rsid w:val="00630E31"/>
    <w:rsid w:val="006345ED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91DC4"/>
    <w:rsid w:val="006927BE"/>
    <w:rsid w:val="006A08F5"/>
    <w:rsid w:val="006A6A65"/>
    <w:rsid w:val="006B5881"/>
    <w:rsid w:val="006C119B"/>
    <w:rsid w:val="006C2436"/>
    <w:rsid w:val="006C2D58"/>
    <w:rsid w:val="006C41C1"/>
    <w:rsid w:val="006C5ECD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7B83"/>
    <w:rsid w:val="00712851"/>
    <w:rsid w:val="00713678"/>
    <w:rsid w:val="007149F6"/>
    <w:rsid w:val="00716AF6"/>
    <w:rsid w:val="00720A76"/>
    <w:rsid w:val="00734306"/>
    <w:rsid w:val="007354F1"/>
    <w:rsid w:val="0074075F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4408"/>
    <w:rsid w:val="00775B06"/>
    <w:rsid w:val="007772F5"/>
    <w:rsid w:val="007843F4"/>
    <w:rsid w:val="00786C98"/>
    <w:rsid w:val="007917FF"/>
    <w:rsid w:val="007928B6"/>
    <w:rsid w:val="007A4F84"/>
    <w:rsid w:val="007A5447"/>
    <w:rsid w:val="007A56B1"/>
    <w:rsid w:val="007A5E94"/>
    <w:rsid w:val="007A5F43"/>
    <w:rsid w:val="007B6A85"/>
    <w:rsid w:val="007C1A7E"/>
    <w:rsid w:val="007E2010"/>
    <w:rsid w:val="007E205C"/>
    <w:rsid w:val="007E2F89"/>
    <w:rsid w:val="007F017A"/>
    <w:rsid w:val="007F0964"/>
    <w:rsid w:val="007F313A"/>
    <w:rsid w:val="00803BBE"/>
    <w:rsid w:val="00804646"/>
    <w:rsid w:val="00806406"/>
    <w:rsid w:val="00806A2A"/>
    <w:rsid w:val="00807BEE"/>
    <w:rsid w:val="00811372"/>
    <w:rsid w:val="00812C87"/>
    <w:rsid w:val="00824539"/>
    <w:rsid w:val="00834F26"/>
    <w:rsid w:val="008378A8"/>
    <w:rsid w:val="00844BBA"/>
    <w:rsid w:val="00846EC5"/>
    <w:rsid w:val="0085350D"/>
    <w:rsid w:val="0085394F"/>
    <w:rsid w:val="00856F7F"/>
    <w:rsid w:val="00863227"/>
    <w:rsid w:val="00864C77"/>
    <w:rsid w:val="00865DF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C5E93"/>
    <w:rsid w:val="008D3BE8"/>
    <w:rsid w:val="008D5DBE"/>
    <w:rsid w:val="008E42D8"/>
    <w:rsid w:val="008F1372"/>
    <w:rsid w:val="008F39D2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4DC7"/>
    <w:rsid w:val="009158A0"/>
    <w:rsid w:val="00915970"/>
    <w:rsid w:val="009213C4"/>
    <w:rsid w:val="00922EB5"/>
    <w:rsid w:val="00925EF5"/>
    <w:rsid w:val="0093298E"/>
    <w:rsid w:val="0093512F"/>
    <w:rsid w:val="00935CF4"/>
    <w:rsid w:val="00937D6C"/>
    <w:rsid w:val="009402B6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2E0A"/>
    <w:rsid w:val="009B1038"/>
    <w:rsid w:val="009B2825"/>
    <w:rsid w:val="009B2FEC"/>
    <w:rsid w:val="009B44B3"/>
    <w:rsid w:val="009B50FC"/>
    <w:rsid w:val="009C0538"/>
    <w:rsid w:val="009C1416"/>
    <w:rsid w:val="009C420E"/>
    <w:rsid w:val="009C5B7B"/>
    <w:rsid w:val="009D3F51"/>
    <w:rsid w:val="009E01A2"/>
    <w:rsid w:val="009E298A"/>
    <w:rsid w:val="009E4029"/>
    <w:rsid w:val="009F469E"/>
    <w:rsid w:val="009F5C62"/>
    <w:rsid w:val="009F63BA"/>
    <w:rsid w:val="00A02CFA"/>
    <w:rsid w:val="00A03BDD"/>
    <w:rsid w:val="00A040D4"/>
    <w:rsid w:val="00A0578A"/>
    <w:rsid w:val="00A05EC0"/>
    <w:rsid w:val="00A07D75"/>
    <w:rsid w:val="00A22E35"/>
    <w:rsid w:val="00A26F32"/>
    <w:rsid w:val="00A37376"/>
    <w:rsid w:val="00A45A65"/>
    <w:rsid w:val="00A47428"/>
    <w:rsid w:val="00A53142"/>
    <w:rsid w:val="00A53CD7"/>
    <w:rsid w:val="00A54233"/>
    <w:rsid w:val="00A55FB4"/>
    <w:rsid w:val="00A6024D"/>
    <w:rsid w:val="00A60C9E"/>
    <w:rsid w:val="00A63F71"/>
    <w:rsid w:val="00A8608D"/>
    <w:rsid w:val="00A91781"/>
    <w:rsid w:val="00AA6165"/>
    <w:rsid w:val="00AB0288"/>
    <w:rsid w:val="00AC29FC"/>
    <w:rsid w:val="00AC31DC"/>
    <w:rsid w:val="00AC32F7"/>
    <w:rsid w:val="00AC3420"/>
    <w:rsid w:val="00AC551E"/>
    <w:rsid w:val="00AC7C1F"/>
    <w:rsid w:val="00AD40CA"/>
    <w:rsid w:val="00AD4DD7"/>
    <w:rsid w:val="00AD5555"/>
    <w:rsid w:val="00AD5ABD"/>
    <w:rsid w:val="00AD616C"/>
    <w:rsid w:val="00AD6E4F"/>
    <w:rsid w:val="00AE210E"/>
    <w:rsid w:val="00AE3C0C"/>
    <w:rsid w:val="00AE40F0"/>
    <w:rsid w:val="00AE4599"/>
    <w:rsid w:val="00AE4C6A"/>
    <w:rsid w:val="00AE5CEC"/>
    <w:rsid w:val="00AE7601"/>
    <w:rsid w:val="00B026D0"/>
    <w:rsid w:val="00B0297B"/>
    <w:rsid w:val="00B03F5D"/>
    <w:rsid w:val="00B05084"/>
    <w:rsid w:val="00B0666F"/>
    <w:rsid w:val="00B0793F"/>
    <w:rsid w:val="00B14441"/>
    <w:rsid w:val="00B176AD"/>
    <w:rsid w:val="00B24532"/>
    <w:rsid w:val="00B3078A"/>
    <w:rsid w:val="00B337AC"/>
    <w:rsid w:val="00B452D5"/>
    <w:rsid w:val="00B5478D"/>
    <w:rsid w:val="00B5506A"/>
    <w:rsid w:val="00B56BD2"/>
    <w:rsid w:val="00B628CE"/>
    <w:rsid w:val="00B672B6"/>
    <w:rsid w:val="00B7113A"/>
    <w:rsid w:val="00B75675"/>
    <w:rsid w:val="00B764C6"/>
    <w:rsid w:val="00B80061"/>
    <w:rsid w:val="00B8059E"/>
    <w:rsid w:val="00B83B15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738F"/>
    <w:rsid w:val="00C347DA"/>
    <w:rsid w:val="00C3644E"/>
    <w:rsid w:val="00C44BEE"/>
    <w:rsid w:val="00C45D20"/>
    <w:rsid w:val="00C64F48"/>
    <w:rsid w:val="00C73219"/>
    <w:rsid w:val="00C80A45"/>
    <w:rsid w:val="00C868B0"/>
    <w:rsid w:val="00C8696F"/>
    <w:rsid w:val="00C8751C"/>
    <w:rsid w:val="00C87A95"/>
    <w:rsid w:val="00C93D20"/>
    <w:rsid w:val="00C94E59"/>
    <w:rsid w:val="00CA35F5"/>
    <w:rsid w:val="00CB1798"/>
    <w:rsid w:val="00CB1886"/>
    <w:rsid w:val="00CC1B78"/>
    <w:rsid w:val="00CC1C31"/>
    <w:rsid w:val="00CC3F57"/>
    <w:rsid w:val="00CE10B3"/>
    <w:rsid w:val="00CE248F"/>
    <w:rsid w:val="00CE51C1"/>
    <w:rsid w:val="00CE6025"/>
    <w:rsid w:val="00CF267D"/>
    <w:rsid w:val="00CF75CE"/>
    <w:rsid w:val="00CF79CC"/>
    <w:rsid w:val="00D00452"/>
    <w:rsid w:val="00D00B03"/>
    <w:rsid w:val="00D0256E"/>
    <w:rsid w:val="00D02C15"/>
    <w:rsid w:val="00D03151"/>
    <w:rsid w:val="00D04689"/>
    <w:rsid w:val="00D14939"/>
    <w:rsid w:val="00D15340"/>
    <w:rsid w:val="00D1683D"/>
    <w:rsid w:val="00D21569"/>
    <w:rsid w:val="00D24242"/>
    <w:rsid w:val="00D261D0"/>
    <w:rsid w:val="00D27A42"/>
    <w:rsid w:val="00D30824"/>
    <w:rsid w:val="00D30C23"/>
    <w:rsid w:val="00D31897"/>
    <w:rsid w:val="00D31E7F"/>
    <w:rsid w:val="00D33E32"/>
    <w:rsid w:val="00D42A8D"/>
    <w:rsid w:val="00D44CD2"/>
    <w:rsid w:val="00D458BE"/>
    <w:rsid w:val="00D47DE6"/>
    <w:rsid w:val="00D53F07"/>
    <w:rsid w:val="00D56F37"/>
    <w:rsid w:val="00D66118"/>
    <w:rsid w:val="00D677D8"/>
    <w:rsid w:val="00D71C4A"/>
    <w:rsid w:val="00D76BAB"/>
    <w:rsid w:val="00D83350"/>
    <w:rsid w:val="00D8468E"/>
    <w:rsid w:val="00D92DC0"/>
    <w:rsid w:val="00D973D0"/>
    <w:rsid w:val="00D97C1A"/>
    <w:rsid w:val="00DA2679"/>
    <w:rsid w:val="00DA5615"/>
    <w:rsid w:val="00DA5AA5"/>
    <w:rsid w:val="00DA6E80"/>
    <w:rsid w:val="00DB1D0B"/>
    <w:rsid w:val="00DC22FF"/>
    <w:rsid w:val="00DC35A7"/>
    <w:rsid w:val="00DC7E0F"/>
    <w:rsid w:val="00DD088E"/>
    <w:rsid w:val="00DD3952"/>
    <w:rsid w:val="00DD5D89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310B0"/>
    <w:rsid w:val="00E31392"/>
    <w:rsid w:val="00E31814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7ABF"/>
    <w:rsid w:val="00EA5F26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5416"/>
    <w:rsid w:val="00F56222"/>
    <w:rsid w:val="00F56ABF"/>
    <w:rsid w:val="00F572F4"/>
    <w:rsid w:val="00F62AC1"/>
    <w:rsid w:val="00F66E5F"/>
    <w:rsid w:val="00F71B81"/>
    <w:rsid w:val="00F73633"/>
    <w:rsid w:val="00F743B1"/>
    <w:rsid w:val="00F753DF"/>
    <w:rsid w:val="00F80A44"/>
    <w:rsid w:val="00F815EE"/>
    <w:rsid w:val="00F876C5"/>
    <w:rsid w:val="00FA18F5"/>
    <w:rsid w:val="00FA1D79"/>
    <w:rsid w:val="00FA20F7"/>
    <w:rsid w:val="00FA6543"/>
    <w:rsid w:val="00FB2F0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599"/>
    <w:rsid w:val="00FE155A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1B55C"/>
  <w15:chartTrackingRefBased/>
  <w15:docId w15:val="{278B1B69-38FA-4507-9177-25FD57352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n03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20A4D-6EAA-4E55-B2A1-B947D2123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</TotalTime>
  <Pages>3</Pages>
  <Words>697</Words>
  <Characters>3865</Characters>
  <Application>Microsoft Office Word</Application>
  <DocSecurity>4</DocSecurity>
  <Lines>1932</Lines>
  <Paragraphs>268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Emmoth</dc:creator>
  <cp:keywords/>
  <dc:description/>
  <cp:lastModifiedBy>Malin Emmoth</cp:lastModifiedBy>
  <cp:revision>2</cp:revision>
  <cp:lastPrinted>2021-11-23T10:48:00Z</cp:lastPrinted>
  <dcterms:created xsi:type="dcterms:W3CDTF">2021-11-30T14:28:00Z</dcterms:created>
  <dcterms:modified xsi:type="dcterms:W3CDTF">2021-11-30T14:28:00Z</dcterms:modified>
</cp:coreProperties>
</file>