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2D0E9E95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2019/20:</w:t>
            </w:r>
            <w:r w:rsidR="00394B1E">
              <w:rPr>
                <w:b/>
                <w:sz w:val="22"/>
                <w:szCs w:val="22"/>
              </w:rPr>
              <w:t>4</w:t>
            </w:r>
            <w:r w:rsidR="00012E1D">
              <w:rPr>
                <w:b/>
                <w:sz w:val="22"/>
                <w:szCs w:val="22"/>
              </w:rPr>
              <w:t>9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5E7C4A48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2020-</w:t>
            </w:r>
            <w:r w:rsidR="00A955FF" w:rsidRPr="00AA46EB">
              <w:rPr>
                <w:sz w:val="22"/>
                <w:szCs w:val="22"/>
              </w:rPr>
              <w:t>0</w:t>
            </w:r>
            <w:r w:rsidR="00394B1E">
              <w:rPr>
                <w:sz w:val="22"/>
                <w:szCs w:val="22"/>
              </w:rPr>
              <w:t>5</w:t>
            </w:r>
            <w:r w:rsidR="00A955FF" w:rsidRPr="00AA46EB">
              <w:rPr>
                <w:sz w:val="22"/>
                <w:szCs w:val="22"/>
              </w:rPr>
              <w:t>-</w:t>
            </w:r>
            <w:r w:rsidR="00012E1D">
              <w:rPr>
                <w:sz w:val="22"/>
                <w:szCs w:val="22"/>
              </w:rPr>
              <w:t>12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37B1B67C" w14:textId="77777777" w:rsidR="00725D41" w:rsidRDefault="000E037C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  <w:r w:rsidR="00140088">
              <w:rPr>
                <w:sz w:val="22"/>
                <w:szCs w:val="22"/>
              </w:rPr>
              <w:t>0</w:t>
            </w:r>
            <w:r w:rsidR="00725D41" w:rsidRPr="00AA46EB">
              <w:rPr>
                <w:sz w:val="22"/>
                <w:szCs w:val="22"/>
              </w:rPr>
              <w:t>–</w:t>
            </w:r>
            <w:r w:rsidR="00140088">
              <w:rPr>
                <w:sz w:val="22"/>
                <w:szCs w:val="22"/>
              </w:rPr>
              <w:t>11.01</w:t>
            </w:r>
          </w:p>
          <w:p w14:paraId="114A7912" w14:textId="5463E956" w:rsidR="00140088" w:rsidRPr="00AA46EB" w:rsidRDefault="00140088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11.07–11.43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6E19073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  <w:r w:rsidR="00CB5D85" w:rsidRPr="00AA46EB">
              <w:rPr>
                <w:sz w:val="22"/>
                <w:szCs w:val="22"/>
              </w:rPr>
              <w:t>/</w:t>
            </w:r>
          </w:p>
          <w:p w14:paraId="11211CE7" w14:textId="565AABFE" w:rsidR="00CB5D85" w:rsidRPr="00AA46EB" w:rsidRDefault="00CB5D85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UPPKOPPLADE</w:t>
            </w:r>
            <w:r w:rsidR="00DB6C3D" w:rsidRPr="00AA46EB">
              <w:rPr>
                <w:sz w:val="22"/>
                <w:szCs w:val="22"/>
              </w:rPr>
              <w:t xml:space="preserve"> PER TELEFON</w:t>
            </w:r>
          </w:p>
        </w:tc>
        <w:tc>
          <w:tcPr>
            <w:tcW w:w="6565" w:type="dxa"/>
          </w:tcPr>
          <w:p w14:paraId="3E5E724E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  <w:p w14:paraId="4853F081" w14:textId="77777777" w:rsidR="00725D41" w:rsidRPr="00AA46EB" w:rsidRDefault="00725D41" w:rsidP="000F2853">
            <w:pPr>
              <w:rPr>
                <w:sz w:val="22"/>
                <w:szCs w:val="22"/>
              </w:rPr>
            </w:pP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CA7DB3">
        <w:tc>
          <w:tcPr>
            <w:tcW w:w="497" w:type="dxa"/>
            <w:shd w:val="clear" w:color="auto" w:fill="auto"/>
          </w:tcPr>
          <w:p w14:paraId="02694041" w14:textId="77777777" w:rsidR="00725D41" w:rsidRPr="00AA46EB" w:rsidRDefault="00725D41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  <w:shd w:val="clear" w:color="auto" w:fill="auto"/>
          </w:tcPr>
          <w:p w14:paraId="1AD2A913" w14:textId="4F0F9CA0" w:rsidR="00725D41" w:rsidRPr="00CE35DF" w:rsidRDefault="00B45F50" w:rsidP="007377B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CE35DF">
              <w:rPr>
                <w:b/>
                <w:sz w:val="22"/>
                <w:szCs w:val="22"/>
              </w:rPr>
              <w:t xml:space="preserve">Medgivande </w:t>
            </w:r>
            <w:r w:rsidR="00927CF4" w:rsidRPr="00CE35DF">
              <w:rPr>
                <w:b/>
                <w:sz w:val="22"/>
                <w:szCs w:val="22"/>
              </w:rPr>
              <w:t xml:space="preserve">till ledamöter och suppleanter i utskottet </w:t>
            </w:r>
            <w:r w:rsidRPr="00CE35DF">
              <w:rPr>
                <w:b/>
                <w:sz w:val="22"/>
                <w:szCs w:val="22"/>
              </w:rPr>
              <w:t>att vara uppkopplad</w:t>
            </w:r>
            <w:r w:rsidR="00D10CCE" w:rsidRPr="00CE35DF">
              <w:rPr>
                <w:b/>
                <w:sz w:val="22"/>
                <w:szCs w:val="22"/>
              </w:rPr>
              <w:t>e</w:t>
            </w:r>
            <w:r w:rsidRPr="00CE35DF">
              <w:rPr>
                <w:b/>
                <w:sz w:val="22"/>
                <w:szCs w:val="22"/>
              </w:rPr>
              <w:t xml:space="preserve"> per telefon</w:t>
            </w:r>
          </w:p>
          <w:p w14:paraId="1EACFEDF" w14:textId="77777777" w:rsidR="007377B2" w:rsidRPr="00F7136E" w:rsidRDefault="007377B2" w:rsidP="007377B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331310A" w14:textId="4CBF371A" w:rsidR="00AA46EB" w:rsidRPr="00CE35DF" w:rsidRDefault="00725D41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CE35DF">
              <w:rPr>
                <w:sz w:val="22"/>
                <w:szCs w:val="22"/>
              </w:rPr>
              <w:t xml:space="preserve">Utskottet </w:t>
            </w:r>
            <w:r w:rsidR="00220710" w:rsidRPr="00CE35DF">
              <w:rPr>
                <w:sz w:val="22"/>
                <w:szCs w:val="22"/>
              </w:rPr>
              <w:t xml:space="preserve">beslutade att tillåta följande </w:t>
            </w:r>
            <w:r w:rsidR="00AA46EB" w:rsidRPr="00CE35DF">
              <w:rPr>
                <w:sz w:val="22"/>
                <w:szCs w:val="22"/>
              </w:rPr>
              <w:t xml:space="preserve">ledamöter och suppleanter att vara uppkopplade per telefon </w:t>
            </w:r>
            <w:r w:rsidR="00AA46EB" w:rsidRPr="00CE35DF">
              <w:rPr>
                <w:snapToGrid w:val="0"/>
                <w:sz w:val="22"/>
                <w:szCs w:val="22"/>
              </w:rPr>
              <w:t xml:space="preserve">under dagens sammanträde vid </w:t>
            </w:r>
            <w:r w:rsidR="00AA46EB" w:rsidRPr="008064AC">
              <w:rPr>
                <w:snapToGrid w:val="0"/>
                <w:sz w:val="22"/>
                <w:szCs w:val="22"/>
              </w:rPr>
              <w:t>paragraferna 1–</w:t>
            </w:r>
            <w:r w:rsidR="008064AC" w:rsidRPr="008064AC">
              <w:rPr>
                <w:snapToGrid w:val="0"/>
                <w:sz w:val="22"/>
                <w:szCs w:val="22"/>
              </w:rPr>
              <w:t>7</w:t>
            </w:r>
            <w:r w:rsidR="00AA46EB" w:rsidRPr="00CE35DF">
              <w:rPr>
                <w:snapToGrid w:val="0"/>
                <w:sz w:val="22"/>
                <w:szCs w:val="22"/>
              </w:rPr>
              <w:t xml:space="preserve"> i protokollet</w:t>
            </w:r>
            <w:r w:rsidR="00AA46EB" w:rsidRPr="00CE35DF">
              <w:rPr>
                <w:sz w:val="22"/>
                <w:szCs w:val="22"/>
              </w:rPr>
              <w:t>:</w:t>
            </w:r>
          </w:p>
          <w:p w14:paraId="21333CE1" w14:textId="77777777" w:rsidR="00AA46EB" w:rsidRPr="00CE35DF" w:rsidRDefault="00AA46EB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5B33AF6" w14:textId="7B6E2B9A" w:rsidR="00AA46EB" w:rsidRPr="00CE35DF" w:rsidRDefault="00AA46EB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CE35DF">
              <w:rPr>
                <w:sz w:val="22"/>
                <w:szCs w:val="22"/>
              </w:rPr>
              <w:t xml:space="preserve">Marta Obminska (M), Matheus Enholm (SD), Per-Arne Håkansson (S), Linda Modig (C), </w:t>
            </w:r>
            <w:r w:rsidR="001655BD">
              <w:rPr>
                <w:sz w:val="22"/>
                <w:szCs w:val="22"/>
              </w:rPr>
              <w:t xml:space="preserve">Ida Drougge (M), </w:t>
            </w:r>
            <w:r w:rsidRPr="00CE35DF">
              <w:rPr>
                <w:sz w:val="22"/>
                <w:szCs w:val="22"/>
              </w:rPr>
              <w:t xml:space="preserve">Fredrik Lindahl (SD), Laila Naraghi (S), </w:t>
            </w:r>
            <w:r w:rsidR="001655BD">
              <w:rPr>
                <w:sz w:val="22"/>
                <w:szCs w:val="22"/>
              </w:rPr>
              <w:t xml:space="preserve">Tuve Skånberg (KD), </w:t>
            </w:r>
            <w:r w:rsidRPr="00CE35DF">
              <w:rPr>
                <w:sz w:val="22"/>
                <w:szCs w:val="22"/>
              </w:rPr>
              <w:t xml:space="preserve">Tina Acketoft (L), </w:t>
            </w:r>
            <w:r w:rsidR="001655BD">
              <w:rPr>
                <w:sz w:val="22"/>
                <w:szCs w:val="22"/>
              </w:rPr>
              <w:t xml:space="preserve">Thomas Hammarberg (S), </w:t>
            </w:r>
            <w:r w:rsidRPr="00CE35DF">
              <w:rPr>
                <w:sz w:val="22"/>
                <w:szCs w:val="22"/>
              </w:rPr>
              <w:t>Per Söderlund (SD)</w:t>
            </w:r>
            <w:r w:rsidR="001655BD">
              <w:rPr>
                <w:sz w:val="22"/>
                <w:szCs w:val="22"/>
              </w:rPr>
              <w:t xml:space="preserve"> och Lars Jilmstad (M).</w:t>
            </w:r>
          </w:p>
          <w:p w14:paraId="23269BA7" w14:textId="77777777" w:rsidR="00725D41" w:rsidRPr="00CE35DF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6924D3" w:rsidRPr="00AA46EB" w14:paraId="2CF1E8D5" w14:textId="77777777" w:rsidTr="00AA46EB">
        <w:tc>
          <w:tcPr>
            <w:tcW w:w="497" w:type="dxa"/>
          </w:tcPr>
          <w:p w14:paraId="39CEDE04" w14:textId="795B47A6" w:rsidR="006924D3" w:rsidRDefault="00B00CE3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40B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2937035" w14:textId="77777777" w:rsidR="00B00CE3" w:rsidRPr="00A95E9F" w:rsidRDefault="00B00CE3" w:rsidP="00B00C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95E9F">
              <w:rPr>
                <w:b/>
                <w:snapToGrid w:val="0"/>
                <w:sz w:val="22"/>
                <w:szCs w:val="22"/>
              </w:rPr>
              <w:t>Avsägelser och kompletteringsval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7421E5">
              <w:rPr>
                <w:b/>
                <w:snapToGrid w:val="0"/>
                <w:sz w:val="22"/>
                <w:szCs w:val="22"/>
              </w:rPr>
              <w:t>som suppleant i konstitutionsutskottet</w:t>
            </w:r>
          </w:p>
          <w:p w14:paraId="6D44575A" w14:textId="77777777" w:rsidR="00B00CE3" w:rsidRPr="00F7136E" w:rsidRDefault="00B00CE3" w:rsidP="00B00C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B76AB8" w14:textId="7E24231E" w:rsidR="00B00CE3" w:rsidRPr="0042056A" w:rsidRDefault="00B00CE3" w:rsidP="001327D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5E9F">
              <w:rPr>
                <w:snapToGrid w:val="0"/>
                <w:sz w:val="22"/>
                <w:szCs w:val="22"/>
              </w:rPr>
              <w:t xml:space="preserve">Kanslichefen anmälde </w:t>
            </w:r>
            <w:r w:rsidR="001327D7">
              <w:rPr>
                <w:snapToGrid w:val="0"/>
                <w:sz w:val="22"/>
                <w:szCs w:val="22"/>
              </w:rPr>
              <w:t xml:space="preserve">att </w:t>
            </w:r>
            <w:r w:rsidRPr="00F730DB">
              <w:rPr>
                <w:snapToGrid w:val="0"/>
                <w:sz w:val="22"/>
                <w:szCs w:val="22"/>
              </w:rPr>
              <w:t>Amir Adan (M)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1327D7">
              <w:rPr>
                <w:snapToGrid w:val="0"/>
                <w:sz w:val="22"/>
                <w:szCs w:val="22"/>
              </w:rPr>
              <w:t>har</w:t>
            </w:r>
            <w:r w:rsidR="001327D7" w:rsidRPr="00920689">
              <w:rPr>
                <w:snapToGrid w:val="0"/>
                <w:sz w:val="22"/>
                <w:szCs w:val="22"/>
              </w:rPr>
              <w:t xml:space="preserve"> </w:t>
            </w:r>
            <w:r w:rsidR="001327D7">
              <w:rPr>
                <w:snapToGrid w:val="0"/>
                <w:sz w:val="22"/>
                <w:szCs w:val="22"/>
              </w:rPr>
              <w:t xml:space="preserve">avsagt sig uppdraget som </w:t>
            </w:r>
            <w:r w:rsidRPr="001D31B4">
              <w:rPr>
                <w:snapToGrid w:val="0"/>
                <w:sz w:val="22"/>
                <w:szCs w:val="22"/>
              </w:rPr>
              <w:t>suppleant i konstitutionsutskottet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6860695" w14:textId="77777777" w:rsidR="00B00CE3" w:rsidRPr="0042056A" w:rsidRDefault="00B00CE3" w:rsidP="00B00CE3">
            <w:pPr>
              <w:tabs>
                <w:tab w:val="left" w:pos="1701"/>
              </w:tabs>
              <w:jc w:val="both"/>
              <w:rPr>
                <w:snapToGrid w:val="0"/>
                <w:sz w:val="22"/>
                <w:szCs w:val="22"/>
              </w:rPr>
            </w:pPr>
          </w:p>
          <w:p w14:paraId="0EB77825" w14:textId="64459888" w:rsidR="00B00CE3" w:rsidRDefault="00B00CE3" w:rsidP="00B00C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5E9F">
              <w:rPr>
                <w:snapToGrid w:val="0"/>
                <w:sz w:val="22"/>
                <w:szCs w:val="22"/>
              </w:rPr>
              <w:t xml:space="preserve">Vidare anmälde kanslichefen </w:t>
            </w:r>
            <w:r>
              <w:rPr>
                <w:snapToGrid w:val="0"/>
                <w:sz w:val="22"/>
                <w:szCs w:val="22"/>
              </w:rPr>
              <w:t>att</w:t>
            </w:r>
            <w:r w:rsidRPr="001D31B4">
              <w:rPr>
                <w:snapToGrid w:val="0"/>
                <w:sz w:val="22"/>
                <w:szCs w:val="22"/>
              </w:rPr>
              <w:t xml:space="preserve"> </w:t>
            </w:r>
            <w:r w:rsidRPr="00F730DB">
              <w:rPr>
                <w:snapToGrid w:val="0"/>
                <w:sz w:val="22"/>
                <w:szCs w:val="22"/>
              </w:rPr>
              <w:t>Jessica Rosencrantz (M)</w:t>
            </w:r>
            <w:r w:rsidRPr="001D31B4">
              <w:rPr>
                <w:snapToGrid w:val="0"/>
                <w:sz w:val="22"/>
                <w:szCs w:val="22"/>
              </w:rPr>
              <w:t xml:space="preserve"> </w:t>
            </w:r>
            <w:r w:rsidR="001327D7" w:rsidRPr="001D31B4">
              <w:rPr>
                <w:snapToGrid w:val="0"/>
                <w:sz w:val="22"/>
                <w:szCs w:val="22"/>
              </w:rPr>
              <w:t>utsetts som suppleant i konstitutionsutskottet</w:t>
            </w:r>
            <w:r w:rsidR="001327D7">
              <w:rPr>
                <w:snapToGrid w:val="0"/>
                <w:sz w:val="22"/>
                <w:szCs w:val="22"/>
              </w:rPr>
              <w:t xml:space="preserve"> </w:t>
            </w:r>
            <w:r w:rsidR="00C8495D">
              <w:rPr>
                <w:snapToGrid w:val="0"/>
                <w:sz w:val="22"/>
                <w:szCs w:val="22"/>
              </w:rPr>
              <w:t xml:space="preserve">och </w:t>
            </w:r>
            <w:r w:rsidR="001327D7">
              <w:rPr>
                <w:snapToGrid w:val="0"/>
                <w:sz w:val="22"/>
                <w:szCs w:val="22"/>
              </w:rPr>
              <w:t xml:space="preserve">att </w:t>
            </w:r>
            <w:r w:rsidR="00C8495D" w:rsidRPr="001D31B4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="00C8495D" w:rsidRPr="001D31B4">
              <w:rPr>
                <w:snapToGrid w:val="0"/>
                <w:sz w:val="22"/>
                <w:szCs w:val="22"/>
              </w:rPr>
              <w:t>Jilmstad</w:t>
            </w:r>
            <w:proofErr w:type="spellEnd"/>
            <w:r w:rsidR="00C8495D" w:rsidRPr="001D31B4">
              <w:rPr>
                <w:snapToGrid w:val="0"/>
                <w:sz w:val="22"/>
                <w:szCs w:val="22"/>
              </w:rPr>
              <w:t xml:space="preserve"> </w:t>
            </w:r>
            <w:r w:rsidR="00C8495D" w:rsidRPr="0042056A">
              <w:rPr>
                <w:snapToGrid w:val="0"/>
                <w:sz w:val="22"/>
                <w:szCs w:val="22"/>
              </w:rPr>
              <w:t>(M)</w:t>
            </w:r>
            <w:r w:rsidR="001327D7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1327D7">
              <w:rPr>
                <w:snapToGrid w:val="0"/>
                <w:sz w:val="22"/>
                <w:szCs w:val="22"/>
              </w:rPr>
              <w:t>åter</w:t>
            </w:r>
            <w:r w:rsidR="00001F3A">
              <w:rPr>
                <w:snapToGrid w:val="0"/>
                <w:sz w:val="22"/>
                <w:szCs w:val="22"/>
              </w:rPr>
              <w:t>utsetts</w:t>
            </w:r>
            <w:proofErr w:type="spellEnd"/>
            <w:r w:rsidR="001327D7">
              <w:rPr>
                <w:snapToGrid w:val="0"/>
                <w:sz w:val="22"/>
                <w:szCs w:val="22"/>
              </w:rPr>
              <w:t xml:space="preserve"> som </w:t>
            </w:r>
            <w:r w:rsidR="001327D7" w:rsidRPr="001D31B4">
              <w:rPr>
                <w:snapToGrid w:val="0"/>
                <w:sz w:val="22"/>
                <w:szCs w:val="22"/>
              </w:rPr>
              <w:t>suppleant i konstitutionsutskottet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0281672" w14:textId="2AAA4CCD" w:rsidR="00AD799B" w:rsidRPr="00CE35DF" w:rsidRDefault="00AD799B" w:rsidP="002149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00CE3" w:rsidRPr="00AA46EB" w14:paraId="0489A6E8" w14:textId="77777777" w:rsidTr="00AA46EB">
        <w:tc>
          <w:tcPr>
            <w:tcW w:w="497" w:type="dxa"/>
          </w:tcPr>
          <w:p w14:paraId="245B9E32" w14:textId="3DD8AF41" w:rsidR="00B00CE3" w:rsidRDefault="00B00CE3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B40B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27BD7814" w14:textId="77777777" w:rsidR="00B00CE3" w:rsidRPr="008E7F10" w:rsidRDefault="00B00CE3" w:rsidP="00B00C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6123">
              <w:rPr>
                <w:b/>
                <w:snapToGrid w:val="0"/>
                <w:sz w:val="22"/>
                <w:szCs w:val="22"/>
              </w:rPr>
              <w:t xml:space="preserve">Utökning av antalet suppleanter </w:t>
            </w:r>
            <w:r>
              <w:rPr>
                <w:b/>
                <w:snapToGrid w:val="0"/>
                <w:sz w:val="22"/>
                <w:szCs w:val="22"/>
              </w:rPr>
              <w:t>och e</w:t>
            </w:r>
            <w:r w:rsidRPr="008E7F10">
              <w:rPr>
                <w:b/>
                <w:snapToGrid w:val="0"/>
                <w:sz w:val="22"/>
                <w:szCs w:val="22"/>
              </w:rPr>
              <w:t>xtra suppleanter</w:t>
            </w:r>
          </w:p>
          <w:p w14:paraId="2AB46963" w14:textId="77777777" w:rsidR="00B00CE3" w:rsidRPr="00F7136E" w:rsidRDefault="00B00CE3" w:rsidP="00B00C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3BD7CD" w14:textId="561FC302" w:rsidR="00B00CE3" w:rsidRPr="00126123" w:rsidRDefault="00B00CE3" w:rsidP="00B00C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E7F10">
              <w:rPr>
                <w:snapToGrid w:val="0"/>
                <w:sz w:val="22"/>
                <w:szCs w:val="22"/>
              </w:rPr>
              <w:t xml:space="preserve">Kanslichefen anmälde att </w:t>
            </w:r>
            <w:r>
              <w:rPr>
                <w:snapToGrid w:val="0"/>
                <w:sz w:val="22"/>
                <w:szCs w:val="22"/>
              </w:rPr>
              <w:t>a</w:t>
            </w:r>
            <w:r w:rsidRPr="008E7F10">
              <w:rPr>
                <w:snapToGrid w:val="0"/>
                <w:sz w:val="22"/>
                <w:szCs w:val="22"/>
              </w:rPr>
              <w:t xml:space="preserve">ntalet suppleanter i </w:t>
            </w:r>
            <w:r>
              <w:rPr>
                <w:snapToGrid w:val="0"/>
                <w:sz w:val="22"/>
                <w:szCs w:val="22"/>
              </w:rPr>
              <w:t>utskottet</w:t>
            </w:r>
            <w:r w:rsidRPr="008E7F10">
              <w:rPr>
                <w:snapToGrid w:val="0"/>
                <w:sz w:val="22"/>
                <w:szCs w:val="22"/>
              </w:rPr>
              <w:t xml:space="preserve"> har utökats från </w:t>
            </w:r>
            <w:r w:rsidRPr="00B00CE3">
              <w:rPr>
                <w:snapToGrid w:val="0"/>
                <w:sz w:val="22"/>
                <w:szCs w:val="22"/>
              </w:rPr>
              <w:t>321 till 322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</w:p>
          <w:p w14:paraId="20D2AF56" w14:textId="77777777" w:rsidR="00B00CE3" w:rsidRDefault="00B00CE3" w:rsidP="00B00C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B247F2" w14:textId="77777777" w:rsidR="00B00CE3" w:rsidRDefault="00B00CE3" w:rsidP="00B00CE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Vidare </w:t>
            </w:r>
            <w:r w:rsidRPr="008E7F10">
              <w:rPr>
                <w:snapToGrid w:val="0"/>
                <w:sz w:val="22"/>
                <w:szCs w:val="22"/>
              </w:rPr>
              <w:t>anmälde</w:t>
            </w:r>
            <w:r>
              <w:rPr>
                <w:snapToGrid w:val="0"/>
                <w:sz w:val="22"/>
                <w:szCs w:val="22"/>
              </w:rPr>
              <w:t xml:space="preserve"> k</w:t>
            </w:r>
            <w:r w:rsidRPr="008E7F10">
              <w:rPr>
                <w:snapToGrid w:val="0"/>
                <w:sz w:val="22"/>
                <w:szCs w:val="22"/>
              </w:rPr>
              <w:t xml:space="preserve">anslichefen </w:t>
            </w:r>
            <w:r>
              <w:rPr>
                <w:snapToGrid w:val="0"/>
                <w:sz w:val="22"/>
                <w:szCs w:val="22"/>
              </w:rPr>
              <w:t xml:space="preserve">att </w:t>
            </w:r>
            <w:r w:rsidRPr="00B00CE3">
              <w:rPr>
                <w:snapToGrid w:val="0"/>
                <w:sz w:val="22"/>
                <w:szCs w:val="22"/>
              </w:rPr>
              <w:t>Emma Hult (MP) har valts som extra suppleant.</w:t>
            </w:r>
          </w:p>
          <w:p w14:paraId="69D0A653" w14:textId="26EED223" w:rsidR="00B00CE3" w:rsidRPr="00A95E9F" w:rsidRDefault="00B00CE3" w:rsidP="00B00CE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924D3" w:rsidRPr="00AA46EB" w14:paraId="36B2B0DB" w14:textId="77777777" w:rsidTr="007D5C3C">
        <w:tc>
          <w:tcPr>
            <w:tcW w:w="497" w:type="dxa"/>
            <w:shd w:val="clear" w:color="auto" w:fill="auto"/>
          </w:tcPr>
          <w:p w14:paraId="25617A9E" w14:textId="6553BE59" w:rsidR="006924D3" w:rsidRDefault="001655BD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B40B7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7088" w:type="dxa"/>
            <w:shd w:val="clear" w:color="auto" w:fill="auto"/>
          </w:tcPr>
          <w:p w14:paraId="3AC884B8" w14:textId="77777777" w:rsidR="006924D3" w:rsidRDefault="006924D3" w:rsidP="002149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239A0414" w14:textId="77777777" w:rsidR="006924D3" w:rsidRPr="00515D32" w:rsidRDefault="006924D3" w:rsidP="002149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CB0B016" w14:textId="66532CC2" w:rsidR="006924D3" w:rsidRPr="0006343C" w:rsidRDefault="0006343C" w:rsidP="002149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6343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27A9C336" w14:textId="669B3E44" w:rsidR="006924D3" w:rsidRPr="00CE35DF" w:rsidRDefault="006924D3" w:rsidP="002149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47E6" w:rsidRPr="00AA46EB" w14:paraId="4D33DEB9" w14:textId="77777777" w:rsidTr="00AC5E1B">
        <w:tc>
          <w:tcPr>
            <w:tcW w:w="497" w:type="dxa"/>
            <w:shd w:val="clear" w:color="auto" w:fill="auto"/>
          </w:tcPr>
          <w:p w14:paraId="52EE6E0B" w14:textId="7B30027B" w:rsidR="001C47E6" w:rsidRDefault="001655BD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CB40B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7088" w:type="dxa"/>
            <w:shd w:val="clear" w:color="auto" w:fill="auto"/>
          </w:tcPr>
          <w:p w14:paraId="7ECDA89A" w14:textId="32CA1F5F" w:rsidR="001C47E6" w:rsidRDefault="001C47E6" w:rsidP="001C47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om planerade ärenden</w:t>
            </w:r>
          </w:p>
          <w:p w14:paraId="0F224A12" w14:textId="77777777" w:rsidR="001C47E6" w:rsidRPr="00F7136E" w:rsidRDefault="001C47E6" w:rsidP="001C47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F44316" w14:textId="61542AC4" w:rsidR="001C47E6" w:rsidRPr="00971B44" w:rsidRDefault="001C47E6" w:rsidP="001C47E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71B44">
              <w:rPr>
                <w:snapToGrid w:val="0"/>
                <w:sz w:val="22"/>
                <w:szCs w:val="22"/>
              </w:rPr>
              <w:t>Kansli</w:t>
            </w:r>
            <w:r>
              <w:rPr>
                <w:snapToGrid w:val="0"/>
                <w:sz w:val="22"/>
                <w:szCs w:val="22"/>
              </w:rPr>
              <w:t>et</w:t>
            </w:r>
            <w:r w:rsidRPr="00971B44">
              <w:rPr>
                <w:snapToGrid w:val="0"/>
                <w:sz w:val="22"/>
                <w:szCs w:val="22"/>
              </w:rPr>
              <w:t xml:space="preserve"> informerade om status</w:t>
            </w:r>
            <w:r>
              <w:rPr>
                <w:snapToGrid w:val="0"/>
                <w:sz w:val="22"/>
                <w:szCs w:val="22"/>
              </w:rPr>
              <w:t>en</w:t>
            </w:r>
            <w:r w:rsidRPr="00971B44">
              <w:rPr>
                <w:snapToGrid w:val="0"/>
                <w:sz w:val="22"/>
                <w:szCs w:val="22"/>
              </w:rPr>
              <w:t xml:space="preserve"> och </w:t>
            </w:r>
            <w:r>
              <w:rPr>
                <w:snapToGrid w:val="0"/>
                <w:sz w:val="22"/>
                <w:szCs w:val="22"/>
              </w:rPr>
              <w:t xml:space="preserve">den </w:t>
            </w:r>
            <w:r w:rsidRPr="00971B44">
              <w:rPr>
                <w:snapToGrid w:val="0"/>
                <w:sz w:val="22"/>
                <w:szCs w:val="22"/>
              </w:rPr>
              <w:t>fortsatta tidplan</w:t>
            </w:r>
            <w:r>
              <w:rPr>
                <w:snapToGrid w:val="0"/>
                <w:sz w:val="22"/>
                <w:szCs w:val="22"/>
              </w:rPr>
              <w:t>en för ärendena KU8, KU12, KU18, KU19 och KU23.</w:t>
            </w:r>
          </w:p>
          <w:p w14:paraId="20007922" w14:textId="77777777" w:rsidR="001C47E6" w:rsidRDefault="001C47E6" w:rsidP="002149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543B6" w:rsidRPr="00AA46EB" w14:paraId="1CD7B96B" w14:textId="77777777" w:rsidTr="00874371">
        <w:tc>
          <w:tcPr>
            <w:tcW w:w="497" w:type="dxa"/>
            <w:shd w:val="clear" w:color="auto" w:fill="auto"/>
          </w:tcPr>
          <w:p w14:paraId="25E843E1" w14:textId="1E88DCCE" w:rsidR="008543B6" w:rsidRDefault="001655BD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74371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7088" w:type="dxa"/>
            <w:shd w:val="clear" w:color="auto" w:fill="auto"/>
          </w:tcPr>
          <w:p w14:paraId="6DD484F5" w14:textId="1DDD1DD5" w:rsidR="008543B6" w:rsidRDefault="008543B6" w:rsidP="008543B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799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Forskning &amp; framtid</w:t>
            </w:r>
          </w:p>
          <w:p w14:paraId="46CE2CF3" w14:textId="77777777" w:rsidR="001C47E6" w:rsidRPr="00F7136E" w:rsidRDefault="001C47E6" w:rsidP="008543B6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D25A8F8" w14:textId="0D7A79E7" w:rsidR="008543B6" w:rsidRDefault="00AC5E1B" w:rsidP="002149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Föredragande</w:t>
            </w:r>
            <w:r w:rsidR="00F7136E">
              <w:rPr>
                <w:snapToGrid w:val="0"/>
                <w:sz w:val="22"/>
                <w:szCs w:val="22"/>
              </w:rPr>
              <w:t>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F7136E">
              <w:rPr>
                <w:snapToGrid w:val="0"/>
                <w:sz w:val="22"/>
                <w:szCs w:val="22"/>
              </w:rPr>
              <w:t xml:space="preserve">informerade om </w:t>
            </w:r>
            <w:r>
              <w:rPr>
                <w:snapToGrid w:val="0"/>
                <w:sz w:val="22"/>
                <w:szCs w:val="22"/>
              </w:rPr>
              <w:t>e</w:t>
            </w:r>
            <w:r w:rsidR="001C47E6">
              <w:rPr>
                <w:snapToGrid w:val="0"/>
                <w:sz w:val="22"/>
                <w:szCs w:val="22"/>
              </w:rPr>
              <w:t>tt utkast</w:t>
            </w:r>
            <w:r w:rsidR="00F7136E">
              <w:rPr>
                <w:snapToGrid w:val="0"/>
                <w:sz w:val="22"/>
                <w:szCs w:val="22"/>
              </w:rPr>
              <w:t xml:space="preserve"> till rapport med</w:t>
            </w:r>
            <w:r w:rsidR="002C5B9A">
              <w:rPr>
                <w:snapToGrid w:val="0"/>
                <w:sz w:val="22"/>
                <w:szCs w:val="22"/>
              </w:rPr>
              <w:t xml:space="preserve"> </w:t>
            </w:r>
            <w:r w:rsidR="00F7136E" w:rsidRP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uppteckningar från </w:t>
            </w:r>
            <w:r w:rsidR="00F7136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forskarhearingen </w:t>
            </w:r>
            <w:r w:rsidR="00F7136E" w:rsidRP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den 12 december 2019 om </w:t>
            </w:r>
            <w:r w:rsidR="00F7136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den representativa demokratins utmaningar i polariseringens tid</w:t>
            </w:r>
            <w:r w:rsidR="00F7136E" w:rsidRPr="00F7136E">
              <w:rPr>
                <w:snapToGrid w:val="0"/>
                <w:sz w:val="22"/>
                <w:szCs w:val="22"/>
              </w:rPr>
              <w:t>.</w:t>
            </w:r>
          </w:p>
          <w:p w14:paraId="5A80DE29" w14:textId="033CC386" w:rsidR="00F7136E" w:rsidRDefault="00F7136E" w:rsidP="002149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40088" w:rsidRPr="00AA46EB" w14:paraId="6A742B79" w14:textId="77777777" w:rsidTr="00874371">
        <w:tc>
          <w:tcPr>
            <w:tcW w:w="497" w:type="dxa"/>
            <w:shd w:val="clear" w:color="auto" w:fill="auto"/>
          </w:tcPr>
          <w:p w14:paraId="4A210FA8" w14:textId="1CBB2F3B" w:rsidR="00140088" w:rsidRDefault="001655BD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874371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7088" w:type="dxa"/>
            <w:shd w:val="clear" w:color="auto" w:fill="auto"/>
          </w:tcPr>
          <w:p w14:paraId="27A78066" w14:textId="36734046" w:rsidR="00140088" w:rsidRDefault="00140088" w:rsidP="008543B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Ajournering</w:t>
            </w:r>
          </w:p>
          <w:p w14:paraId="6B719424" w14:textId="77777777" w:rsidR="00140088" w:rsidRPr="008C29FD" w:rsidRDefault="00140088" w:rsidP="008543B6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F165AC5" w14:textId="77777777" w:rsidR="001655BD" w:rsidRPr="00B123AA" w:rsidRDefault="001655BD" w:rsidP="001655B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B123AA">
              <w:rPr>
                <w:snapToGrid w:val="0"/>
                <w:sz w:val="22"/>
                <w:szCs w:val="22"/>
              </w:rPr>
              <w:t>tskottet beslutade att ajournera sammanträdet.</w:t>
            </w:r>
          </w:p>
          <w:p w14:paraId="71627D77" w14:textId="5FF59568" w:rsidR="00140088" w:rsidRPr="00AD799B" w:rsidRDefault="00140088" w:rsidP="008543B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74371" w:rsidRPr="00AA46EB" w14:paraId="2827EAB9" w14:textId="77777777" w:rsidTr="00874371">
        <w:tc>
          <w:tcPr>
            <w:tcW w:w="497" w:type="dxa"/>
            <w:shd w:val="clear" w:color="auto" w:fill="auto"/>
          </w:tcPr>
          <w:p w14:paraId="193C9706" w14:textId="43968408" w:rsidR="00874371" w:rsidRDefault="00633050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7088" w:type="dxa"/>
            <w:shd w:val="clear" w:color="auto" w:fill="auto"/>
          </w:tcPr>
          <w:p w14:paraId="19D12057" w14:textId="77777777" w:rsidR="00874371" w:rsidRPr="00A05B85" w:rsidRDefault="00874371" w:rsidP="0087437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A05B85">
              <w:rPr>
                <w:b/>
                <w:sz w:val="22"/>
                <w:szCs w:val="22"/>
              </w:rPr>
              <w:t>Justering av protokoll</w:t>
            </w:r>
          </w:p>
          <w:p w14:paraId="502FB5F4" w14:textId="77777777" w:rsidR="00874371" w:rsidRPr="008C29FD" w:rsidRDefault="00874371" w:rsidP="008543B6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6F40584F" w14:textId="77777777" w:rsidR="00874371" w:rsidRDefault="00874371" w:rsidP="008543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05B85">
              <w:rPr>
                <w:sz w:val="22"/>
                <w:szCs w:val="22"/>
              </w:rPr>
              <w:t>Utskottet justerade protokoll 2019/20:</w:t>
            </w:r>
            <w:r w:rsidR="00633050">
              <w:rPr>
                <w:sz w:val="22"/>
                <w:szCs w:val="22"/>
              </w:rPr>
              <w:t>46, 47 och 48.</w:t>
            </w:r>
          </w:p>
          <w:p w14:paraId="447A7003" w14:textId="061F0646" w:rsidR="00633050" w:rsidRDefault="00633050" w:rsidP="008543B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924D3" w:rsidRPr="00AA46EB" w14:paraId="387FE876" w14:textId="77777777" w:rsidTr="00DF36EA">
        <w:tc>
          <w:tcPr>
            <w:tcW w:w="497" w:type="dxa"/>
            <w:shd w:val="clear" w:color="auto" w:fill="auto"/>
          </w:tcPr>
          <w:p w14:paraId="5CA91AC3" w14:textId="1A3EE6FA" w:rsidR="006924D3" w:rsidRDefault="001655BD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F36EA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7088" w:type="dxa"/>
            <w:shd w:val="clear" w:color="auto" w:fill="auto"/>
          </w:tcPr>
          <w:p w14:paraId="417F97AD" w14:textId="77777777" w:rsidR="006924D3" w:rsidRDefault="009F1A4A" w:rsidP="009F1A4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F1A4A">
              <w:rPr>
                <w:b/>
                <w:snapToGrid w:val="0"/>
                <w:sz w:val="22"/>
                <w:szCs w:val="22"/>
              </w:rPr>
              <w:t>Avgångsvillkor och karens för riksrevisorn och riksrevisionsdirektören (KU8)</w:t>
            </w:r>
          </w:p>
          <w:p w14:paraId="0460568F" w14:textId="77777777" w:rsidR="009F1A4A" w:rsidRPr="008C29FD" w:rsidRDefault="009F1A4A" w:rsidP="009F1A4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67A93F" w14:textId="77777777" w:rsidR="00D94A3B" w:rsidRPr="002C25FB" w:rsidRDefault="00D94A3B" w:rsidP="00D94A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5FB">
              <w:rPr>
                <w:snapToGrid w:val="0"/>
                <w:sz w:val="22"/>
                <w:szCs w:val="22"/>
              </w:rPr>
              <w:t>Utskottet fortsatte behandlingen av framställning 2019/20:RS7.</w:t>
            </w:r>
          </w:p>
          <w:p w14:paraId="409629C1" w14:textId="15D48638" w:rsidR="009F1A4A" w:rsidRPr="008C29FD" w:rsidRDefault="009F1A4A" w:rsidP="009F1A4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C669E6" w14:textId="77777777" w:rsidR="00D94A3B" w:rsidRPr="002C25FB" w:rsidRDefault="00D94A3B" w:rsidP="00D94A3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5FB">
              <w:rPr>
                <w:snapToGrid w:val="0"/>
                <w:sz w:val="22"/>
                <w:szCs w:val="22"/>
              </w:rPr>
              <w:t>Ärendet bordlades.</w:t>
            </w:r>
          </w:p>
          <w:p w14:paraId="5E748E31" w14:textId="7EE55FB9" w:rsidR="009F1A4A" w:rsidRPr="00CE35DF" w:rsidRDefault="009F1A4A" w:rsidP="009F1A4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924D3" w:rsidRPr="00AA46EB" w14:paraId="61788E68" w14:textId="77777777" w:rsidTr="00DF36EA">
        <w:tc>
          <w:tcPr>
            <w:tcW w:w="497" w:type="dxa"/>
            <w:shd w:val="clear" w:color="auto" w:fill="auto"/>
          </w:tcPr>
          <w:p w14:paraId="3B3C4119" w14:textId="25F9FAE5" w:rsidR="006924D3" w:rsidRDefault="001655BD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F36EA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7088" w:type="dxa"/>
            <w:shd w:val="clear" w:color="auto" w:fill="auto"/>
          </w:tcPr>
          <w:p w14:paraId="097BFCB9" w14:textId="77777777" w:rsidR="006924D3" w:rsidRPr="002B7B10" w:rsidRDefault="002B7B10" w:rsidP="002149E0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B7B1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Kommittéberättelse – kommittéernas verksamhet under 2019, m.m. (KU18)</w:t>
            </w:r>
          </w:p>
          <w:p w14:paraId="77A50A5B" w14:textId="77777777" w:rsidR="002B7B10" w:rsidRPr="008C29FD" w:rsidRDefault="002B7B10" w:rsidP="002149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C6F1D8" w14:textId="3A1FBD86" w:rsidR="00470C67" w:rsidRDefault="00470C67" w:rsidP="00470C6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F221E">
              <w:rPr>
                <w:color w:val="000000"/>
                <w:sz w:val="22"/>
                <w:szCs w:val="22"/>
              </w:rPr>
              <w:t>Utskottet behandlade</w:t>
            </w:r>
            <w:r w:rsidRPr="003F221E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skrivelse 2019/20:103</w:t>
            </w:r>
            <w:r w:rsidR="00E62DB0">
              <w:rPr>
                <w:snapToGrid w:val="0"/>
                <w:sz w:val="22"/>
                <w:szCs w:val="22"/>
              </w:rPr>
              <w:t xml:space="preserve"> och motioner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65773D0" w14:textId="77777777" w:rsidR="002B7B10" w:rsidRPr="008C29FD" w:rsidRDefault="002B7B10" w:rsidP="002149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E9934E" w14:textId="77777777" w:rsidR="00470C67" w:rsidRDefault="00470C67" w:rsidP="00470C6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4754A">
              <w:rPr>
                <w:sz w:val="22"/>
                <w:szCs w:val="22"/>
              </w:rPr>
              <w:t>Ärendet bordlades.</w:t>
            </w:r>
          </w:p>
          <w:p w14:paraId="119A248A" w14:textId="118B415E" w:rsidR="002B7B10" w:rsidRPr="00CE35DF" w:rsidRDefault="002B7B10" w:rsidP="002149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924D3" w:rsidRPr="00AA46EB" w14:paraId="518DFBC9" w14:textId="77777777" w:rsidTr="005F4E37">
        <w:tc>
          <w:tcPr>
            <w:tcW w:w="497" w:type="dxa"/>
            <w:shd w:val="clear" w:color="auto" w:fill="auto"/>
          </w:tcPr>
          <w:p w14:paraId="5DA9F1E6" w14:textId="5B67B1B1" w:rsidR="006924D3" w:rsidRDefault="001655BD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F36EA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7088" w:type="dxa"/>
            <w:shd w:val="clear" w:color="auto" w:fill="auto"/>
          </w:tcPr>
          <w:p w14:paraId="12D6620E" w14:textId="77777777" w:rsidR="006924D3" w:rsidRDefault="002B7B10" w:rsidP="002149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B7B10">
              <w:rPr>
                <w:b/>
                <w:snapToGrid w:val="0"/>
                <w:sz w:val="22"/>
                <w:szCs w:val="22"/>
              </w:rPr>
              <w:t>Indelning i utgiftsområden (KU19)</w:t>
            </w:r>
          </w:p>
          <w:p w14:paraId="5448C803" w14:textId="77777777" w:rsidR="002B7B10" w:rsidRPr="008C29FD" w:rsidRDefault="002B7B10" w:rsidP="002149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877779" w14:textId="3418B1DD" w:rsidR="002B7B10" w:rsidRDefault="002339F7" w:rsidP="002339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F221E">
              <w:rPr>
                <w:color w:val="000000"/>
                <w:sz w:val="22"/>
                <w:szCs w:val="22"/>
              </w:rPr>
              <w:t>Utskottet behandlade</w:t>
            </w:r>
            <w:r w:rsidRPr="003F221E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proposition 2019/20:100 förslagspunkterna 2–4.</w:t>
            </w:r>
          </w:p>
          <w:p w14:paraId="718EC0AC" w14:textId="77777777" w:rsidR="002339F7" w:rsidRPr="008C29FD" w:rsidRDefault="002339F7" w:rsidP="002339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8287D0" w14:textId="77777777" w:rsidR="002339F7" w:rsidRDefault="002339F7" w:rsidP="002339F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4754A">
              <w:rPr>
                <w:sz w:val="22"/>
                <w:szCs w:val="22"/>
              </w:rPr>
              <w:t>Ärendet bordlades.</w:t>
            </w:r>
          </w:p>
          <w:p w14:paraId="5BB1DD91" w14:textId="3AFF5C90" w:rsidR="002339F7" w:rsidRPr="00CE35DF" w:rsidRDefault="002339F7" w:rsidP="002339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924D3" w:rsidRPr="00AA46EB" w14:paraId="2560E765" w14:textId="77777777" w:rsidTr="005F4E37">
        <w:tc>
          <w:tcPr>
            <w:tcW w:w="497" w:type="dxa"/>
            <w:shd w:val="clear" w:color="auto" w:fill="auto"/>
          </w:tcPr>
          <w:p w14:paraId="6059AF3D" w14:textId="0F8C5BB8" w:rsidR="006924D3" w:rsidRDefault="001655BD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F4E37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7088" w:type="dxa"/>
            <w:shd w:val="clear" w:color="auto" w:fill="auto"/>
          </w:tcPr>
          <w:p w14:paraId="0CAF2D8F" w14:textId="77777777" w:rsidR="006924D3" w:rsidRPr="00AD799B" w:rsidRDefault="00AD799B" w:rsidP="002149E0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799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Valfrågor (KU12)</w:t>
            </w:r>
          </w:p>
          <w:p w14:paraId="6218B131" w14:textId="77777777" w:rsidR="00AD799B" w:rsidRPr="008C29FD" w:rsidRDefault="00AD799B" w:rsidP="002149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C4D238" w14:textId="0C1E8C5A" w:rsidR="00AD799B" w:rsidRDefault="004C02CD" w:rsidP="002149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A06AE">
              <w:rPr>
                <w:snapToGrid w:val="0"/>
                <w:sz w:val="22"/>
                <w:szCs w:val="22"/>
              </w:rPr>
              <w:t>Utskottet behandlade motioner</w:t>
            </w:r>
            <w:r w:rsidR="00CA06AE" w:rsidRPr="00CA06AE">
              <w:rPr>
                <w:snapToGrid w:val="0"/>
                <w:sz w:val="22"/>
                <w:szCs w:val="22"/>
              </w:rPr>
              <w:t xml:space="preserve"> </w:t>
            </w:r>
            <w:r w:rsidR="003227A9">
              <w:rPr>
                <w:snapToGrid w:val="0"/>
                <w:sz w:val="22"/>
                <w:szCs w:val="22"/>
              </w:rPr>
              <w:t xml:space="preserve">och </w:t>
            </w:r>
            <w:r w:rsidR="00F7136E">
              <w:rPr>
                <w:snapToGrid w:val="0"/>
                <w:sz w:val="22"/>
                <w:szCs w:val="22"/>
              </w:rPr>
              <w:t xml:space="preserve">den inom </w:t>
            </w:r>
            <w:r w:rsidR="003227A9">
              <w:rPr>
                <w:snapToGrid w:val="0"/>
                <w:sz w:val="22"/>
                <w:szCs w:val="22"/>
              </w:rPr>
              <w:t>utskottet</w:t>
            </w:r>
            <w:r w:rsidR="0005492A">
              <w:rPr>
                <w:snapToGrid w:val="0"/>
                <w:sz w:val="22"/>
                <w:szCs w:val="22"/>
              </w:rPr>
              <w:t xml:space="preserve"> </w:t>
            </w:r>
            <w:r w:rsidR="00F7136E">
              <w:rPr>
                <w:snapToGrid w:val="0"/>
                <w:sz w:val="22"/>
                <w:szCs w:val="22"/>
              </w:rPr>
              <w:t xml:space="preserve">framtagna </w:t>
            </w:r>
            <w:r w:rsidR="0005492A">
              <w:rPr>
                <w:snapToGrid w:val="0"/>
                <w:sz w:val="22"/>
                <w:szCs w:val="22"/>
              </w:rPr>
              <w:t>rapport</w:t>
            </w:r>
            <w:r w:rsidR="00F7136E">
              <w:rPr>
                <w:snapToGrid w:val="0"/>
                <w:sz w:val="22"/>
                <w:szCs w:val="22"/>
              </w:rPr>
              <w:t>en</w:t>
            </w:r>
            <w:r w:rsidR="0005492A">
              <w:rPr>
                <w:snapToGrid w:val="0"/>
                <w:sz w:val="22"/>
                <w:szCs w:val="22"/>
              </w:rPr>
              <w:t xml:space="preserve"> över uppföljning</w:t>
            </w:r>
            <w:r w:rsidR="003227A9">
              <w:rPr>
                <w:snapToGrid w:val="0"/>
                <w:sz w:val="22"/>
                <w:szCs w:val="22"/>
              </w:rPr>
              <w:t>en</w:t>
            </w:r>
            <w:r w:rsidR="0005492A">
              <w:rPr>
                <w:snapToGrid w:val="0"/>
                <w:sz w:val="22"/>
                <w:szCs w:val="22"/>
              </w:rPr>
              <w:t xml:space="preserve"> av 2018 och 2019 års val.</w:t>
            </w:r>
          </w:p>
          <w:p w14:paraId="7724884C" w14:textId="4F8DC91D" w:rsidR="0005492A" w:rsidRDefault="0005492A" w:rsidP="002149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6940F8" w14:textId="5E67E7A6" w:rsidR="0005492A" w:rsidRPr="00CA06AE" w:rsidRDefault="0005492A" w:rsidP="002149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6BA49E7C" w14:textId="68529FAE" w:rsidR="00AD799B" w:rsidRPr="00CE35DF" w:rsidRDefault="00AD799B" w:rsidP="002149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D799B" w:rsidRPr="00AA46EB" w14:paraId="64B9AA73" w14:textId="77777777" w:rsidTr="005F4E37">
        <w:tc>
          <w:tcPr>
            <w:tcW w:w="497" w:type="dxa"/>
            <w:shd w:val="clear" w:color="auto" w:fill="auto"/>
          </w:tcPr>
          <w:p w14:paraId="6E34B050" w14:textId="51332225" w:rsidR="00AD799B" w:rsidRDefault="001655BD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F4E37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7088" w:type="dxa"/>
            <w:shd w:val="clear" w:color="auto" w:fill="auto"/>
          </w:tcPr>
          <w:p w14:paraId="73706374" w14:textId="77777777" w:rsidR="00AD799B" w:rsidRPr="00AD799B" w:rsidRDefault="00AD799B" w:rsidP="002149E0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799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Riksrevisionens rapport om valförfarandet (KU23)</w:t>
            </w:r>
          </w:p>
          <w:p w14:paraId="716EB1DA" w14:textId="77777777" w:rsidR="00AD799B" w:rsidRDefault="00AD799B" w:rsidP="002149E0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9BF51F9" w14:textId="287C60ED" w:rsidR="00AD799B" w:rsidRPr="00C3158E" w:rsidRDefault="00C3158E" w:rsidP="002149E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C3158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behandlade skrivelse 2019/20:141</w:t>
            </w:r>
            <w:r w:rsidR="003227A9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och motion</w:t>
            </w:r>
            <w:r w:rsidRPr="00C3158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1D658166" w14:textId="5A21F8F6" w:rsidR="00C3158E" w:rsidRPr="00C3158E" w:rsidRDefault="00C3158E" w:rsidP="002149E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6458E1D3" w14:textId="4FAEA3FC" w:rsidR="00C3158E" w:rsidRPr="00C3158E" w:rsidRDefault="00C3158E" w:rsidP="002149E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C3158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14:paraId="765CE492" w14:textId="3EA9F8EC" w:rsidR="00AD799B" w:rsidRPr="00AD799B" w:rsidRDefault="00AD799B" w:rsidP="002149E0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D799B" w:rsidRPr="00AA46EB" w14:paraId="279AF11A" w14:textId="77777777" w:rsidTr="006F22CF">
        <w:tc>
          <w:tcPr>
            <w:tcW w:w="497" w:type="dxa"/>
            <w:shd w:val="clear" w:color="auto" w:fill="auto"/>
          </w:tcPr>
          <w:p w14:paraId="30C7A7F6" w14:textId="0F207362" w:rsidR="00AD799B" w:rsidRDefault="001655BD" w:rsidP="002B5235">
            <w:pPr>
              <w:tabs>
                <w:tab w:val="left" w:pos="1701"/>
              </w:tabs>
              <w:ind w:left="-48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F22CF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7088" w:type="dxa"/>
            <w:shd w:val="clear" w:color="auto" w:fill="auto"/>
          </w:tcPr>
          <w:p w14:paraId="2E7066D1" w14:textId="77777777" w:rsidR="00AD799B" w:rsidRPr="00AD799B" w:rsidRDefault="00AD799B" w:rsidP="002149E0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D799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Forskning &amp; framtid</w:t>
            </w:r>
          </w:p>
          <w:p w14:paraId="3BCD23F0" w14:textId="77777777" w:rsidR="00036D97" w:rsidRDefault="00036D97" w:rsidP="002149E0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4A8F636" w14:textId="1E1E06F2" w:rsidR="00036D97" w:rsidRPr="005F4E37" w:rsidRDefault="00036D97" w:rsidP="00036D9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beslutade att publicera uppteckningar från </w:t>
            </w:r>
            <w:r w:rsid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forskarhearing</w:t>
            </w:r>
            <w:r w:rsidR="00EB7CE1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en</w:t>
            </w:r>
            <w:r w:rsid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den </w:t>
            </w:r>
            <w:r w:rsidR="005F4E37" w:rsidRP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12 december 2019</w:t>
            </w:r>
            <w:r w:rsidRP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om </w:t>
            </w:r>
            <w:r w:rsid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den representativa demokratins utmaningar i polariseringens tid </w:t>
            </w:r>
            <w:r w:rsidRP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i </w:t>
            </w:r>
            <w:r w:rsid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RFR-serien (</w:t>
            </w:r>
            <w:r w:rsidRP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Rapporter från riksdagen</w:t>
            </w:r>
            <w:r w:rsid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)</w:t>
            </w:r>
            <w:r w:rsidRPr="005F4E3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76835684" w14:textId="0BC46658" w:rsidR="00AD799B" w:rsidRPr="00AD799B" w:rsidRDefault="00AD799B" w:rsidP="002149E0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1831" w:rsidRPr="00AA46EB" w14:paraId="36B10667" w14:textId="77777777" w:rsidTr="006F22CF">
        <w:tc>
          <w:tcPr>
            <w:tcW w:w="497" w:type="dxa"/>
            <w:shd w:val="clear" w:color="auto" w:fill="auto"/>
          </w:tcPr>
          <w:p w14:paraId="31D7AFDC" w14:textId="285DC432" w:rsidR="00B21831" w:rsidRPr="00AA46EB" w:rsidRDefault="00FD49C9" w:rsidP="002B5235">
            <w:pPr>
              <w:tabs>
                <w:tab w:val="left" w:pos="1701"/>
              </w:tabs>
              <w:ind w:left="-48"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F22CF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7088" w:type="dxa"/>
            <w:shd w:val="clear" w:color="auto" w:fill="auto"/>
          </w:tcPr>
          <w:p w14:paraId="244D83D4" w14:textId="77777777" w:rsidR="00FD49C9" w:rsidRPr="00AA46EB" w:rsidRDefault="00FD49C9" w:rsidP="00FD49C9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Nästa sammanträde</w:t>
            </w:r>
          </w:p>
          <w:p w14:paraId="40FB6F0A" w14:textId="6E1478CA" w:rsidR="00B21831" w:rsidRPr="008C29FD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ED0F66" w14:textId="1E7B9898" w:rsidR="00BF03F7" w:rsidRPr="00143F5B" w:rsidRDefault="00BF03F7" w:rsidP="00BF03F7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N</w:t>
            </w:r>
            <w:r w:rsidRPr="00A05B85">
              <w:rPr>
                <w:sz w:val="22"/>
                <w:szCs w:val="22"/>
              </w:rPr>
              <w:t>ästa sammanträde äg</w:t>
            </w:r>
            <w:r>
              <w:rPr>
                <w:sz w:val="22"/>
                <w:szCs w:val="22"/>
              </w:rPr>
              <w:t>er</w:t>
            </w:r>
            <w:r w:rsidRPr="00A05B85">
              <w:rPr>
                <w:sz w:val="22"/>
                <w:szCs w:val="22"/>
              </w:rPr>
              <w:t xml:space="preserve"> rum</w:t>
            </w:r>
            <w:r w:rsidRPr="00143F5B">
              <w:rPr>
                <w:sz w:val="22"/>
                <w:szCs w:val="22"/>
              </w:rPr>
              <w:t xml:space="preserve"> </w:t>
            </w:r>
            <w:r w:rsidR="00140088">
              <w:rPr>
                <w:sz w:val="22"/>
                <w:szCs w:val="22"/>
              </w:rPr>
              <w:t>tisdagen</w:t>
            </w:r>
            <w:r w:rsidRPr="00143F5B">
              <w:rPr>
                <w:sz w:val="22"/>
                <w:szCs w:val="22"/>
              </w:rPr>
              <w:t xml:space="preserve"> den </w:t>
            </w:r>
            <w:r w:rsidR="0026502D">
              <w:rPr>
                <w:bCs/>
                <w:color w:val="000000"/>
                <w:sz w:val="22"/>
                <w:szCs w:val="22"/>
                <w:lang w:eastAsia="en-US"/>
              </w:rPr>
              <w:t>26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 maj</w:t>
            </w:r>
            <w:r w:rsidRPr="00143F5B">
              <w:rPr>
                <w:bCs/>
                <w:color w:val="000000"/>
                <w:sz w:val="22"/>
                <w:szCs w:val="22"/>
                <w:lang w:eastAsia="en-US"/>
              </w:rPr>
              <w:t xml:space="preserve"> 2020</w:t>
            </w:r>
            <w:r w:rsidR="00140088">
              <w:rPr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3A826031" w14:textId="404F65A6" w:rsidR="00B21831" w:rsidRPr="00DE4259" w:rsidRDefault="00B21831" w:rsidP="00B2183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8C29FD" w14:paraId="590C7DBA" w14:textId="77777777" w:rsidTr="00AA46EB">
        <w:tc>
          <w:tcPr>
            <w:tcW w:w="7585" w:type="dxa"/>
            <w:gridSpan w:val="2"/>
          </w:tcPr>
          <w:p w14:paraId="4DA423C9" w14:textId="00FD35BA" w:rsidR="00F66346" w:rsidRPr="00AA46EB" w:rsidRDefault="008C29FD" w:rsidP="002B5235">
            <w:pPr>
              <w:tabs>
                <w:tab w:val="left" w:pos="1701"/>
              </w:tabs>
              <w:ind w:left="-48"/>
              <w:rPr>
                <w:sz w:val="22"/>
                <w:szCs w:val="22"/>
              </w:rPr>
            </w:pPr>
            <w:r>
              <w:br w:type="page"/>
            </w:r>
            <w:r w:rsidR="00F66346" w:rsidRPr="00AA46EB">
              <w:rPr>
                <w:sz w:val="22"/>
                <w:szCs w:val="22"/>
              </w:rPr>
              <w:t>Vid protokollet</w:t>
            </w:r>
          </w:p>
          <w:p w14:paraId="4EEA2DF3" w14:textId="246B27D0" w:rsidR="00F66346" w:rsidRPr="00ED1440" w:rsidRDefault="00F66346" w:rsidP="002B5235">
            <w:pPr>
              <w:tabs>
                <w:tab w:val="left" w:pos="1701"/>
              </w:tabs>
              <w:ind w:left="-48"/>
              <w:rPr>
                <w:sz w:val="22"/>
                <w:szCs w:val="22"/>
              </w:rPr>
            </w:pPr>
            <w:r w:rsidRPr="008C29FD">
              <w:rPr>
                <w:sz w:val="22"/>
                <w:szCs w:val="22"/>
              </w:rPr>
              <w:t>Justera</w:t>
            </w:r>
            <w:r w:rsidR="00ED1440">
              <w:rPr>
                <w:sz w:val="22"/>
                <w:szCs w:val="22"/>
              </w:rPr>
              <w:t>t 2020-05-26</w:t>
            </w:r>
            <w:r w:rsidRPr="00ED1440">
              <w:rPr>
                <w:sz w:val="22"/>
                <w:szCs w:val="22"/>
              </w:rPr>
              <w:t xml:space="preserve"> </w:t>
            </w:r>
          </w:p>
          <w:p w14:paraId="5664187E" w14:textId="4D00FFF0" w:rsidR="00865055" w:rsidRPr="00ED1440" w:rsidRDefault="00F66346" w:rsidP="002B5235">
            <w:pPr>
              <w:tabs>
                <w:tab w:val="left" w:pos="1701"/>
              </w:tabs>
              <w:ind w:left="-48"/>
              <w:rPr>
                <w:b/>
                <w:sz w:val="22"/>
                <w:szCs w:val="22"/>
              </w:rPr>
            </w:pPr>
            <w:r w:rsidRPr="00ED1440">
              <w:rPr>
                <w:sz w:val="22"/>
                <w:szCs w:val="22"/>
              </w:rPr>
              <w:t>Karin Enström</w:t>
            </w:r>
          </w:p>
        </w:tc>
      </w:tr>
    </w:tbl>
    <w:p w14:paraId="2FF6614C" w14:textId="4BBC464D" w:rsidR="00FB0AE9" w:rsidRPr="00ED1440" w:rsidRDefault="00FB0AE9" w:rsidP="000F2853">
      <w:pPr>
        <w:widowControl/>
        <w:spacing w:after="160" w:line="259" w:lineRule="auto"/>
      </w:pPr>
      <w:r w:rsidRPr="00ED1440">
        <w:br w:type="page"/>
      </w:r>
    </w:p>
    <w:tbl>
      <w:tblPr>
        <w:tblW w:w="893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461"/>
        <w:gridCol w:w="395"/>
        <w:gridCol w:w="460"/>
        <w:gridCol w:w="345"/>
        <w:gridCol w:w="460"/>
        <w:gridCol w:w="356"/>
        <w:gridCol w:w="460"/>
        <w:gridCol w:w="348"/>
        <w:gridCol w:w="460"/>
        <w:gridCol w:w="356"/>
        <w:gridCol w:w="460"/>
        <w:gridCol w:w="324"/>
        <w:gridCol w:w="435"/>
        <w:gridCol w:w="378"/>
      </w:tblGrid>
      <w:tr w:rsidR="004055FE" w:rsidRPr="00824476" w14:paraId="5B8D85E1" w14:textId="77777777" w:rsidTr="003B68E1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14:paraId="6B456F95" w14:textId="77777777" w:rsidR="004055FE" w:rsidRPr="00A318A0" w:rsidRDefault="004055FE" w:rsidP="00E403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lastRenderedPageBreak/>
              <w:t>KONSTITUTIONSUTSKOTTET</w:t>
            </w:r>
          </w:p>
          <w:p w14:paraId="61D69E0A" w14:textId="38B141D6" w:rsidR="004055FE" w:rsidRPr="00A318A0" w:rsidRDefault="003B68E1" w:rsidP="00E403B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(Kompletteringsval 2020-0</w:t>
            </w:r>
            <w:r w:rsidR="008337D2">
              <w:rPr>
                <w:sz w:val="22"/>
                <w:szCs w:val="22"/>
              </w:rPr>
              <w:t>5</w:t>
            </w:r>
            <w:r w:rsidRPr="00A318A0">
              <w:rPr>
                <w:sz w:val="22"/>
                <w:szCs w:val="22"/>
              </w:rPr>
              <w:t>-</w:t>
            </w:r>
            <w:r w:rsidR="005A111B">
              <w:rPr>
                <w:sz w:val="22"/>
                <w:szCs w:val="22"/>
              </w:rPr>
              <w:t>12</w:t>
            </w:r>
            <w:r w:rsidRPr="00A318A0">
              <w:rPr>
                <w:sz w:val="22"/>
                <w:szCs w:val="22"/>
              </w:rPr>
              <w:t>)</w:t>
            </w:r>
          </w:p>
        </w:tc>
        <w:tc>
          <w:tcPr>
            <w:tcW w:w="37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79C9AB" w14:textId="77777777" w:rsidR="004055FE" w:rsidRPr="00A318A0" w:rsidRDefault="004055FE" w:rsidP="00E403B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318A0">
              <w:rPr>
                <w:b/>
                <w:sz w:val="22"/>
                <w:szCs w:val="22"/>
              </w:rPr>
              <w:t>FÖRTECKNING ÖVER LEDAMÖTER</w:t>
            </w:r>
          </w:p>
        </w:tc>
        <w:tc>
          <w:tcPr>
            <w:tcW w:w="19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3A450B" w14:textId="77777777" w:rsidR="004055FE" w:rsidRPr="00824476" w:rsidRDefault="004055FE" w:rsidP="00E403B6">
            <w:pPr>
              <w:tabs>
                <w:tab w:val="left" w:pos="1701"/>
              </w:tabs>
              <w:rPr>
                <w:b/>
                <w:sz w:val="22"/>
              </w:rPr>
            </w:pPr>
            <w:r w:rsidRPr="00824476">
              <w:rPr>
                <w:b/>
                <w:sz w:val="22"/>
              </w:rPr>
              <w:t>Bilaga 1</w:t>
            </w:r>
          </w:p>
          <w:p w14:paraId="2E777903" w14:textId="77777777" w:rsidR="004055FE" w:rsidRPr="008F5355" w:rsidRDefault="004055FE" w:rsidP="00E403B6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F5355">
              <w:rPr>
                <w:sz w:val="16"/>
                <w:szCs w:val="16"/>
              </w:rPr>
              <w:t>till protokoll</w:t>
            </w:r>
          </w:p>
          <w:p w14:paraId="386A2801" w14:textId="3C068880" w:rsidR="004055FE" w:rsidRPr="00824476" w:rsidRDefault="004055FE" w:rsidP="00E403B6">
            <w:pPr>
              <w:tabs>
                <w:tab w:val="left" w:pos="1701"/>
              </w:tabs>
              <w:rPr>
                <w:sz w:val="22"/>
              </w:rPr>
            </w:pPr>
            <w:r w:rsidRPr="008F5355">
              <w:rPr>
                <w:sz w:val="16"/>
                <w:szCs w:val="16"/>
              </w:rPr>
              <w:t>2019/20</w:t>
            </w:r>
            <w:r>
              <w:rPr>
                <w:sz w:val="16"/>
                <w:szCs w:val="16"/>
              </w:rPr>
              <w:t>:</w:t>
            </w:r>
            <w:r w:rsidR="006D5929">
              <w:rPr>
                <w:sz w:val="16"/>
                <w:szCs w:val="16"/>
              </w:rPr>
              <w:t>4</w:t>
            </w:r>
            <w:r w:rsidR="0026119E">
              <w:rPr>
                <w:sz w:val="16"/>
                <w:szCs w:val="16"/>
              </w:rPr>
              <w:t>9</w:t>
            </w:r>
          </w:p>
        </w:tc>
      </w:tr>
      <w:tr w:rsidR="004055FE" w:rsidRPr="005A5485" w14:paraId="77BE0D9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5E892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80F17" w14:textId="4308C63D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2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  <w:proofErr w:type="gramStart"/>
            <w:r w:rsidRPr="00A318A0">
              <w:rPr>
                <w:sz w:val="22"/>
                <w:szCs w:val="22"/>
              </w:rPr>
              <w:t>1-</w:t>
            </w:r>
            <w:r w:rsidR="008064AC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CE54" w14:textId="130FC405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2" w:right="-32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§</w:t>
            </w:r>
            <w:r w:rsidR="00EF0768">
              <w:rPr>
                <w:sz w:val="22"/>
                <w:szCs w:val="22"/>
              </w:rPr>
              <w:t xml:space="preserve"> </w:t>
            </w:r>
            <w:r w:rsidR="008064AC">
              <w:rPr>
                <w:sz w:val="22"/>
                <w:szCs w:val="22"/>
              </w:rPr>
              <w:t>8</w:t>
            </w:r>
            <w:r w:rsidR="00EF0768">
              <w:rPr>
                <w:sz w:val="22"/>
                <w:szCs w:val="22"/>
              </w:rPr>
              <w:t>-1</w:t>
            </w:r>
            <w:r w:rsidR="00732786">
              <w:rPr>
                <w:sz w:val="22"/>
                <w:szCs w:val="22"/>
              </w:rPr>
              <w:t>5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58C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202F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99A4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2F2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A0F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§ </w:t>
            </w:r>
          </w:p>
        </w:tc>
      </w:tr>
      <w:tr w:rsidR="004055FE" w:rsidRPr="005A5485" w14:paraId="533F643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CC009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FFF31C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1E4AD8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2A19D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2EDB26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0C8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095ED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E485FB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F4C2B5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DE490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4A95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01AC51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C94B0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1080A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59" w:right="-56"/>
              <w:jc w:val="center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N/U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3E5B3F" w14:textId="77777777" w:rsidR="004055FE" w:rsidRPr="00A318A0" w:rsidRDefault="004055FE" w:rsidP="00E40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V</w:t>
            </w:r>
          </w:p>
        </w:tc>
      </w:tr>
      <w:tr w:rsidR="005E47C6" w:rsidRPr="00334ED7" w14:paraId="6B6C84D3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F47423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Karin Enström (M) </w:t>
            </w:r>
            <w:r w:rsidRPr="00A318A0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3A9B" w14:textId="58CB398A" w:rsidR="005E47C6" w:rsidRPr="00A318A0" w:rsidRDefault="00D729ED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289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2D36" w14:textId="38BA45DD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352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E0E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EAC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1E6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1E4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FFC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820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653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A45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10F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D31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0558FD44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307555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Hans Ekström (S)</w:t>
            </w:r>
            <w:r w:rsidRPr="00A318A0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2043" w14:textId="076B4BD0" w:rsidR="005E47C6" w:rsidRPr="00A318A0" w:rsidRDefault="00D729ED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70C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2BE1" w14:textId="5D16FA96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294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9BF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D5A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6AD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E8B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441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37B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500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1F1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2D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10F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40A3759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F8DC04" w14:textId="77777777" w:rsidR="005E47C6" w:rsidRPr="00A318A0" w:rsidRDefault="005E47C6" w:rsidP="005E47C6">
            <w:pPr>
              <w:ind w:right="513"/>
              <w:rPr>
                <w:sz w:val="22"/>
                <w:szCs w:val="22"/>
                <w:lang w:val="en-US"/>
              </w:rPr>
            </w:pPr>
            <w:r w:rsidRPr="00A318A0">
              <w:rPr>
                <w:sz w:val="22"/>
                <w:szCs w:val="22"/>
              </w:rPr>
              <w:t>Ida Karkiainen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55C8" w14:textId="25C5C2BE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825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35A6" w14:textId="55983B63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FD5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E85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0CC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213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A0A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166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E43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35B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596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CBF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66A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5E47C6" w:rsidRPr="00334ED7" w14:paraId="09775BD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E379B9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Marta Obminska (M)</w:t>
            </w:r>
            <w:r w:rsidRPr="00A318A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93D0" w14:textId="2ECCBEED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51B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2B21" w14:textId="7068B003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73A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496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C06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E9A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175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623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492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1B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C00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5E0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324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148779C5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AEC7F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901E" w14:textId="7FC56402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896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A264" w14:textId="7B354CCF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ABF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3A8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73E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78E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05C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085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22C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4F5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9FC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FB2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854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13BF824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574725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Per-Arne Håkansson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2DD9" w14:textId="529A9FBB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A00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2BF6" w14:textId="46D0ACCA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3E7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C9E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3E2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025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52F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D6E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523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4DE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64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609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447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57D90EF0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F5FF31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Linda Modig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B804" w14:textId="10EE9E48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5AA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369" w14:textId="4E81AA82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D55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85A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6A9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514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323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F8C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6B2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5DC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A3D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F43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55F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363FCBA9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1EE7DA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Mia Sydow Mölleby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67CA" w14:textId="2D3ADF5D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A92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A8F8" w14:textId="4C2B1836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FD7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DA7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89A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B82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D79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145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84C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8AD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AEC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E89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F2A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2051DACD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74F30D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Ida Drougge</w:t>
            </w:r>
            <w:r w:rsidRPr="00A318A0">
              <w:rPr>
                <w:sz w:val="22"/>
                <w:szCs w:val="22"/>
                <w:lang w:val="en-US"/>
              </w:rPr>
              <w:t xml:space="preserve"> (M)</w:t>
            </w:r>
            <w:r w:rsidRPr="00A318A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1FB3" w14:textId="4697B6E5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F80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3B39" w14:textId="5F7710FF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DE4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810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283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6A3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0FA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4D6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9E6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96E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EC9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0ED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E12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2C02345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43B134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Fredrik Lindahl </w:t>
            </w:r>
            <w:r w:rsidRPr="00A318A0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03B6" w14:textId="45504D4D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45A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8D55" w14:textId="75D3E352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6F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DDD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77D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9BE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432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353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7D3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895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552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7EE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01F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08281C84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9F2F71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Laila Naraghi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FE95" w14:textId="34B26235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6FC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CA03" w14:textId="5CC4B514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88D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73D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7B4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863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F9D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E74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D4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1A4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D31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BCC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B4B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4CA97708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DA985F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Tuve Skånberg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32A1" w14:textId="3A6E5FEC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143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77FE" w14:textId="01639683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285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35A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E2F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15E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733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D9D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7EB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45D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142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6F4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24E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2F92511B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484D25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32C0" w14:textId="3762C451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ACF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68EE" w14:textId="6491D5B0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4D3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761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450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A38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ACF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472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0D9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4DC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7E6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E3F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D9A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67400024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3E3B33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Tina Acketoft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C475" w14:textId="63121A43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876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7960" w14:textId="49BFA052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3FB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931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C9D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95D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788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EDA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75D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8B5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A68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6B8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010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62BD6B44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524630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Mikael Strandman</w:t>
            </w:r>
            <w:r w:rsidRPr="00A318A0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6DF6" w14:textId="48865714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5DF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BB35" w14:textId="2C4CA1E4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33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43D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392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F01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B6A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76F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9CD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6B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055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825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41C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23CC1555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C90E1C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Camilla Hansén (MP)</w:t>
            </w:r>
            <w:r w:rsidRPr="00A318A0">
              <w:rPr>
                <w:sz w:val="22"/>
                <w:szCs w:val="22"/>
              </w:rPr>
              <w:fldChar w:fldCharType="begin"/>
            </w:r>
            <w:r w:rsidRPr="00A318A0">
              <w:rPr>
                <w:sz w:val="22"/>
                <w:szCs w:val="22"/>
              </w:rPr>
              <w:instrText xml:space="preserve">  </w:instrText>
            </w:r>
            <w:r w:rsidRPr="00A318A0">
              <w:rPr>
                <w:sz w:val="22"/>
                <w:szCs w:val="22"/>
              </w:rPr>
              <w:fldChar w:fldCharType="end"/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0C0F" w14:textId="64C772D4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64A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4645" w14:textId="12EB6C3E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724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E00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8A7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F0C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80A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3A0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D57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58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2AC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A70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7AC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389018B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5B21D6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Erik Ottoson</w:t>
            </w:r>
            <w:r w:rsidRPr="00A318A0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0548" w14:textId="528D23AE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C4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96FC" w14:textId="6CA433C7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2C2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59A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CC1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49F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F22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8EB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478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484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986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668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60D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A64565" w14:paraId="4884E4E8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0B11798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8A0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0CD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C98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508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004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492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5C0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3F9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F1E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078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B35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D12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7AE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5FB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802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7EB68B99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4E6D7A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A8F4" w14:textId="0B9E9CEF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64F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41A3" w14:textId="577657DC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CA2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2B8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D3B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39B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0A7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F05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F82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7D2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6B2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30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D27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43EAAB56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165628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13D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509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302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3C9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30B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8C2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E24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5CD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790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80E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D29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DF5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044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A7B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198DC48E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BBE141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GB"/>
              </w:rPr>
              <w:t>Erik Ezelius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3A60" w14:textId="786F2F94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64D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8E26" w14:textId="5C812B9D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3B1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DCB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4B3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9A8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ECF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4A8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B02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87D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C58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DE9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9ED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579EFAEA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BA32A8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Annicka Engblom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4446" w14:textId="5014F066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2B5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7077" w14:textId="20F77374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401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DCA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73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A31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20E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908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C89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D19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A44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A6E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FDA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19C88DFE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0CC2C5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B849" w14:textId="4F12A878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B59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3DB" w14:textId="3A0031C4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410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E28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8DE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FB9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B95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823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426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919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9F4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5AF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622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167D619F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FC025F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Ingela Nylund Watz</w:t>
            </w:r>
            <w:r w:rsidRPr="00A318A0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B9B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C56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AA8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002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8CB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29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D26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0C0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A61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490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2DE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908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02F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32E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31482A1D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16CFD9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Johan Hedin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B5C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C6D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483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75B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EFF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1A2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CC7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C98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0C0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FCB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3A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375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24D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D9B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51A4F8D0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845727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Jessica Wetterling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4AFC" w14:textId="19D5D498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7AE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5265" w14:textId="72634E67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72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45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A96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E94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DFA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A62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8DD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639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86F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C08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503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71FB1342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EA16F3" w14:textId="6AB96902" w:rsidR="005E47C6" w:rsidRPr="00FB3EE7" w:rsidRDefault="005A111B" w:rsidP="005E47C6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3933" w14:textId="3B498C42" w:rsidR="005E47C6" w:rsidRPr="00A318A0" w:rsidRDefault="0028686F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39F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6383" w14:textId="3481EC91" w:rsidR="005E47C6" w:rsidRPr="00A318A0" w:rsidRDefault="0042284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8E0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881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B2E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1C4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E48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1C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10B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D64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A52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D16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5F1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0EAF2B98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1EB380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Patrick Reslow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1E5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346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8D5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28D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178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51D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56A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612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59B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393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3B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977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1AA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468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78AC775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8206F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Patrik Björck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47B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5DC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FE5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9E3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FC6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B88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021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E72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736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156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B6A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30C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60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833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14DAEAEC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6B3992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Lars Adaktusson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5E5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3AA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B71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E38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500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9C3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11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B9D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EC6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660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397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6E0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270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6C7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5498EDD1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732379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943A" w14:textId="5D5EC498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428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C7A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46D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1CB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AA0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FF2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339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F92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2A2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03F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06D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B73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2AB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78530D4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E84E22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Bengt Eliasson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34B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F31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DCC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77D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39C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D2B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BD0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582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39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A16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B31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C4C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183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231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6B95144E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314F49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Lars Andersson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6BF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221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EF9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9F1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50F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914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912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A9A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5A5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A00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7C0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44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320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33B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07FEC944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38E028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Rasmus Ling (MP)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470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CCD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050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F53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719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229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D7C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832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508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D03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BC0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584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03B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E1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5C7D2071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47BE38F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Ann-Sofie Alm (M)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C51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923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3A4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169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029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E22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D6F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E78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987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853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7E3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734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0AD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903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5DD638EC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52764D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Monika Lövgren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4D5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465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7C5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43F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283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4C0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5D8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A0F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280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B8C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B0C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EB0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47C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680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19C5B01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52A825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Jörgen Grubb (SD)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A1A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7A9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63B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F8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2DD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5F0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660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05D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0D3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8CB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15A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D16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62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89D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31D4A8B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011CCD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Allan Widman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B20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69F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339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11F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C57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522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3ED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DA2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D85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86A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657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A9D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9EC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2EC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1D75E85B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594A33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bookmarkStart w:id="1" w:name="_Hlk35519030"/>
            <w:r w:rsidRPr="00A318A0">
              <w:rPr>
                <w:sz w:val="22"/>
                <w:szCs w:val="22"/>
              </w:rPr>
              <w:t>Nina Lundström (L)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589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D54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980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F85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4F1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05C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C15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D71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549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213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C29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3BD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2DB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054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0D2CCA23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5FBF0D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Anna Sibinska (MP)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475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AFF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544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F9B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C33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96A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9E4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A4D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BBE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40B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B3D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54B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A66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E1A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64158DC6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5362E1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Per Schöldberg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142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E6E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904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A60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1C0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2F4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995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FF9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15C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7B2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D39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2F6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A9C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22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1CD8359C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ECE32F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Ali Esbati (V)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5E6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CD6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201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0DB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ABC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D4C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BE9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7AF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621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2E8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AD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621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E99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5E1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027F7D9C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8D688E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Andreas Carlson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E2F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976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B9D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014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621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60B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AA6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7F7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E5F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5B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698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370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29B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387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6A4E476F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5"/>
        </w:trPr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00282B1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Mikael Oscarsson (KD)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A2E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90B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48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6C5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8EB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CA0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A71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E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717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9FB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875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20D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BFF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EA6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2DF88457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8175B3E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Björn Wiechel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454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498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65C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C4E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B9D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44B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013F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87A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139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86B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BB7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019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F85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274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10907BA9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F9B906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Kalle Olsson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F69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EFC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4E8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80F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058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F3AC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8F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013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EE6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95F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3FE9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87F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E82B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754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32B84B13" w14:textId="77777777" w:rsidTr="003B68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E4C097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Göran Lindell (C)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0B3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225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CDF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D08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781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511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81B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AAC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C2B3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0800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999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8C3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5A6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BFE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E47C6" w:rsidRPr="00334ED7" w14:paraId="03944D4E" w14:textId="77777777" w:rsidTr="00085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24F449" w14:textId="77777777" w:rsidR="005E47C6" w:rsidRPr="00A318A0" w:rsidRDefault="005E47C6" w:rsidP="005E47C6">
            <w:pPr>
              <w:ind w:right="513"/>
              <w:rPr>
                <w:sz w:val="22"/>
                <w:szCs w:val="22"/>
              </w:rPr>
            </w:pPr>
            <w:r w:rsidRPr="00A318A0">
              <w:rPr>
                <w:sz w:val="22"/>
                <w:szCs w:val="22"/>
              </w:rPr>
              <w:t>Fredrik Stenberg (S)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934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B156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0B35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B75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2CB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90D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9B74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81EA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C081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EE2E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21F7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F6F8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53B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B812" w14:textId="77777777" w:rsidR="005E47C6" w:rsidRPr="00A318A0" w:rsidRDefault="005E47C6" w:rsidP="005E47C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bookmarkEnd w:id="1"/>
      <w:tr w:rsidR="005E47C6" w:rsidRPr="000C5482" w14:paraId="1709B534" w14:textId="77777777" w:rsidTr="000859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232" w:type="dxa"/>
            <w:tcBorders>
              <w:top w:val="single" w:sz="4" w:space="0" w:color="auto"/>
            </w:tcBorders>
          </w:tcPr>
          <w:p w14:paraId="7ECE36EF" w14:textId="77777777" w:rsidR="005E47C6" w:rsidRPr="0087112D" w:rsidRDefault="005E47C6" w:rsidP="005E47C6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N = Närvarande</w:t>
            </w:r>
          </w:p>
          <w:p w14:paraId="481E73AC" w14:textId="77777777" w:rsidR="005E47C6" w:rsidRPr="0087112D" w:rsidRDefault="005E47C6" w:rsidP="005E47C6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V = Votering</w:t>
            </w:r>
          </w:p>
          <w:p w14:paraId="53486945" w14:textId="77777777" w:rsidR="005E47C6" w:rsidRPr="0087112D" w:rsidRDefault="005E47C6" w:rsidP="005E47C6">
            <w:pPr>
              <w:spacing w:before="60"/>
              <w:rPr>
                <w:sz w:val="16"/>
                <w:szCs w:val="16"/>
              </w:rPr>
            </w:pPr>
          </w:p>
        </w:tc>
        <w:tc>
          <w:tcPr>
            <w:tcW w:w="5698" w:type="dxa"/>
            <w:gridSpan w:val="14"/>
            <w:tcBorders>
              <w:top w:val="single" w:sz="4" w:space="0" w:color="auto"/>
            </w:tcBorders>
          </w:tcPr>
          <w:p w14:paraId="1BFB6977" w14:textId="21B5C1BB" w:rsidR="005E47C6" w:rsidRPr="0087112D" w:rsidRDefault="005E47C6" w:rsidP="005E47C6">
            <w:pPr>
              <w:spacing w:before="60"/>
              <w:rPr>
                <w:sz w:val="16"/>
                <w:szCs w:val="16"/>
              </w:rPr>
            </w:pPr>
            <w:r w:rsidRPr="0087112D">
              <w:rPr>
                <w:sz w:val="16"/>
                <w:szCs w:val="16"/>
              </w:rPr>
              <w:t>X = ledamöter som deltagit i handläggningen</w:t>
            </w:r>
            <w:r w:rsidRPr="0087112D">
              <w:rPr>
                <w:sz w:val="16"/>
                <w:szCs w:val="16"/>
              </w:rPr>
              <w:br/>
              <w:t>O = ledamöter som härutöver varit närvarande</w:t>
            </w:r>
            <w:r>
              <w:rPr>
                <w:sz w:val="16"/>
                <w:szCs w:val="16"/>
              </w:rPr>
              <w:br/>
            </w:r>
            <w:r w:rsidRPr="0087112D">
              <w:rPr>
                <w:sz w:val="16"/>
                <w:szCs w:val="16"/>
              </w:rPr>
              <w:t>U = ledamöter som varit uppkopplade per telefon</w:t>
            </w:r>
          </w:p>
        </w:tc>
      </w:tr>
    </w:tbl>
    <w:p w14:paraId="069B946B" w14:textId="77777777" w:rsidR="00865055" w:rsidRDefault="00865055" w:rsidP="00220710"/>
    <w:sectPr w:rsidR="00865055" w:rsidSect="0008592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67F1F"/>
    <w:multiLevelType w:val="hybridMultilevel"/>
    <w:tmpl w:val="3B48C350"/>
    <w:lvl w:ilvl="0" w:tplc="4ECA177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8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01F3A"/>
    <w:rsid w:val="00010A55"/>
    <w:rsid w:val="00012E1D"/>
    <w:rsid w:val="000144BE"/>
    <w:rsid w:val="000263F9"/>
    <w:rsid w:val="00036D97"/>
    <w:rsid w:val="0005492A"/>
    <w:rsid w:val="0006043F"/>
    <w:rsid w:val="0006343C"/>
    <w:rsid w:val="00072429"/>
    <w:rsid w:val="00072835"/>
    <w:rsid w:val="00085922"/>
    <w:rsid w:val="00087319"/>
    <w:rsid w:val="00094A50"/>
    <w:rsid w:val="000A56C4"/>
    <w:rsid w:val="000C5482"/>
    <w:rsid w:val="000E037C"/>
    <w:rsid w:val="000F2853"/>
    <w:rsid w:val="000F3978"/>
    <w:rsid w:val="000F5776"/>
    <w:rsid w:val="000F6184"/>
    <w:rsid w:val="00107412"/>
    <w:rsid w:val="001150B1"/>
    <w:rsid w:val="00131C6A"/>
    <w:rsid w:val="001327D7"/>
    <w:rsid w:val="00136DBE"/>
    <w:rsid w:val="00140088"/>
    <w:rsid w:val="0014124C"/>
    <w:rsid w:val="00147CC0"/>
    <w:rsid w:val="0015503F"/>
    <w:rsid w:val="001655BD"/>
    <w:rsid w:val="00175973"/>
    <w:rsid w:val="00182EF0"/>
    <w:rsid w:val="00186B70"/>
    <w:rsid w:val="00187B71"/>
    <w:rsid w:val="00187DAF"/>
    <w:rsid w:val="001A6F90"/>
    <w:rsid w:val="001C47E6"/>
    <w:rsid w:val="001D6F36"/>
    <w:rsid w:val="00200E88"/>
    <w:rsid w:val="002149E0"/>
    <w:rsid w:val="00220710"/>
    <w:rsid w:val="002339F7"/>
    <w:rsid w:val="0026119E"/>
    <w:rsid w:val="0026502D"/>
    <w:rsid w:val="0026777C"/>
    <w:rsid w:val="0028015F"/>
    <w:rsid w:val="00280BC7"/>
    <w:rsid w:val="00282A12"/>
    <w:rsid w:val="0028686F"/>
    <w:rsid w:val="002B182D"/>
    <w:rsid w:val="002B5235"/>
    <w:rsid w:val="002B7046"/>
    <w:rsid w:val="002B7B10"/>
    <w:rsid w:val="002C00A0"/>
    <w:rsid w:val="002C1744"/>
    <w:rsid w:val="002C5B9A"/>
    <w:rsid w:val="003155B1"/>
    <w:rsid w:val="00321CAF"/>
    <w:rsid w:val="003227A9"/>
    <w:rsid w:val="00325519"/>
    <w:rsid w:val="00375A1E"/>
    <w:rsid w:val="00386CC5"/>
    <w:rsid w:val="00394B1E"/>
    <w:rsid w:val="0039609C"/>
    <w:rsid w:val="003972E5"/>
    <w:rsid w:val="003A6FCA"/>
    <w:rsid w:val="003B0F58"/>
    <w:rsid w:val="003B25C0"/>
    <w:rsid w:val="003B68E1"/>
    <w:rsid w:val="003D7E7B"/>
    <w:rsid w:val="003E5814"/>
    <w:rsid w:val="003F38F6"/>
    <w:rsid w:val="004055FE"/>
    <w:rsid w:val="004118CB"/>
    <w:rsid w:val="00413CBB"/>
    <w:rsid w:val="00422846"/>
    <w:rsid w:val="00430B29"/>
    <w:rsid w:val="00435392"/>
    <w:rsid w:val="00435AD7"/>
    <w:rsid w:val="00435E54"/>
    <w:rsid w:val="00454B9F"/>
    <w:rsid w:val="004566A2"/>
    <w:rsid w:val="00457D19"/>
    <w:rsid w:val="00470C67"/>
    <w:rsid w:val="00473B85"/>
    <w:rsid w:val="004941EE"/>
    <w:rsid w:val="004A64CA"/>
    <w:rsid w:val="004A6B49"/>
    <w:rsid w:val="004C02CD"/>
    <w:rsid w:val="004D19CC"/>
    <w:rsid w:val="004E0418"/>
    <w:rsid w:val="004F5341"/>
    <w:rsid w:val="00500093"/>
    <w:rsid w:val="00506AFB"/>
    <w:rsid w:val="00515D32"/>
    <w:rsid w:val="00527B22"/>
    <w:rsid w:val="005315D0"/>
    <w:rsid w:val="0054539E"/>
    <w:rsid w:val="0057132A"/>
    <w:rsid w:val="00573986"/>
    <w:rsid w:val="00585C22"/>
    <w:rsid w:val="005955A8"/>
    <w:rsid w:val="005A06A0"/>
    <w:rsid w:val="005A111B"/>
    <w:rsid w:val="005B4221"/>
    <w:rsid w:val="005C5393"/>
    <w:rsid w:val="005E47C6"/>
    <w:rsid w:val="005F4CC7"/>
    <w:rsid w:val="005F4E37"/>
    <w:rsid w:val="005F51E5"/>
    <w:rsid w:val="006164B8"/>
    <w:rsid w:val="0062295E"/>
    <w:rsid w:val="00633050"/>
    <w:rsid w:val="00643703"/>
    <w:rsid w:val="00655861"/>
    <w:rsid w:val="006605FF"/>
    <w:rsid w:val="00674C4D"/>
    <w:rsid w:val="00685881"/>
    <w:rsid w:val="006924D3"/>
    <w:rsid w:val="006C2FBD"/>
    <w:rsid w:val="006C7DC9"/>
    <w:rsid w:val="006D1877"/>
    <w:rsid w:val="006D3AF9"/>
    <w:rsid w:val="006D5929"/>
    <w:rsid w:val="006F22CF"/>
    <w:rsid w:val="006F55DE"/>
    <w:rsid w:val="00712851"/>
    <w:rsid w:val="007149F6"/>
    <w:rsid w:val="00725D41"/>
    <w:rsid w:val="007317ED"/>
    <w:rsid w:val="00732786"/>
    <w:rsid w:val="007377B2"/>
    <w:rsid w:val="00737FB2"/>
    <w:rsid w:val="007650B0"/>
    <w:rsid w:val="007758D6"/>
    <w:rsid w:val="007772D7"/>
    <w:rsid w:val="00790A46"/>
    <w:rsid w:val="007B4DDB"/>
    <w:rsid w:val="007B6A85"/>
    <w:rsid w:val="007C2C20"/>
    <w:rsid w:val="007D5C3C"/>
    <w:rsid w:val="007F6214"/>
    <w:rsid w:val="008064AC"/>
    <w:rsid w:val="00820D6E"/>
    <w:rsid w:val="00826215"/>
    <w:rsid w:val="008337D2"/>
    <w:rsid w:val="008543B6"/>
    <w:rsid w:val="00860F11"/>
    <w:rsid w:val="00865055"/>
    <w:rsid w:val="0087112D"/>
    <w:rsid w:val="00874371"/>
    <w:rsid w:val="00874A67"/>
    <w:rsid w:val="00876357"/>
    <w:rsid w:val="00877E30"/>
    <w:rsid w:val="008A690E"/>
    <w:rsid w:val="008C29FD"/>
    <w:rsid w:val="008D3BE8"/>
    <w:rsid w:val="008D5B2D"/>
    <w:rsid w:val="008F5C48"/>
    <w:rsid w:val="008F5E64"/>
    <w:rsid w:val="00920F2C"/>
    <w:rsid w:val="00925EF5"/>
    <w:rsid w:val="00927CF4"/>
    <w:rsid w:val="00950C49"/>
    <w:rsid w:val="00966DA6"/>
    <w:rsid w:val="00971BA3"/>
    <w:rsid w:val="00977A26"/>
    <w:rsid w:val="00980BA4"/>
    <w:rsid w:val="009855B9"/>
    <w:rsid w:val="0099322A"/>
    <w:rsid w:val="009A37BF"/>
    <w:rsid w:val="009D440E"/>
    <w:rsid w:val="009E3885"/>
    <w:rsid w:val="009F0B3F"/>
    <w:rsid w:val="009F1A4A"/>
    <w:rsid w:val="009F3280"/>
    <w:rsid w:val="00A148DE"/>
    <w:rsid w:val="00A17BC9"/>
    <w:rsid w:val="00A2412F"/>
    <w:rsid w:val="00A27F07"/>
    <w:rsid w:val="00A318A0"/>
    <w:rsid w:val="00A371AE"/>
    <w:rsid w:val="00A37376"/>
    <w:rsid w:val="00A9524D"/>
    <w:rsid w:val="00A955FF"/>
    <w:rsid w:val="00AA46EB"/>
    <w:rsid w:val="00AB22B8"/>
    <w:rsid w:val="00AC5E1B"/>
    <w:rsid w:val="00AD561F"/>
    <w:rsid w:val="00AD799B"/>
    <w:rsid w:val="00AE05A0"/>
    <w:rsid w:val="00B000F5"/>
    <w:rsid w:val="00B00CE3"/>
    <w:rsid w:val="00B026D0"/>
    <w:rsid w:val="00B21831"/>
    <w:rsid w:val="00B31F82"/>
    <w:rsid w:val="00B33D71"/>
    <w:rsid w:val="00B430CC"/>
    <w:rsid w:val="00B45F50"/>
    <w:rsid w:val="00B52181"/>
    <w:rsid w:val="00B63581"/>
    <w:rsid w:val="00B7187A"/>
    <w:rsid w:val="00B71B68"/>
    <w:rsid w:val="00B7350C"/>
    <w:rsid w:val="00BB3810"/>
    <w:rsid w:val="00BC27FF"/>
    <w:rsid w:val="00BD7A57"/>
    <w:rsid w:val="00BF03F7"/>
    <w:rsid w:val="00C04BEE"/>
    <w:rsid w:val="00C3158E"/>
    <w:rsid w:val="00C5500B"/>
    <w:rsid w:val="00C74C63"/>
    <w:rsid w:val="00C754DE"/>
    <w:rsid w:val="00C8495D"/>
    <w:rsid w:val="00C905BC"/>
    <w:rsid w:val="00C91D61"/>
    <w:rsid w:val="00C92F8A"/>
    <w:rsid w:val="00C9782A"/>
    <w:rsid w:val="00CA06AE"/>
    <w:rsid w:val="00CA08EE"/>
    <w:rsid w:val="00CA7261"/>
    <w:rsid w:val="00CA7DB3"/>
    <w:rsid w:val="00CB166A"/>
    <w:rsid w:val="00CB1CB4"/>
    <w:rsid w:val="00CB40B7"/>
    <w:rsid w:val="00CB5D85"/>
    <w:rsid w:val="00CC08C4"/>
    <w:rsid w:val="00CD5314"/>
    <w:rsid w:val="00CE35DF"/>
    <w:rsid w:val="00CF11BF"/>
    <w:rsid w:val="00CF49D5"/>
    <w:rsid w:val="00D0159B"/>
    <w:rsid w:val="00D10CCE"/>
    <w:rsid w:val="00D47515"/>
    <w:rsid w:val="00D66118"/>
    <w:rsid w:val="00D6635B"/>
    <w:rsid w:val="00D729ED"/>
    <w:rsid w:val="00D8468E"/>
    <w:rsid w:val="00D94A3B"/>
    <w:rsid w:val="00DA64E9"/>
    <w:rsid w:val="00DB5CF8"/>
    <w:rsid w:val="00DB6C3D"/>
    <w:rsid w:val="00DC044B"/>
    <w:rsid w:val="00DE3D8E"/>
    <w:rsid w:val="00DE593B"/>
    <w:rsid w:val="00DF36EA"/>
    <w:rsid w:val="00E51E4F"/>
    <w:rsid w:val="00E62DB0"/>
    <w:rsid w:val="00E7376D"/>
    <w:rsid w:val="00E84F85"/>
    <w:rsid w:val="00E93F59"/>
    <w:rsid w:val="00EB23A9"/>
    <w:rsid w:val="00EB7CE1"/>
    <w:rsid w:val="00ED054E"/>
    <w:rsid w:val="00ED1440"/>
    <w:rsid w:val="00EF0768"/>
    <w:rsid w:val="00F0167C"/>
    <w:rsid w:val="00F063C4"/>
    <w:rsid w:val="00F12699"/>
    <w:rsid w:val="00F36225"/>
    <w:rsid w:val="00F65052"/>
    <w:rsid w:val="00F66346"/>
    <w:rsid w:val="00F66E5F"/>
    <w:rsid w:val="00F7136E"/>
    <w:rsid w:val="00F96383"/>
    <w:rsid w:val="00FA18CA"/>
    <w:rsid w:val="00FB0AE9"/>
    <w:rsid w:val="00FB3EE7"/>
    <w:rsid w:val="00FD292C"/>
    <w:rsid w:val="00FD49C9"/>
    <w:rsid w:val="00FE7BDF"/>
    <w:rsid w:val="00FF0714"/>
    <w:rsid w:val="00FF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0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738</Words>
  <Characters>4282</Characters>
  <Application>Microsoft Office Word</Application>
  <DocSecurity>4</DocSecurity>
  <Lines>1070</Lines>
  <Paragraphs>239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2020-05-12T08:16:00Z</cp:lastPrinted>
  <dcterms:created xsi:type="dcterms:W3CDTF">2020-05-26T14:30:00Z</dcterms:created>
  <dcterms:modified xsi:type="dcterms:W3CDTF">2020-05-26T14:30:00Z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