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CF2BC" w14:textId="77777777" w:rsidR="0096348C" w:rsidRPr="00885264" w:rsidRDefault="0096348C" w:rsidP="0096348C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885264" w14:paraId="112CF2BF" w14:textId="77777777" w:rsidTr="0096348C">
        <w:tc>
          <w:tcPr>
            <w:tcW w:w="9141" w:type="dxa"/>
          </w:tcPr>
          <w:p w14:paraId="112CF2BD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RIKSDAGEN</w:t>
            </w:r>
          </w:p>
          <w:p w14:paraId="112CF2BE" w14:textId="12489A7F" w:rsidR="0096348C" w:rsidRPr="00885264" w:rsidRDefault="00E2749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KONSTITUTIONS</w:t>
            </w:r>
            <w:r w:rsidR="0096348C" w:rsidRPr="00885264">
              <w:rPr>
                <w:sz w:val="22"/>
                <w:szCs w:val="22"/>
              </w:rPr>
              <w:t>UTSKOTTET</w:t>
            </w:r>
          </w:p>
        </w:tc>
      </w:tr>
    </w:tbl>
    <w:p w14:paraId="112CF2C0" w14:textId="77777777" w:rsidR="0096348C" w:rsidRPr="00885264" w:rsidRDefault="0096348C" w:rsidP="0096348C">
      <w:pPr>
        <w:rPr>
          <w:sz w:val="22"/>
          <w:szCs w:val="22"/>
        </w:rPr>
      </w:pPr>
    </w:p>
    <w:p w14:paraId="112CF2C1" w14:textId="77777777" w:rsidR="0096348C" w:rsidRPr="00885264" w:rsidRDefault="0096348C" w:rsidP="0096348C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885264" w14:paraId="112CF2C5" w14:textId="77777777" w:rsidTr="00012D39">
        <w:trPr>
          <w:cantSplit/>
          <w:trHeight w:val="742"/>
        </w:trPr>
        <w:tc>
          <w:tcPr>
            <w:tcW w:w="1985" w:type="dxa"/>
          </w:tcPr>
          <w:p w14:paraId="112CF2C2" w14:textId="77777777" w:rsidR="0096348C" w:rsidRPr="00885264" w:rsidRDefault="0096348C" w:rsidP="0096348C">
            <w:pPr>
              <w:rPr>
                <w:b/>
                <w:sz w:val="22"/>
                <w:szCs w:val="22"/>
              </w:rPr>
            </w:pPr>
            <w:r w:rsidRPr="00885264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12CF2C3" w14:textId="4926A2C6" w:rsidR="0096348C" w:rsidRPr="00885264" w:rsidRDefault="000B7C05" w:rsidP="0096348C">
            <w:pPr>
              <w:rPr>
                <w:b/>
                <w:sz w:val="22"/>
                <w:szCs w:val="22"/>
              </w:rPr>
            </w:pPr>
            <w:r w:rsidRPr="00885264">
              <w:rPr>
                <w:b/>
                <w:sz w:val="22"/>
                <w:szCs w:val="22"/>
              </w:rPr>
              <w:t>UTSKOTTSSAMMANTRÄDE 20</w:t>
            </w:r>
            <w:r w:rsidR="00DA35D7" w:rsidRPr="00885264">
              <w:rPr>
                <w:b/>
                <w:sz w:val="22"/>
                <w:szCs w:val="22"/>
              </w:rPr>
              <w:t>2</w:t>
            </w:r>
            <w:r w:rsidR="00E91FBA">
              <w:rPr>
                <w:b/>
                <w:sz w:val="22"/>
                <w:szCs w:val="22"/>
              </w:rPr>
              <w:t>5</w:t>
            </w:r>
            <w:r w:rsidRPr="00885264">
              <w:rPr>
                <w:b/>
                <w:sz w:val="22"/>
                <w:szCs w:val="22"/>
              </w:rPr>
              <w:t>/</w:t>
            </w:r>
            <w:r w:rsidR="00DA35D7" w:rsidRPr="00885264">
              <w:rPr>
                <w:b/>
                <w:sz w:val="22"/>
                <w:szCs w:val="22"/>
              </w:rPr>
              <w:t>2</w:t>
            </w:r>
            <w:r w:rsidR="00E91FBA">
              <w:rPr>
                <w:b/>
                <w:sz w:val="22"/>
                <w:szCs w:val="22"/>
              </w:rPr>
              <w:t>6</w:t>
            </w:r>
            <w:r w:rsidR="0096348C" w:rsidRPr="00885264">
              <w:rPr>
                <w:b/>
                <w:sz w:val="22"/>
                <w:szCs w:val="22"/>
              </w:rPr>
              <w:t>:</w:t>
            </w:r>
            <w:r w:rsidR="00D94F8D">
              <w:rPr>
                <w:b/>
                <w:sz w:val="22"/>
                <w:szCs w:val="22"/>
              </w:rPr>
              <w:t>5</w:t>
            </w:r>
            <w:r w:rsidR="00A42C19">
              <w:rPr>
                <w:b/>
                <w:sz w:val="22"/>
                <w:szCs w:val="22"/>
              </w:rPr>
              <w:t>3</w:t>
            </w:r>
          </w:p>
          <w:p w14:paraId="112CF2C4" w14:textId="77777777" w:rsidR="0096348C" w:rsidRPr="00885264" w:rsidRDefault="0096348C" w:rsidP="0096348C">
            <w:pPr>
              <w:rPr>
                <w:b/>
                <w:sz w:val="22"/>
                <w:szCs w:val="22"/>
              </w:rPr>
            </w:pPr>
          </w:p>
        </w:tc>
      </w:tr>
      <w:tr w:rsidR="0096348C" w:rsidRPr="00885264" w14:paraId="112CF2C8" w14:textId="77777777" w:rsidTr="00012D39">
        <w:tc>
          <w:tcPr>
            <w:tcW w:w="1985" w:type="dxa"/>
          </w:tcPr>
          <w:p w14:paraId="112CF2C6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12CF2C7" w14:textId="61FAF273" w:rsidR="0096348C" w:rsidRPr="00885264" w:rsidRDefault="009D1BB5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20</w:t>
            </w:r>
            <w:r w:rsidR="00DA35D7" w:rsidRPr="00885264">
              <w:rPr>
                <w:sz w:val="22"/>
                <w:szCs w:val="22"/>
              </w:rPr>
              <w:t>2</w:t>
            </w:r>
            <w:r w:rsidR="00E91FBA">
              <w:rPr>
                <w:sz w:val="22"/>
                <w:szCs w:val="22"/>
              </w:rPr>
              <w:t>6</w:t>
            </w:r>
            <w:r w:rsidR="00D52626" w:rsidRPr="00885264">
              <w:rPr>
                <w:sz w:val="22"/>
                <w:szCs w:val="22"/>
              </w:rPr>
              <w:t>-</w:t>
            </w:r>
            <w:r w:rsidR="00E91FBA">
              <w:rPr>
                <w:sz w:val="22"/>
                <w:szCs w:val="22"/>
              </w:rPr>
              <w:t>05-2</w:t>
            </w:r>
            <w:r w:rsidR="003F1DC4">
              <w:rPr>
                <w:sz w:val="22"/>
                <w:szCs w:val="22"/>
              </w:rPr>
              <w:t>8</w:t>
            </w:r>
          </w:p>
        </w:tc>
      </w:tr>
      <w:tr w:rsidR="0096348C" w:rsidRPr="00885264" w14:paraId="112CF2CB" w14:textId="77777777" w:rsidTr="00012D39">
        <w:tc>
          <w:tcPr>
            <w:tcW w:w="1985" w:type="dxa"/>
          </w:tcPr>
          <w:p w14:paraId="112CF2C9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12CF2CA" w14:textId="66F145E5" w:rsidR="0096348C" w:rsidRPr="00885264" w:rsidRDefault="00F3055A" w:rsidP="0096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C735D" w:rsidRPr="00885264">
              <w:rPr>
                <w:sz w:val="22"/>
                <w:szCs w:val="22"/>
              </w:rPr>
              <w:t>.</w:t>
            </w:r>
            <w:r w:rsidR="00E91FBA">
              <w:rPr>
                <w:sz w:val="22"/>
                <w:szCs w:val="22"/>
              </w:rPr>
              <w:t>0</w:t>
            </w:r>
            <w:r w:rsidR="00EC735D" w:rsidRPr="00885264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9.44</w:t>
            </w:r>
          </w:p>
        </w:tc>
      </w:tr>
      <w:tr w:rsidR="0096348C" w:rsidRPr="00885264" w14:paraId="112CF2CE" w14:textId="77777777" w:rsidTr="00012D39">
        <w:tc>
          <w:tcPr>
            <w:tcW w:w="1985" w:type="dxa"/>
          </w:tcPr>
          <w:p w14:paraId="112CF2CC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12CF2CD" w14:textId="2943D796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bilaga</w:t>
            </w:r>
          </w:p>
        </w:tc>
      </w:tr>
    </w:tbl>
    <w:p w14:paraId="112CF2CF" w14:textId="77777777" w:rsidR="0096348C" w:rsidRPr="00885264" w:rsidRDefault="0096348C" w:rsidP="0096348C">
      <w:pPr>
        <w:rPr>
          <w:sz w:val="22"/>
          <w:szCs w:val="22"/>
        </w:rPr>
      </w:pPr>
    </w:p>
    <w:p w14:paraId="112CF2D0" w14:textId="77777777" w:rsidR="0096348C" w:rsidRPr="00885264" w:rsidRDefault="0096348C" w:rsidP="0096348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12CF2D1" w14:textId="77777777" w:rsidR="0096348C" w:rsidRPr="00885264" w:rsidRDefault="0096348C" w:rsidP="0096348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96348C" w:rsidRPr="00885264" w14:paraId="112CF2D6" w14:textId="77777777" w:rsidTr="00885264">
        <w:tc>
          <w:tcPr>
            <w:tcW w:w="567" w:type="dxa"/>
          </w:tcPr>
          <w:p w14:paraId="112CF2D2" w14:textId="77777777" w:rsidR="0096348C" w:rsidRPr="00885264" w:rsidRDefault="0096348C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264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</w:tcPr>
          <w:p w14:paraId="32E24B6B" w14:textId="77777777" w:rsidR="007C2FD1" w:rsidRPr="00DE1E28" w:rsidRDefault="007C2FD1" w:rsidP="007C2FD1">
            <w:pPr>
              <w:rPr>
                <w:b/>
                <w:snapToGrid w:val="0"/>
                <w:sz w:val="22"/>
                <w:szCs w:val="22"/>
              </w:rPr>
            </w:pPr>
            <w:r w:rsidRPr="00DE1E28">
              <w:rPr>
                <w:b/>
                <w:snapToGrid w:val="0"/>
                <w:sz w:val="22"/>
                <w:szCs w:val="22"/>
              </w:rPr>
              <w:t>Den parlamentariska processen med ledamoten i fokus (KU38)</w:t>
            </w:r>
          </w:p>
          <w:p w14:paraId="2E7406AA" w14:textId="77777777" w:rsidR="007C2FD1" w:rsidRPr="00DE1E28" w:rsidRDefault="007C2FD1" w:rsidP="007C2FD1">
            <w:pPr>
              <w:rPr>
                <w:bCs/>
                <w:snapToGrid w:val="0"/>
                <w:sz w:val="22"/>
                <w:szCs w:val="22"/>
              </w:rPr>
            </w:pPr>
          </w:p>
          <w:p w14:paraId="525B2BF3" w14:textId="7A5260D7" w:rsidR="007C2FD1" w:rsidRPr="00DE1E28" w:rsidRDefault="007C2FD1" w:rsidP="007C2FD1">
            <w:pPr>
              <w:rPr>
                <w:bCs/>
                <w:snapToGrid w:val="0"/>
                <w:sz w:val="22"/>
                <w:szCs w:val="22"/>
              </w:rPr>
            </w:pPr>
            <w:r w:rsidRPr="00DE1E28">
              <w:rPr>
                <w:bCs/>
                <w:snapToGrid w:val="0"/>
                <w:sz w:val="22"/>
                <w:szCs w:val="22"/>
              </w:rPr>
              <w:t xml:space="preserve">Företrädare för Riksdagsförvaltningens säkerhetsavdelning </w:t>
            </w:r>
            <w:r w:rsidR="005D12B8">
              <w:rPr>
                <w:bCs/>
                <w:snapToGrid w:val="0"/>
                <w:sz w:val="22"/>
                <w:szCs w:val="22"/>
              </w:rPr>
              <w:t>lämnade information och svarade på frågor i ärendet.</w:t>
            </w:r>
          </w:p>
          <w:p w14:paraId="2F207946" w14:textId="1215AACA" w:rsidR="007C2FD1" w:rsidRPr="00DE1E28" w:rsidRDefault="007C2FD1" w:rsidP="007C2FD1">
            <w:pPr>
              <w:rPr>
                <w:bCs/>
                <w:snapToGrid w:val="0"/>
                <w:sz w:val="22"/>
                <w:szCs w:val="22"/>
              </w:rPr>
            </w:pPr>
          </w:p>
          <w:p w14:paraId="3430637A" w14:textId="6445B516" w:rsidR="007C2FD1" w:rsidRPr="00DE1E28" w:rsidRDefault="007C2FD1" w:rsidP="007C2FD1">
            <w:pPr>
              <w:rPr>
                <w:bCs/>
                <w:snapToGrid w:val="0"/>
                <w:sz w:val="22"/>
                <w:szCs w:val="22"/>
              </w:rPr>
            </w:pPr>
            <w:r w:rsidRPr="00DE1E28">
              <w:rPr>
                <w:bCs/>
                <w:snapToGrid w:val="0"/>
                <w:sz w:val="22"/>
                <w:szCs w:val="22"/>
              </w:rPr>
              <w:t>Utskottet fortsatte beredningen av framställning 2025/26:RS5 punkterna 2–10 och 13.</w:t>
            </w:r>
          </w:p>
          <w:p w14:paraId="3F65103E" w14:textId="77777777" w:rsidR="007C2FD1" w:rsidRPr="00DE1E28" w:rsidRDefault="007C2FD1" w:rsidP="007C2FD1">
            <w:pPr>
              <w:rPr>
                <w:bCs/>
                <w:snapToGrid w:val="0"/>
                <w:sz w:val="22"/>
                <w:szCs w:val="22"/>
              </w:rPr>
            </w:pPr>
          </w:p>
          <w:p w14:paraId="232CFAF5" w14:textId="77777777" w:rsidR="007C2FD1" w:rsidRPr="00DE1E28" w:rsidRDefault="007C2FD1" w:rsidP="007C2FD1">
            <w:pPr>
              <w:rPr>
                <w:bCs/>
                <w:snapToGrid w:val="0"/>
                <w:sz w:val="22"/>
                <w:szCs w:val="22"/>
              </w:rPr>
            </w:pPr>
            <w:r w:rsidRPr="00DE1E28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112CF2D5" w14:textId="77777777" w:rsidR="009C51B0" w:rsidRPr="00DE1E28" w:rsidRDefault="009C51B0" w:rsidP="007C2FD1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96348C" w:rsidRPr="00885264" w14:paraId="112CF2DB" w14:textId="77777777" w:rsidTr="00885264">
        <w:tc>
          <w:tcPr>
            <w:tcW w:w="567" w:type="dxa"/>
          </w:tcPr>
          <w:p w14:paraId="112CF2D7" w14:textId="7430E8C4" w:rsidR="0096348C" w:rsidRPr="00885264" w:rsidRDefault="0096348C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26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1499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</w:tcPr>
          <w:p w14:paraId="3A538B24" w14:textId="77777777" w:rsidR="007C2FD1" w:rsidRPr="00DE1E28" w:rsidRDefault="007C2FD1" w:rsidP="007C2FD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E1E28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20DB560" w14:textId="77777777" w:rsidR="007C2FD1" w:rsidRPr="006E29D2" w:rsidRDefault="007C2FD1" w:rsidP="007C2FD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2F400C9" w14:textId="56E78D44" w:rsidR="007C2FD1" w:rsidRPr="00DE1E28" w:rsidRDefault="007C2FD1" w:rsidP="007C2FD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DE1E28">
              <w:rPr>
                <w:sz w:val="22"/>
                <w:szCs w:val="22"/>
              </w:rPr>
              <w:t>Utskottet justerade protokoll 2025/26:5</w:t>
            </w:r>
            <w:r w:rsidR="00C13562" w:rsidRPr="00DE1E28">
              <w:rPr>
                <w:sz w:val="22"/>
                <w:szCs w:val="22"/>
              </w:rPr>
              <w:t>1</w:t>
            </w:r>
            <w:r w:rsidRPr="00DE1E28">
              <w:rPr>
                <w:sz w:val="22"/>
                <w:szCs w:val="22"/>
              </w:rPr>
              <w:t xml:space="preserve">. </w:t>
            </w:r>
          </w:p>
          <w:p w14:paraId="112CF2DA" w14:textId="77777777" w:rsidR="009C51B0" w:rsidRPr="00DE1E28" w:rsidRDefault="009C51B0" w:rsidP="007C2FD1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E91FBA" w:rsidRPr="00885264" w14:paraId="33730C43" w14:textId="77777777" w:rsidTr="00885264">
        <w:tc>
          <w:tcPr>
            <w:tcW w:w="567" w:type="dxa"/>
          </w:tcPr>
          <w:p w14:paraId="7ABC41B2" w14:textId="135E8CA9" w:rsidR="00E91FBA" w:rsidRPr="00885264" w:rsidRDefault="00D94F8D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1499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</w:tcPr>
          <w:p w14:paraId="43ACE775" w14:textId="1566F6BA" w:rsidR="00414997" w:rsidRPr="00045640" w:rsidRDefault="00414997" w:rsidP="00414997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</w:t>
            </w:r>
            <w:r w:rsidRPr="00045640">
              <w:rPr>
                <w:b/>
                <w:snapToGrid w:val="0"/>
                <w:sz w:val="22"/>
                <w:szCs w:val="22"/>
              </w:rPr>
              <w:t>U-bevakning</w:t>
            </w:r>
          </w:p>
          <w:p w14:paraId="5B38555C" w14:textId="77777777" w:rsidR="00414997" w:rsidRPr="006E29D2" w:rsidRDefault="00414997" w:rsidP="00414997">
            <w:pPr>
              <w:rPr>
                <w:bCs/>
                <w:snapToGrid w:val="0"/>
                <w:sz w:val="22"/>
                <w:szCs w:val="22"/>
              </w:rPr>
            </w:pPr>
          </w:p>
          <w:p w14:paraId="1B2F8CCE" w14:textId="77777777" w:rsidR="00414997" w:rsidRPr="00885264" w:rsidRDefault="00414997" w:rsidP="0041499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Förteckning över inkomna EU-handlingar anmäldes.</w:t>
            </w:r>
          </w:p>
          <w:p w14:paraId="2331400E" w14:textId="745F4AB0" w:rsidR="00D94F8D" w:rsidRPr="00414997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bCs/>
                <w:sz w:val="22"/>
                <w:szCs w:val="22"/>
              </w:rPr>
            </w:pPr>
          </w:p>
        </w:tc>
      </w:tr>
      <w:tr w:rsidR="00E91FBA" w:rsidRPr="00885264" w14:paraId="50B4DEDF" w14:textId="77777777" w:rsidTr="00885264">
        <w:tc>
          <w:tcPr>
            <w:tcW w:w="567" w:type="dxa"/>
          </w:tcPr>
          <w:p w14:paraId="67F50920" w14:textId="2D46E0C6" w:rsidR="00E91FBA" w:rsidRPr="00885264" w:rsidRDefault="00D94F8D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1499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</w:tcPr>
          <w:p w14:paraId="298C8342" w14:textId="77777777" w:rsidR="008B550A" w:rsidRPr="00DE1E28" w:rsidRDefault="008B550A" w:rsidP="008B550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E1E28">
              <w:rPr>
                <w:b/>
                <w:snapToGrid w:val="0"/>
                <w:sz w:val="22"/>
                <w:szCs w:val="22"/>
              </w:rPr>
              <w:t>Riksrevisionens årsredovisning för 2025 (KU17)</w:t>
            </w:r>
          </w:p>
          <w:p w14:paraId="0E945678" w14:textId="77777777" w:rsidR="008B550A" w:rsidRPr="00DE1E28" w:rsidRDefault="008B550A" w:rsidP="008B550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BC5E4C0" w14:textId="77777777" w:rsidR="008B550A" w:rsidRPr="00DE1E28" w:rsidRDefault="008B550A" w:rsidP="008B550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E1E28">
              <w:rPr>
                <w:bCs/>
                <w:snapToGrid w:val="0"/>
                <w:sz w:val="22"/>
                <w:szCs w:val="22"/>
              </w:rPr>
              <w:t>Utskottet fortsatte beredningen av redogörelse 2025/26:RR1.</w:t>
            </w:r>
          </w:p>
          <w:p w14:paraId="14628A2F" w14:textId="77777777" w:rsidR="00E91FBA" w:rsidRDefault="00E91FBA" w:rsidP="00885264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206B95A2" w14:textId="1C416FB3" w:rsidR="00725DB1" w:rsidRPr="008053F9" w:rsidRDefault="00725DB1" w:rsidP="00725DB1">
            <w:pPr>
              <w:rPr>
                <w:bCs/>
                <w:snapToGrid w:val="0"/>
                <w:sz w:val="22"/>
                <w:szCs w:val="22"/>
              </w:rPr>
            </w:pPr>
            <w:r w:rsidRPr="008053F9">
              <w:rPr>
                <w:bCs/>
                <w:snapToGrid w:val="0"/>
                <w:sz w:val="22"/>
                <w:szCs w:val="22"/>
              </w:rPr>
              <w:t>Utskottet justerade betänkande 2025/26:KU</w:t>
            </w:r>
            <w:r>
              <w:rPr>
                <w:bCs/>
                <w:snapToGrid w:val="0"/>
                <w:sz w:val="22"/>
                <w:szCs w:val="22"/>
              </w:rPr>
              <w:t>17</w:t>
            </w:r>
            <w:r w:rsidRPr="008053F9">
              <w:rPr>
                <w:bCs/>
                <w:snapToGrid w:val="0"/>
                <w:sz w:val="22"/>
                <w:szCs w:val="22"/>
              </w:rPr>
              <w:t>.</w:t>
            </w:r>
          </w:p>
          <w:p w14:paraId="3E6C02D1" w14:textId="77777777" w:rsidR="00725DB1" w:rsidRPr="00725DB1" w:rsidRDefault="00725DB1" w:rsidP="0088526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D94F8D" w:rsidRPr="00885264" w14:paraId="75494C27" w14:textId="77777777" w:rsidTr="00885264">
        <w:tc>
          <w:tcPr>
            <w:tcW w:w="567" w:type="dxa"/>
          </w:tcPr>
          <w:p w14:paraId="4AF16B79" w14:textId="1329DA4F" w:rsidR="00D94F8D" w:rsidRPr="00885264" w:rsidRDefault="00D94F8D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14997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</w:tcPr>
          <w:p w14:paraId="21C0F618" w14:textId="77777777" w:rsidR="008B550A" w:rsidRPr="00DE1E28" w:rsidRDefault="008B550A" w:rsidP="008B550A">
            <w:pPr>
              <w:rPr>
                <w:b/>
                <w:snapToGrid w:val="0"/>
                <w:sz w:val="22"/>
                <w:szCs w:val="22"/>
              </w:rPr>
            </w:pPr>
            <w:r w:rsidRPr="00DE1E28">
              <w:rPr>
                <w:b/>
                <w:snapToGrid w:val="0"/>
                <w:sz w:val="22"/>
                <w:szCs w:val="22"/>
              </w:rPr>
              <w:t>Indelning i utgiftsområden (KU42)</w:t>
            </w:r>
          </w:p>
          <w:p w14:paraId="02ADAC99" w14:textId="77777777" w:rsidR="008B550A" w:rsidRPr="00DE1E28" w:rsidRDefault="008B550A" w:rsidP="008B550A">
            <w:pPr>
              <w:rPr>
                <w:bCs/>
                <w:snapToGrid w:val="0"/>
                <w:sz w:val="22"/>
                <w:szCs w:val="22"/>
              </w:rPr>
            </w:pPr>
          </w:p>
          <w:p w14:paraId="5BC30DB2" w14:textId="77777777" w:rsidR="008B550A" w:rsidRPr="00DE1E28" w:rsidRDefault="008B550A" w:rsidP="008B550A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DE1E28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DE1E28">
              <w:rPr>
                <w:sz w:val="22"/>
                <w:szCs w:val="22"/>
              </w:rPr>
              <w:t xml:space="preserve">fortsatte </w:t>
            </w:r>
            <w:r w:rsidRPr="00DE1E28">
              <w:rPr>
                <w:bCs/>
                <w:snapToGrid w:val="0"/>
                <w:sz w:val="22"/>
                <w:szCs w:val="22"/>
              </w:rPr>
              <w:t xml:space="preserve">beredningen av </w:t>
            </w:r>
            <w:r w:rsidRPr="00DE1E28">
              <w:rPr>
                <w:sz w:val="22"/>
                <w:szCs w:val="22"/>
              </w:rPr>
              <w:t xml:space="preserve">proposition 2025/26:100 punkterna 2–4, </w:t>
            </w:r>
            <w:r w:rsidRPr="00DE1E28">
              <w:rPr>
                <w:bCs/>
                <w:snapToGrid w:val="0"/>
                <w:sz w:val="22"/>
                <w:szCs w:val="22"/>
              </w:rPr>
              <w:t>framställning 2025/26:RS5 punkterna 11 och 12</w:t>
            </w:r>
            <w:r w:rsidRPr="00DE1E28">
              <w:rPr>
                <w:sz w:val="22"/>
                <w:szCs w:val="22"/>
              </w:rPr>
              <w:t xml:space="preserve"> samt motion.</w:t>
            </w:r>
          </w:p>
          <w:p w14:paraId="64F154A2" w14:textId="77777777" w:rsidR="008B550A" w:rsidRPr="00DE1E28" w:rsidRDefault="008B550A" w:rsidP="008B550A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948BC12" w14:textId="77777777" w:rsidR="008B550A" w:rsidRPr="00DE1E28" w:rsidRDefault="008B550A" w:rsidP="008B550A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DE1E28">
              <w:rPr>
                <w:sz w:val="22"/>
                <w:szCs w:val="22"/>
              </w:rPr>
              <w:t>Ärendet bordlades.</w:t>
            </w:r>
          </w:p>
          <w:p w14:paraId="2AB4CDD6" w14:textId="77777777" w:rsidR="00D94F8D" w:rsidRPr="00DE1E28" w:rsidRDefault="00D94F8D" w:rsidP="007C2FD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94F8D" w:rsidRPr="00885264" w14:paraId="45E6E38A" w14:textId="77777777" w:rsidTr="00885264">
        <w:tc>
          <w:tcPr>
            <w:tcW w:w="567" w:type="dxa"/>
          </w:tcPr>
          <w:p w14:paraId="01C68365" w14:textId="47A8BC06" w:rsidR="00D94F8D" w:rsidRPr="00885264" w:rsidRDefault="00D94F8D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14997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</w:tcPr>
          <w:p w14:paraId="2DEDAA58" w14:textId="77777777" w:rsidR="008B550A" w:rsidRPr="00DE1E28" w:rsidRDefault="008B550A" w:rsidP="008B550A">
            <w:pPr>
              <w:rPr>
                <w:b/>
                <w:snapToGrid w:val="0"/>
                <w:sz w:val="22"/>
                <w:szCs w:val="22"/>
              </w:rPr>
            </w:pPr>
            <w:r w:rsidRPr="00DE1E28">
              <w:rPr>
                <w:b/>
                <w:snapToGrid w:val="0"/>
                <w:sz w:val="22"/>
                <w:szCs w:val="22"/>
              </w:rPr>
              <w:t>Justitieombudsmännens ämbetsberättelse (KU11)</w:t>
            </w:r>
          </w:p>
          <w:p w14:paraId="11ACACA4" w14:textId="77777777" w:rsidR="008B550A" w:rsidRPr="00DE1E28" w:rsidRDefault="008B550A" w:rsidP="008B550A">
            <w:pPr>
              <w:rPr>
                <w:bCs/>
                <w:snapToGrid w:val="0"/>
                <w:sz w:val="22"/>
                <w:szCs w:val="22"/>
              </w:rPr>
            </w:pPr>
          </w:p>
          <w:p w14:paraId="2867CBAC" w14:textId="77777777" w:rsidR="008B550A" w:rsidRPr="00DE1E28" w:rsidRDefault="008B550A" w:rsidP="008B550A">
            <w:pPr>
              <w:rPr>
                <w:bCs/>
                <w:snapToGrid w:val="0"/>
                <w:sz w:val="22"/>
                <w:szCs w:val="22"/>
              </w:rPr>
            </w:pPr>
            <w:r w:rsidRPr="00DE1E28">
              <w:rPr>
                <w:bCs/>
                <w:snapToGrid w:val="0"/>
                <w:sz w:val="22"/>
                <w:szCs w:val="22"/>
              </w:rPr>
              <w:t>Utskottet fortsatte beredningen av redogörelse 2025/26:JO1.</w:t>
            </w:r>
          </w:p>
          <w:p w14:paraId="30FD52E3" w14:textId="77777777" w:rsidR="008B550A" w:rsidRPr="00DE1E28" w:rsidRDefault="008B550A" w:rsidP="008B550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1619A4C" w14:textId="77777777" w:rsidR="008B550A" w:rsidRPr="00DE1E28" w:rsidRDefault="008B550A" w:rsidP="008B550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E1E28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37AB68F9" w14:textId="77777777" w:rsidR="00D94F8D" w:rsidRPr="00DE1E28" w:rsidRDefault="00D94F8D" w:rsidP="0088526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885264" w:rsidRPr="00885264" w14:paraId="24CE5D1B" w14:textId="77777777" w:rsidTr="00885264">
        <w:tc>
          <w:tcPr>
            <w:tcW w:w="567" w:type="dxa"/>
          </w:tcPr>
          <w:p w14:paraId="28C0D72E" w14:textId="2F421C48" w:rsidR="00885264" w:rsidRPr="00885264" w:rsidRDefault="00885264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14997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</w:tcPr>
          <w:p w14:paraId="1BD69F84" w14:textId="77777777" w:rsidR="00885264" w:rsidRPr="00DE1E28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DE1E28">
              <w:rPr>
                <w:b/>
                <w:bCs/>
                <w:sz w:val="22"/>
                <w:szCs w:val="22"/>
              </w:rPr>
              <w:t>Granskning av regeringen</w:t>
            </w:r>
          </w:p>
          <w:p w14:paraId="13B2421A" w14:textId="77777777" w:rsidR="00885264" w:rsidRPr="00DE1E28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89EAD4C" w14:textId="33E2CE8E" w:rsidR="00885264" w:rsidRPr="00DE1E28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DE1E28">
              <w:rPr>
                <w:sz w:val="22"/>
                <w:szCs w:val="22"/>
              </w:rPr>
              <w:t>Se särskilt protokoll 202</w:t>
            </w:r>
            <w:r w:rsidR="00E91FBA" w:rsidRPr="00DE1E28">
              <w:rPr>
                <w:sz w:val="22"/>
                <w:szCs w:val="22"/>
              </w:rPr>
              <w:t>5</w:t>
            </w:r>
            <w:r w:rsidRPr="00DE1E28">
              <w:rPr>
                <w:sz w:val="22"/>
                <w:szCs w:val="22"/>
              </w:rPr>
              <w:t>/2</w:t>
            </w:r>
            <w:r w:rsidR="00E91FBA" w:rsidRPr="00DE1E28">
              <w:rPr>
                <w:sz w:val="22"/>
                <w:szCs w:val="22"/>
              </w:rPr>
              <w:t>6</w:t>
            </w:r>
            <w:r w:rsidRPr="00DE1E28">
              <w:rPr>
                <w:sz w:val="22"/>
                <w:szCs w:val="22"/>
              </w:rPr>
              <w:t>:</w:t>
            </w:r>
            <w:r w:rsidR="00D94F8D" w:rsidRPr="00DE1E28">
              <w:rPr>
                <w:sz w:val="22"/>
                <w:szCs w:val="22"/>
              </w:rPr>
              <w:t>5</w:t>
            </w:r>
            <w:r w:rsidR="003B6F10">
              <w:rPr>
                <w:sz w:val="22"/>
                <w:szCs w:val="22"/>
              </w:rPr>
              <w:t>2</w:t>
            </w:r>
            <w:r w:rsidRPr="00DE1E28">
              <w:rPr>
                <w:sz w:val="22"/>
                <w:szCs w:val="22"/>
              </w:rPr>
              <w:t>.</w:t>
            </w:r>
          </w:p>
          <w:p w14:paraId="090BCD44" w14:textId="77777777" w:rsidR="00885264" w:rsidRPr="00DE1E28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96348C" w:rsidRPr="00DE1E28" w14:paraId="112CF308" w14:textId="77777777" w:rsidTr="006E29D2">
        <w:tc>
          <w:tcPr>
            <w:tcW w:w="7513" w:type="dxa"/>
            <w:gridSpan w:val="2"/>
          </w:tcPr>
          <w:p w14:paraId="112CF303" w14:textId="1593EA56" w:rsidR="0096348C" w:rsidRPr="006E29D2" w:rsidRDefault="00D41999" w:rsidP="0096348C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96348C" w:rsidRPr="006E29D2">
              <w:rPr>
                <w:sz w:val="22"/>
                <w:szCs w:val="22"/>
              </w:rPr>
              <w:t>Justera</w:t>
            </w:r>
            <w:r w:rsidR="006E29D2">
              <w:rPr>
                <w:sz w:val="22"/>
                <w:szCs w:val="22"/>
              </w:rPr>
              <w:t>t 2026-06-04</w:t>
            </w:r>
            <w:r w:rsidR="00E91FBA" w:rsidRPr="006E29D2">
              <w:rPr>
                <w:sz w:val="22"/>
                <w:szCs w:val="22"/>
              </w:rPr>
              <w:t xml:space="preserve"> </w:t>
            </w:r>
          </w:p>
          <w:p w14:paraId="112CF307" w14:textId="47FF2E4D" w:rsidR="00D84638" w:rsidRPr="006E29D2" w:rsidRDefault="00A84185" w:rsidP="0096348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6E29D2">
              <w:rPr>
                <w:bCs/>
                <w:sz w:val="22"/>
                <w:szCs w:val="22"/>
              </w:rPr>
              <w:t>Jennie Nilsson</w:t>
            </w:r>
          </w:p>
        </w:tc>
      </w:tr>
    </w:tbl>
    <w:p w14:paraId="112CF30C" w14:textId="77777777" w:rsidR="0096348C" w:rsidRPr="006E29D2" w:rsidRDefault="0096348C" w:rsidP="0096348C">
      <w:pPr>
        <w:tabs>
          <w:tab w:val="left" w:pos="1701"/>
        </w:tabs>
        <w:rPr>
          <w:sz w:val="22"/>
          <w:szCs w:val="22"/>
        </w:rPr>
      </w:pPr>
      <w:r w:rsidRPr="006E29D2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AE77AB" w14:paraId="2E96267C" w14:textId="77777777" w:rsidTr="005C7A9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79D80" w14:textId="77777777" w:rsidR="00AE77AB" w:rsidRDefault="00AE77AB" w:rsidP="005C7A98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EB207E6" w14:textId="77777777" w:rsidR="00AE77AB" w:rsidRDefault="00AE77AB" w:rsidP="005C7A98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EE5D892" w14:textId="77777777" w:rsidR="00AE77AB" w:rsidRDefault="00AE77AB" w:rsidP="005C7A98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 xml:space="preserve">(Kompletteringsval </w:t>
            </w:r>
            <w:r w:rsidRPr="004369B7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Pr="004369B7">
              <w:rPr>
                <w:sz w:val="20"/>
              </w:rPr>
              <w:t>-</w:t>
            </w:r>
            <w:r>
              <w:rPr>
                <w:sz w:val="20"/>
              </w:rPr>
              <w:t>02</w:t>
            </w:r>
            <w:r w:rsidRPr="004369B7">
              <w:rPr>
                <w:sz w:val="20"/>
              </w:rPr>
              <w:t>-</w:t>
            </w:r>
            <w:r>
              <w:rPr>
                <w:sz w:val="20"/>
              </w:rPr>
              <w:t>16)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52B246F5" w14:textId="77777777" w:rsidR="00AE77AB" w:rsidRDefault="00AE77AB" w:rsidP="005C7A98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5910D4" w14:textId="77777777" w:rsidR="00AE77AB" w:rsidRPr="002257F8" w:rsidRDefault="00AE77AB" w:rsidP="005C7A9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205FC">
              <w:rPr>
                <w:b/>
                <w:sz w:val="22"/>
                <w:szCs w:val="22"/>
              </w:rPr>
              <w:t>Bilaga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1FE7571B" w14:textId="77777777" w:rsidR="00AE77AB" w:rsidRPr="00D82D29" w:rsidRDefault="00AE77AB" w:rsidP="005C7A98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0905623B" w14:textId="08C49F72" w:rsidR="00AE77AB" w:rsidRDefault="00AE77AB" w:rsidP="005C7A9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>
              <w:rPr>
                <w:sz w:val="20"/>
              </w:rPr>
              <w:t>6:</w:t>
            </w:r>
            <w:r w:rsidR="0002056D">
              <w:rPr>
                <w:sz w:val="20"/>
              </w:rPr>
              <w:t>5</w:t>
            </w:r>
            <w:r w:rsidR="00707FAF">
              <w:rPr>
                <w:sz w:val="20"/>
              </w:rPr>
              <w:t>3</w:t>
            </w:r>
          </w:p>
        </w:tc>
      </w:tr>
      <w:tr w:rsidR="00AE77AB" w14:paraId="346E46C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2D9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3C84" w14:textId="703D8471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1-</w:t>
            </w:r>
            <w:r w:rsidR="00D41999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906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DAA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B9B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B63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4B0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2C7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4C5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AE77AB" w14:paraId="4920B19E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321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0C8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243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0A4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DCA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B53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973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5D95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DFE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9AE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84C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00A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1D3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2A6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FC8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4B0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A3F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E77AB" w14:paraId="103A314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E7B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73DC0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C7765A">
              <w:rPr>
                <w:bCs/>
                <w:iCs/>
                <w:sz w:val="22"/>
                <w:szCs w:val="22"/>
              </w:rPr>
              <w:t>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5836" w14:textId="58B3F548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C55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7D8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F27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A97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76D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179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AA4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D07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3B7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475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1CD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F85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FCD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F9F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B98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D94F8D" w14:paraId="4409176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A56B" w14:textId="77777777" w:rsidR="00AE77AB" w:rsidRPr="002E2403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2E2403">
              <w:rPr>
                <w:bCs/>
                <w:iCs/>
                <w:sz w:val="22"/>
                <w:szCs w:val="22"/>
                <w:lang w:val="en-GB"/>
              </w:rPr>
              <w:t>Mats Green</w:t>
            </w:r>
            <w:r w:rsidRPr="007679EC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>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4369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B7B1" w14:textId="0AD5BD47" w:rsidR="00AE77AB" w:rsidRPr="00551092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AF29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71AA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6252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BC47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DD7C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DB40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142C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A15F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4A2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2A64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195E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F939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E3E2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4FAE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CCB6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AE77AB" w14:paraId="4ACB2627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36C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A698" w14:textId="00E80AFA" w:rsidR="00AE77AB" w:rsidRDefault="00D41999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88526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EC6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48A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D88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87A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7AE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745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22A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093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1A1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AF4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4F9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7BE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AA3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492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9ED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E77AB" w14:paraId="679AD94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3E7" w14:textId="77777777" w:rsidR="00AE77AB" w:rsidRPr="00BA0AA9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17AC" w14:textId="38C260AA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0AE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55E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314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267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BF1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5B4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73C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9F7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3E5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877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FE7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5A1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0A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DC1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31A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E77AB" w14:paraId="267E520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942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5796" w14:textId="14032E48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F0E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BED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E75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E48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90D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6FB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3AC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39E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9A6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431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D0F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D7D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545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E77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AF0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E77AB" w14:paraId="398AABF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A08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C679" w14:textId="67F1AA5F" w:rsidR="00AE77AB" w:rsidRDefault="00D41999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88526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B87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9DE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9C6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EE6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FC5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CF4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8EA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BD0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113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CE0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EAF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30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125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8C4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A4B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E77AB" w14:paraId="1C5CEF3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FD8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>Oskar Svärd</w:t>
            </w:r>
            <w:r w:rsidRPr="00B652BE">
              <w:rPr>
                <w:snapToGrid w:val="0"/>
                <w:sz w:val="22"/>
                <w:szCs w:val="22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76EF" w14:textId="500FA6C4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A1B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C83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83D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5AA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44B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9D2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346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75A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F7D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C67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D69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29E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D63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B86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B79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E77AB" w14:paraId="14351A0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245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E8A3" w14:textId="037D8732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A1C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7D6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9D8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499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0D6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039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073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1A5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F5B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2D5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2D1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93B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C53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C51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BAF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E77AB" w14:paraId="20A9DAE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7F7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F5C3" w14:textId="01B8426A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36B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0F7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EB3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96C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6AA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1CA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DF8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3CB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250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452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E1E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F9E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93E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798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18D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4834D097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F1D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8CBD" w14:textId="7746C16B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FB0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7F7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450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019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50C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DF5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393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C62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B7A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DBC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586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205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6B6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EDB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88E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E77AB" w14:paraId="3D74A95C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1B2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652BE">
              <w:rPr>
                <w:snapToGrid w:val="0"/>
                <w:sz w:val="22"/>
                <w:szCs w:val="22"/>
              </w:rPr>
              <w:t>Ulrik Nilsson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83E3" w14:textId="70770C4C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5C9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6DB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BD3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133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D59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971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29E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F62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213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56F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95A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C8D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D1E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FB1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2E7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E77AB" w14:paraId="76C9386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059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48AA" w14:textId="221FA524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9C6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759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B91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666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3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36A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2DD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645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A2F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C88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D07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F3C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AF4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0C4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300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E77AB" w14:paraId="317F0E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F30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45B4" w14:textId="330F0E5A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EA2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92E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FB9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88C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D60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393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8E3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782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FF8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E73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1F4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2CB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7D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E1E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1E8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1F16782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59B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Muharrem Demirok</w:t>
            </w:r>
            <w:r w:rsidRPr="000B7379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A70A" w14:textId="63A655FB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FC6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F59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B8D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C3C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9C6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5B8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661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747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3AD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320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0E2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CEE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609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82C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0B2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41F0E70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AD8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0E6F" w14:textId="7F3D5C5D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76B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164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EDD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3C3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A01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35D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899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876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459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D31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3BF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730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127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0BD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075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29DD4FA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A6C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FDF5" w14:textId="700D6859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556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23F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A89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1A4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D2B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5D7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A34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8B7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638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E42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335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814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FB9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EE8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D2B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0947AC8E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BB1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6F9D" w14:textId="4D69153E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BE3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183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3CA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FB0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415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765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7EA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1D8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074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2E5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95A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9C7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1E7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1BD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B67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59B75F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755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5576" w14:textId="597359FE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54F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DA4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994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EBF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654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587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803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786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BB2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AA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DDA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894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F2D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E26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36C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AE77AB" w14:paraId="798FD30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E709" w14:textId="77777777" w:rsidR="00AE77AB" w:rsidRDefault="00AE77AB" w:rsidP="005C7A9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284D" w14:textId="3D21DD39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D85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FDD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B79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E1F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C79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10F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74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7F5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7F0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250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507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821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107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290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01E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0FAC6A3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CB20" w14:textId="77777777" w:rsidR="00AE77AB" w:rsidRDefault="00AE77AB" w:rsidP="005C7A9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4FC9" w14:textId="7F28C06D" w:rsidR="00AE77AB" w:rsidRDefault="00D41999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9E9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1F7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B1F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030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38F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5D3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C3C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823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029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A5E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98E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D2E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9A7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C4E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97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289F600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96AC" w14:textId="77777777" w:rsidR="00AE77AB" w:rsidRDefault="00AE77AB" w:rsidP="005C7A9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246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FD5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243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0BA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9A5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274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3AD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FE2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541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D15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B7A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27F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DAF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2F9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8E7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2FD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7E0DA1F3" w14:textId="77777777" w:rsidTr="005C7A9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FD75" w14:textId="77777777" w:rsidR="00AE77AB" w:rsidRDefault="00AE77AB" w:rsidP="005C7A9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303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AF7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F08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0AE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AE1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791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FFB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9DD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22B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D75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D64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988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2D7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BBD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0FB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8DA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6636F712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D665" w14:textId="77777777" w:rsidR="00AE77AB" w:rsidRDefault="00AE77AB" w:rsidP="005C7A98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C8EA" w14:textId="7E18D53B" w:rsidR="00AE77AB" w:rsidRDefault="00D41999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AC5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B49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90F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90A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DA9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D76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709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544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3EA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725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867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5DA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4C2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394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5E6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5A8CEF4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5816" w14:textId="77777777" w:rsidR="00AE77AB" w:rsidRDefault="00AE77AB" w:rsidP="005C7A9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291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72A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45B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372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8DF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333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791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173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354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1B5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985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845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DAF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F5E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EBD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B58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38F33AD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5ED6" w14:textId="77777777" w:rsidR="00AE77AB" w:rsidRDefault="00AE77AB" w:rsidP="005C7A98">
            <w:pPr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>Camilla Brunsberg</w:t>
            </w:r>
            <w:r w:rsidRPr="005C63C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29D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A8F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404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E71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801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2D0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44C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34D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0E8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124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626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60A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142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39B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079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FB7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4C2034C6" w14:textId="77777777" w:rsidTr="005C7A9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CA1A" w14:textId="77777777" w:rsidR="00AE77AB" w:rsidRDefault="00AE77AB" w:rsidP="005C7A9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Laila Naraghi (S)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47A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7CF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5C3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51D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973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31A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E79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07C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B79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812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EEA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A62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216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24B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83A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862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6075071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6906" w14:textId="77777777" w:rsidR="00AE77AB" w:rsidRDefault="00AE77AB" w:rsidP="005C7A9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BD8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E6A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126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81D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EF5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EAF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E46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673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5F0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81C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960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18C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77C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5C2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A4E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D57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3D7897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63BC" w14:textId="77777777" w:rsidR="00AE77AB" w:rsidRDefault="00AE77AB" w:rsidP="005C7A9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D22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039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B71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B0E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277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FE1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580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046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3F7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3DE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C5A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FE4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86E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DE8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B02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0E2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65FD590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202A" w14:textId="77777777" w:rsidR="00AE77AB" w:rsidRDefault="00AE77AB" w:rsidP="005C7A98">
            <w:pPr>
              <w:rPr>
                <w:sz w:val="22"/>
                <w:szCs w:val="22"/>
              </w:rPr>
            </w:pPr>
            <w:r w:rsidRPr="00A374A6">
              <w:rPr>
                <w:snapToGrid w:val="0"/>
                <w:sz w:val="22"/>
                <w:szCs w:val="22"/>
              </w:rPr>
              <w:t>Cecilia Gustafsson 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D59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854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C27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952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288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91D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A8B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61F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495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A1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B3A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D3D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600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E71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70B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E79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7953126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6531" w14:textId="77777777" w:rsidR="00AE77AB" w:rsidRDefault="00AE77AB" w:rsidP="005C7A9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E81D" w14:textId="19B9351E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55C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C5A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A79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BC8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4B0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359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901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9EB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FDA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24E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341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608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F28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7E0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D43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39DE53F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E943" w14:textId="77777777" w:rsidR="00AE77AB" w:rsidRDefault="00AE77AB" w:rsidP="005C7A98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508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5D2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99A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1C7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E79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43B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504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296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64A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4DD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C53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8FF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B6A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D58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5FC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5D0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142CB7A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320E" w14:textId="77777777" w:rsidR="00AE77AB" w:rsidRDefault="00AE77AB" w:rsidP="005C7A98">
            <w:pPr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Malin Björk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F835" w14:textId="46816F92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012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8D8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70E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0C6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B84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9FB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B39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F47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153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7C2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CAB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A85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237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3F4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953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55265E0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00EC" w14:textId="77777777" w:rsidR="00AE77AB" w:rsidRDefault="00AE77AB" w:rsidP="005C7A9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184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4A2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CFF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34B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2A7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1D3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250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BF9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886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E0B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4A9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4DF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5D9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47A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2E7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155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65FB01A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3D95" w14:textId="77777777" w:rsidR="00AE77AB" w:rsidRDefault="00AE77AB" w:rsidP="005C7A98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423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FD9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59E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E64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0DF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33A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DB6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8FD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B0C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7AD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95A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909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F2E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C11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366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B29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486F859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74F4" w14:textId="77777777" w:rsidR="00AE77AB" w:rsidRDefault="00AE77AB" w:rsidP="005C7A9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963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E90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D53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60E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C52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2A9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195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D09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C3E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BA8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90F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E9C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A0E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873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7BB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845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5516006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5588" w14:textId="77777777" w:rsidR="00AE77AB" w:rsidRDefault="00AE77AB" w:rsidP="005C7A98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294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982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162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EE0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698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B06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D84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184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78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220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20C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DDF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4A5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5CC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F2D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488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228FD24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C424" w14:textId="77777777" w:rsidR="00AE77AB" w:rsidRDefault="00AE77AB" w:rsidP="005C7A98">
            <w:pPr>
              <w:rPr>
                <w:sz w:val="22"/>
                <w:szCs w:val="22"/>
              </w:rPr>
            </w:pPr>
            <w:r w:rsidRPr="002E2403">
              <w:rPr>
                <w:sz w:val="22"/>
                <w:szCs w:val="22"/>
              </w:rPr>
              <w:t>Hanna Gunnarsson</w:t>
            </w:r>
            <w:r w:rsidRPr="0048291E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668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286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066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60B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DDA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CD0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632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779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7ED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1E1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B78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ED8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C11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6AA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387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4F7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4FD012B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F664" w14:textId="77777777" w:rsidR="00AE77AB" w:rsidRDefault="00AE77AB" w:rsidP="005C7A9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12D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00D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474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E68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D00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B5C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31D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C95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270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1CD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A0A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1A6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E02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0B1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344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1CA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4A1D63E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3E50" w14:textId="77777777" w:rsidR="00AE77AB" w:rsidRDefault="00AE77AB" w:rsidP="005C7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6D9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DEE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069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351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53F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91B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B30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378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A07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C31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CBE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3D8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368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FF5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0FA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C87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076536B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62DF" w14:textId="77777777" w:rsidR="00AE77AB" w:rsidRDefault="00AE77AB" w:rsidP="005C7A9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F4C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5CF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AA1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912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DDD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005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41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48D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20F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6F9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93E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94F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29A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FEB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415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8E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499F74B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6E3B" w14:textId="77777777" w:rsidR="00AE77AB" w:rsidRDefault="00AE77AB" w:rsidP="005C7A9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BB4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779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01A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D61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85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00D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A75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E8F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3EA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729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261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9B5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3CC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BF3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674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83C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67CB39B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71B6" w14:textId="77777777" w:rsidR="00AE77AB" w:rsidRDefault="00AE77AB" w:rsidP="005C7A9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0A9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200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DE6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B75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6F5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9C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F54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6CF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7D0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F5E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54E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53D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7B1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E1C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E49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13F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5174F2C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7659" w14:textId="77777777" w:rsidR="00AE77AB" w:rsidRDefault="00AE77AB" w:rsidP="005C7A9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361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9AB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A12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DE8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FC5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90B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A6C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433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17B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5C7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EF5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9EB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87D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DC8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56E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9B4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5CDD0AC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78CB" w14:textId="77777777" w:rsidR="00AE77AB" w:rsidRDefault="00AE77AB" w:rsidP="005C7A98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C0D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C6D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6FA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71A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827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E4C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509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423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FD6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E07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ECE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0C1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A97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35A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8E4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E80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4A079D9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D4B4" w14:textId="77777777" w:rsidR="00AE77AB" w:rsidRDefault="00AE77AB" w:rsidP="005C7A9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D7C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E33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FE8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990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105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AF2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157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079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F14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B8B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E7E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659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932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A4A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1C3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495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1A2EE392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6D2C" w14:textId="77777777" w:rsidR="00AE77AB" w:rsidRDefault="00AE77AB" w:rsidP="005C7A98">
            <w:pPr>
              <w:rPr>
                <w:sz w:val="22"/>
                <w:szCs w:val="22"/>
              </w:rPr>
            </w:pPr>
            <w:r w:rsidRPr="002E2403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025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40F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15E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E2C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F94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661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752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AD3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CC6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52B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407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384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DEF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0F9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91E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55C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0B610F9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27B1" w14:textId="77777777" w:rsidR="00AE77AB" w:rsidRDefault="00AE77AB" w:rsidP="005C7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680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926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616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243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D31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821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403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36A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7E4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4D3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38E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CEA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B2D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B75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F2B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870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5ACA38A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A053" w14:textId="77777777" w:rsidR="00AE77AB" w:rsidRPr="004C4C1D" w:rsidRDefault="00AE77AB" w:rsidP="005C7A98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0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B2F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D37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9AB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CBD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2EB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5D9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BF9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195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E06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489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017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94B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F46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A97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63B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36E1798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E663" w14:textId="77777777" w:rsidR="00AE77AB" w:rsidRPr="00D866D5" w:rsidRDefault="00AE77AB" w:rsidP="005C7A98">
            <w:pPr>
              <w:rPr>
                <w:sz w:val="22"/>
                <w:szCs w:val="22"/>
              </w:rPr>
            </w:pPr>
            <w:r w:rsidRPr="00F05A9D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32A3" w14:textId="78C1EAFD" w:rsidR="00AE77AB" w:rsidRDefault="00D41999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8CC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87E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B26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4BF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638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043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7BF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8A7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125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209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44C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419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FEC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752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185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7A60B487" w14:textId="77777777" w:rsidTr="005C7A9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0036C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41C74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87EDD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BBBD7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AE77AB" w14:paraId="42ABA21B" w14:textId="77777777" w:rsidTr="005C7A9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A9C9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B576A1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38D9E3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AFC789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8056FB2" w14:textId="77777777" w:rsidR="00AE77AB" w:rsidRPr="00885264" w:rsidRDefault="00AE77AB" w:rsidP="00AE77AB">
      <w:pPr>
        <w:rPr>
          <w:sz w:val="22"/>
          <w:szCs w:val="22"/>
        </w:rPr>
      </w:pPr>
    </w:p>
    <w:sectPr w:rsidR="00AE77AB" w:rsidRPr="00885264" w:rsidSect="00AE77AB">
      <w:headerReference w:type="even" r:id="rId10"/>
      <w:headerReference w:type="default" r:id="rId11"/>
      <w:headerReference w:type="first" r:id="rId12"/>
      <w:pgSz w:w="11906" w:h="16838" w:code="9"/>
      <w:pgMar w:top="709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8DD54" w14:textId="77777777" w:rsidR="003C56C6" w:rsidRDefault="003C56C6" w:rsidP="001448AB">
      <w:r>
        <w:separator/>
      </w:r>
    </w:p>
  </w:endnote>
  <w:endnote w:type="continuationSeparator" w:id="0">
    <w:p w14:paraId="16545CF2" w14:textId="77777777" w:rsidR="003C56C6" w:rsidRDefault="003C56C6" w:rsidP="00144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4D265" w14:textId="77777777" w:rsidR="003C56C6" w:rsidRDefault="003C56C6" w:rsidP="001448AB">
      <w:r>
        <w:separator/>
      </w:r>
    </w:p>
  </w:footnote>
  <w:footnote w:type="continuationSeparator" w:id="0">
    <w:p w14:paraId="5BA4CA84" w14:textId="77777777" w:rsidR="003C56C6" w:rsidRDefault="003C56C6" w:rsidP="00144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C70D0" w14:textId="6378FF7E" w:rsidR="001448AB" w:rsidRDefault="001448A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E79" w14:textId="6F8F31DE" w:rsidR="001448AB" w:rsidRDefault="001448A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72680" w14:textId="2F7D28B3" w:rsidR="001448AB" w:rsidRDefault="001448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848516F"/>
    <w:multiLevelType w:val="hybridMultilevel"/>
    <w:tmpl w:val="AE94FB12"/>
    <w:lvl w:ilvl="0" w:tplc="8D36B232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484769">
    <w:abstractNumId w:val="0"/>
  </w:num>
  <w:num w:numId="2" w16cid:durableId="2134976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744F"/>
    <w:rsid w:val="00012D39"/>
    <w:rsid w:val="0002056D"/>
    <w:rsid w:val="0003470E"/>
    <w:rsid w:val="00037EDF"/>
    <w:rsid w:val="000A10F5"/>
    <w:rsid w:val="000B7C05"/>
    <w:rsid w:val="000D4D83"/>
    <w:rsid w:val="00107F16"/>
    <w:rsid w:val="00133B7E"/>
    <w:rsid w:val="001448AB"/>
    <w:rsid w:val="00161AA6"/>
    <w:rsid w:val="00187876"/>
    <w:rsid w:val="001A1578"/>
    <w:rsid w:val="001E1FAC"/>
    <w:rsid w:val="001F24FD"/>
    <w:rsid w:val="002174A8"/>
    <w:rsid w:val="002373C0"/>
    <w:rsid w:val="002544E0"/>
    <w:rsid w:val="002624FF"/>
    <w:rsid w:val="00275CD2"/>
    <w:rsid w:val="00296D10"/>
    <w:rsid w:val="002B1853"/>
    <w:rsid w:val="002B51DB"/>
    <w:rsid w:val="002D2AB5"/>
    <w:rsid w:val="002F284C"/>
    <w:rsid w:val="00326560"/>
    <w:rsid w:val="00360479"/>
    <w:rsid w:val="003612F5"/>
    <w:rsid w:val="00394192"/>
    <w:rsid w:val="003952A4"/>
    <w:rsid w:val="0039591D"/>
    <w:rsid w:val="003A48EB"/>
    <w:rsid w:val="003A729A"/>
    <w:rsid w:val="003B6F10"/>
    <w:rsid w:val="003C56C6"/>
    <w:rsid w:val="003E3027"/>
    <w:rsid w:val="003F1DC4"/>
    <w:rsid w:val="00414997"/>
    <w:rsid w:val="0041580F"/>
    <w:rsid w:val="004206DB"/>
    <w:rsid w:val="00446353"/>
    <w:rsid w:val="004B6D8F"/>
    <w:rsid w:val="004C5D4F"/>
    <w:rsid w:val="004D24E1"/>
    <w:rsid w:val="004F1B55"/>
    <w:rsid w:val="004F680C"/>
    <w:rsid w:val="0050040F"/>
    <w:rsid w:val="00502075"/>
    <w:rsid w:val="005108E6"/>
    <w:rsid w:val="00553E22"/>
    <w:rsid w:val="00581568"/>
    <w:rsid w:val="005845D9"/>
    <w:rsid w:val="005852AB"/>
    <w:rsid w:val="00591505"/>
    <w:rsid w:val="005C1541"/>
    <w:rsid w:val="005C2F5F"/>
    <w:rsid w:val="005D12B8"/>
    <w:rsid w:val="005E28B9"/>
    <w:rsid w:val="005E439C"/>
    <w:rsid w:val="00661E1A"/>
    <w:rsid w:val="006A511D"/>
    <w:rsid w:val="006B7B0C"/>
    <w:rsid w:val="006C21FA"/>
    <w:rsid w:val="006D3126"/>
    <w:rsid w:val="006E29D2"/>
    <w:rsid w:val="007019F6"/>
    <w:rsid w:val="007051FD"/>
    <w:rsid w:val="00707FAF"/>
    <w:rsid w:val="00723D66"/>
    <w:rsid w:val="00725DB1"/>
    <w:rsid w:val="00726EE5"/>
    <w:rsid w:val="00750FF0"/>
    <w:rsid w:val="00767BDA"/>
    <w:rsid w:val="007C2FD1"/>
    <w:rsid w:val="007F6B0D"/>
    <w:rsid w:val="00834B38"/>
    <w:rsid w:val="008557FA"/>
    <w:rsid w:val="008808A5"/>
    <w:rsid w:val="00885264"/>
    <w:rsid w:val="008B550A"/>
    <w:rsid w:val="008F4D68"/>
    <w:rsid w:val="00906C2D"/>
    <w:rsid w:val="00910AAF"/>
    <w:rsid w:val="00913CDB"/>
    <w:rsid w:val="00937BF3"/>
    <w:rsid w:val="00946978"/>
    <w:rsid w:val="00953F89"/>
    <w:rsid w:val="0096348C"/>
    <w:rsid w:val="00973D8B"/>
    <w:rsid w:val="00977971"/>
    <w:rsid w:val="009815DB"/>
    <w:rsid w:val="009A68FE"/>
    <w:rsid w:val="009B0A01"/>
    <w:rsid w:val="009C3BE7"/>
    <w:rsid w:val="009C51B0"/>
    <w:rsid w:val="009D1BB5"/>
    <w:rsid w:val="009F6E99"/>
    <w:rsid w:val="00A258F2"/>
    <w:rsid w:val="00A401A5"/>
    <w:rsid w:val="00A42C19"/>
    <w:rsid w:val="00A744C3"/>
    <w:rsid w:val="00A84185"/>
    <w:rsid w:val="00A84DE6"/>
    <w:rsid w:val="00A9262A"/>
    <w:rsid w:val="00AE77AB"/>
    <w:rsid w:val="00AF7C8D"/>
    <w:rsid w:val="00B15788"/>
    <w:rsid w:val="00B54D41"/>
    <w:rsid w:val="00B56307"/>
    <w:rsid w:val="00B64A91"/>
    <w:rsid w:val="00B9203B"/>
    <w:rsid w:val="00BB0A5F"/>
    <w:rsid w:val="00BD188D"/>
    <w:rsid w:val="00C13562"/>
    <w:rsid w:val="00C15B27"/>
    <w:rsid w:val="00C35889"/>
    <w:rsid w:val="00C900DE"/>
    <w:rsid w:val="00C919F3"/>
    <w:rsid w:val="00C92589"/>
    <w:rsid w:val="00C93236"/>
    <w:rsid w:val="00CA39FE"/>
    <w:rsid w:val="00CB6A34"/>
    <w:rsid w:val="00CD7233"/>
    <w:rsid w:val="00CE4BE4"/>
    <w:rsid w:val="00D41999"/>
    <w:rsid w:val="00D44270"/>
    <w:rsid w:val="00D52626"/>
    <w:rsid w:val="00D67826"/>
    <w:rsid w:val="00D84638"/>
    <w:rsid w:val="00D93637"/>
    <w:rsid w:val="00D94F8D"/>
    <w:rsid w:val="00D96F98"/>
    <w:rsid w:val="00DA35D7"/>
    <w:rsid w:val="00DC58D9"/>
    <w:rsid w:val="00DD2E3A"/>
    <w:rsid w:val="00DD7DC3"/>
    <w:rsid w:val="00DE1E28"/>
    <w:rsid w:val="00E2749C"/>
    <w:rsid w:val="00E33857"/>
    <w:rsid w:val="00E45D77"/>
    <w:rsid w:val="00E67EBA"/>
    <w:rsid w:val="00E916EA"/>
    <w:rsid w:val="00E91FBA"/>
    <w:rsid w:val="00E92A77"/>
    <w:rsid w:val="00EA7B53"/>
    <w:rsid w:val="00EC735D"/>
    <w:rsid w:val="00F064EF"/>
    <w:rsid w:val="00F3055A"/>
    <w:rsid w:val="00F70370"/>
    <w:rsid w:val="00F97E87"/>
    <w:rsid w:val="00FA384F"/>
    <w:rsid w:val="00FC3A3F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2CF2BC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rsid w:val="001448A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448AB"/>
    <w:rPr>
      <w:sz w:val="24"/>
    </w:rPr>
  </w:style>
  <w:style w:type="paragraph" w:styleId="Sidfot">
    <w:name w:val="footer"/>
    <w:basedOn w:val="Normal"/>
    <w:link w:val="SidfotChar"/>
    <w:rsid w:val="00AE77A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AE77AB"/>
    <w:rPr>
      <w:sz w:val="24"/>
    </w:rPr>
  </w:style>
  <w:style w:type="paragraph" w:styleId="Liststycke">
    <w:name w:val="List Paragraph"/>
    <w:basedOn w:val="Normal"/>
    <w:uiPriority w:val="34"/>
    <w:qFormat/>
    <w:rsid w:val="00E91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7d27601b4c707b42054cc0c52c778103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69e5db0fd18d49ca7c80a652f517057f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A6A5F578-C772-4E88-9DEB-ED477AA15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2</TotalTime>
  <Pages>2</Pages>
  <Words>511</Words>
  <Characters>2810</Characters>
  <Application>Microsoft Office Word</Application>
  <DocSecurity>0</DocSecurity>
  <Lines>936</Lines>
  <Paragraphs>221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Satu Saariniemi</cp:lastModifiedBy>
  <cp:revision>4</cp:revision>
  <cp:lastPrinted>2015-04-24T09:00:00Z</cp:lastPrinted>
  <dcterms:created xsi:type="dcterms:W3CDTF">2026-06-17T13:28:00Z</dcterms:created>
  <dcterms:modified xsi:type="dcterms:W3CDTF">2026-06-26T10:02:00Z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