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477C9F" w14:paraId="4053800E" w14:textId="77777777" w:rsidTr="00406C15">
        <w:tc>
          <w:tcPr>
            <w:tcW w:w="9141" w:type="dxa"/>
          </w:tcPr>
          <w:p w14:paraId="4053800C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RIKSDAGEN</w:t>
            </w:r>
          </w:p>
          <w:p w14:paraId="4053800D" w14:textId="035B0295" w:rsidR="0096348C" w:rsidRPr="00477C9F" w:rsidRDefault="00477C9F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KONSTITUTIONS</w:t>
            </w:r>
            <w:r w:rsidR="0096348C" w:rsidRPr="00477C9F">
              <w:rPr>
                <w:sz w:val="22"/>
                <w:szCs w:val="22"/>
              </w:rPr>
              <w:t>UTSKOTTET</w:t>
            </w:r>
          </w:p>
        </w:tc>
      </w:tr>
    </w:tbl>
    <w:p w14:paraId="4053800F" w14:textId="77777777" w:rsidR="0096348C" w:rsidRPr="00477C9F" w:rsidRDefault="0096348C" w:rsidP="00477C9F">
      <w:pPr>
        <w:rPr>
          <w:sz w:val="22"/>
          <w:szCs w:val="22"/>
        </w:rPr>
      </w:pPr>
    </w:p>
    <w:p w14:paraId="40538010" w14:textId="77777777"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6348C" w:rsidRPr="00477C9F" w14:paraId="40538014" w14:textId="77777777" w:rsidTr="00012D39">
        <w:trPr>
          <w:cantSplit/>
          <w:trHeight w:val="742"/>
        </w:trPr>
        <w:tc>
          <w:tcPr>
            <w:tcW w:w="1985" w:type="dxa"/>
          </w:tcPr>
          <w:p w14:paraId="40538011" w14:textId="6F9EAB8C" w:rsidR="0096348C" w:rsidRPr="00477C9F" w:rsidRDefault="008B3118" w:rsidP="00477C9F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SÄRSKILT </w:t>
            </w:r>
            <w:r w:rsidRPr="00477C9F">
              <w:rPr>
                <w:b/>
                <w:sz w:val="22"/>
                <w:szCs w:val="22"/>
              </w:rPr>
              <w:t>PROTOKOLL</w:t>
            </w:r>
          </w:p>
        </w:tc>
        <w:tc>
          <w:tcPr>
            <w:tcW w:w="6463" w:type="dxa"/>
          </w:tcPr>
          <w:p w14:paraId="40538012" w14:textId="7B32FA32" w:rsidR="0096348C" w:rsidRPr="00477C9F" w:rsidRDefault="000B7C05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>UTSKOTTSSAMMANTRÄDE 201</w:t>
            </w:r>
            <w:r w:rsidR="00477C9F" w:rsidRPr="00477C9F">
              <w:rPr>
                <w:b/>
                <w:sz w:val="22"/>
                <w:szCs w:val="22"/>
              </w:rPr>
              <w:t>8</w:t>
            </w:r>
            <w:r w:rsidRPr="00477C9F">
              <w:rPr>
                <w:b/>
                <w:sz w:val="22"/>
                <w:szCs w:val="22"/>
              </w:rPr>
              <w:t>/1</w:t>
            </w:r>
            <w:r w:rsidR="00477C9F" w:rsidRPr="00477C9F">
              <w:rPr>
                <w:b/>
                <w:sz w:val="22"/>
                <w:szCs w:val="22"/>
              </w:rPr>
              <w:t>9</w:t>
            </w:r>
            <w:r w:rsidR="0096348C" w:rsidRPr="00477C9F">
              <w:rPr>
                <w:b/>
                <w:sz w:val="22"/>
                <w:szCs w:val="22"/>
              </w:rPr>
              <w:t>:</w:t>
            </w:r>
            <w:r w:rsidR="00B04221">
              <w:rPr>
                <w:b/>
                <w:sz w:val="22"/>
                <w:szCs w:val="22"/>
              </w:rPr>
              <w:t>3</w:t>
            </w:r>
            <w:r w:rsidR="00530073">
              <w:rPr>
                <w:b/>
                <w:sz w:val="22"/>
                <w:szCs w:val="22"/>
              </w:rPr>
              <w:t>7</w:t>
            </w:r>
          </w:p>
          <w:p w14:paraId="40538013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477C9F" w14:paraId="40538017" w14:textId="77777777" w:rsidTr="00477C9F">
        <w:tc>
          <w:tcPr>
            <w:tcW w:w="1985" w:type="dxa"/>
          </w:tcPr>
          <w:p w14:paraId="40538015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40538016" w14:textId="46720CF0" w:rsidR="0096348C" w:rsidRPr="00477C9F" w:rsidRDefault="009D1BB5" w:rsidP="00530073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201</w:t>
            </w:r>
            <w:r w:rsidR="000C4720">
              <w:rPr>
                <w:sz w:val="22"/>
                <w:szCs w:val="22"/>
              </w:rPr>
              <w:t>9</w:t>
            </w:r>
            <w:r w:rsidR="00D52626" w:rsidRPr="00477C9F">
              <w:rPr>
                <w:sz w:val="22"/>
                <w:szCs w:val="22"/>
              </w:rPr>
              <w:t>-</w:t>
            </w:r>
            <w:r w:rsidR="004B3B55">
              <w:rPr>
                <w:sz w:val="22"/>
                <w:szCs w:val="22"/>
              </w:rPr>
              <w:t>0</w:t>
            </w:r>
            <w:r w:rsidR="0094124E">
              <w:rPr>
                <w:sz w:val="22"/>
                <w:szCs w:val="22"/>
              </w:rPr>
              <w:t>5</w:t>
            </w:r>
            <w:r w:rsidR="00A37318">
              <w:rPr>
                <w:sz w:val="22"/>
                <w:szCs w:val="22"/>
              </w:rPr>
              <w:t>-</w:t>
            </w:r>
            <w:r w:rsidR="00530073">
              <w:rPr>
                <w:sz w:val="22"/>
                <w:szCs w:val="22"/>
              </w:rPr>
              <w:t>14</w:t>
            </w:r>
          </w:p>
        </w:tc>
      </w:tr>
      <w:tr w:rsidR="0096348C" w:rsidRPr="00477C9F" w14:paraId="4053801A" w14:textId="77777777" w:rsidTr="00477C9F">
        <w:tc>
          <w:tcPr>
            <w:tcW w:w="1985" w:type="dxa"/>
          </w:tcPr>
          <w:p w14:paraId="40538018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40538019" w14:textId="3355231C" w:rsidR="002E2960" w:rsidRPr="00477C9F" w:rsidRDefault="003E1DDD" w:rsidP="0053007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530073">
              <w:rPr>
                <w:sz w:val="22"/>
                <w:szCs w:val="22"/>
              </w:rPr>
              <w:t>1</w:t>
            </w:r>
            <w:r w:rsidR="00AD5638">
              <w:rPr>
                <w:sz w:val="22"/>
                <w:szCs w:val="22"/>
              </w:rPr>
              <w:t>.1</w:t>
            </w:r>
            <w:r>
              <w:rPr>
                <w:sz w:val="22"/>
                <w:szCs w:val="22"/>
              </w:rPr>
              <w:t>0–</w:t>
            </w:r>
            <w:r w:rsidR="00AD5638">
              <w:rPr>
                <w:sz w:val="22"/>
                <w:szCs w:val="22"/>
              </w:rPr>
              <w:t>12.47</w:t>
            </w:r>
          </w:p>
        </w:tc>
      </w:tr>
      <w:tr w:rsidR="0096348C" w:rsidRPr="00477C9F" w14:paraId="4053801D" w14:textId="77777777" w:rsidTr="00477C9F">
        <w:tc>
          <w:tcPr>
            <w:tcW w:w="1985" w:type="dxa"/>
          </w:tcPr>
          <w:p w14:paraId="4053801B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4053801C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Se bilaga 1</w:t>
            </w:r>
          </w:p>
        </w:tc>
      </w:tr>
    </w:tbl>
    <w:p w14:paraId="4053801E" w14:textId="77777777" w:rsidR="0096348C" w:rsidRPr="00477C9F" w:rsidRDefault="0096348C" w:rsidP="00477C9F">
      <w:pPr>
        <w:rPr>
          <w:sz w:val="22"/>
          <w:szCs w:val="22"/>
        </w:rPr>
      </w:pPr>
    </w:p>
    <w:p w14:paraId="4053801F" w14:textId="77777777" w:rsidR="0096348C" w:rsidRPr="001701A7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40538020" w14:textId="77777777" w:rsidR="0096348C" w:rsidRPr="001701A7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pPr w:leftFromText="141" w:rightFromText="141" w:vertAnchor="text" w:tblpXSpec="right" w:tblpY="1"/>
        <w:tblOverlap w:val="never"/>
        <w:tblW w:w="7513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946"/>
      </w:tblGrid>
      <w:tr w:rsidR="0096348C" w:rsidRPr="0055226E" w14:paraId="40538025" w14:textId="77777777" w:rsidTr="0051083F">
        <w:tc>
          <w:tcPr>
            <w:tcW w:w="567" w:type="dxa"/>
          </w:tcPr>
          <w:p w14:paraId="40538021" w14:textId="77777777" w:rsidR="0096348C" w:rsidRPr="00EE1494" w:rsidRDefault="0096348C" w:rsidP="0051083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EE1494">
              <w:rPr>
                <w:b/>
                <w:snapToGrid w:val="0"/>
                <w:sz w:val="22"/>
                <w:szCs w:val="22"/>
              </w:rPr>
              <w:t>§ 1</w:t>
            </w:r>
          </w:p>
        </w:tc>
        <w:tc>
          <w:tcPr>
            <w:tcW w:w="6946" w:type="dxa"/>
          </w:tcPr>
          <w:p w14:paraId="3241DB1F" w14:textId="77777777" w:rsidR="003C56B3" w:rsidRPr="0055226E" w:rsidRDefault="003C56B3" w:rsidP="0051083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55226E"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14:paraId="23801260" w14:textId="77777777" w:rsidR="003C56B3" w:rsidRPr="0055226E" w:rsidRDefault="003C56B3" w:rsidP="0051083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144DC70E" w14:textId="6CBBDA96" w:rsidR="009C51B0" w:rsidRDefault="003C56B3" w:rsidP="00406C1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55226E">
              <w:rPr>
                <w:snapToGrid w:val="0"/>
                <w:sz w:val="22"/>
                <w:szCs w:val="22"/>
              </w:rPr>
              <w:t xml:space="preserve">Utskottet justerade </w:t>
            </w:r>
            <w:r w:rsidR="006009F3" w:rsidRPr="0055226E">
              <w:rPr>
                <w:snapToGrid w:val="0"/>
                <w:sz w:val="22"/>
                <w:szCs w:val="22"/>
              </w:rPr>
              <w:t xml:space="preserve">särskilt </w:t>
            </w:r>
            <w:r w:rsidRPr="0055226E">
              <w:rPr>
                <w:snapToGrid w:val="0"/>
                <w:sz w:val="22"/>
                <w:szCs w:val="22"/>
              </w:rPr>
              <w:t>protokoll 201</w:t>
            </w:r>
            <w:r w:rsidR="000C4720" w:rsidRPr="0055226E">
              <w:rPr>
                <w:snapToGrid w:val="0"/>
                <w:sz w:val="22"/>
                <w:szCs w:val="22"/>
              </w:rPr>
              <w:t>8/19</w:t>
            </w:r>
            <w:r w:rsidRPr="0055226E">
              <w:rPr>
                <w:snapToGrid w:val="0"/>
                <w:sz w:val="22"/>
                <w:szCs w:val="22"/>
              </w:rPr>
              <w:t>:</w:t>
            </w:r>
            <w:r w:rsidR="0094124E">
              <w:rPr>
                <w:snapToGrid w:val="0"/>
                <w:sz w:val="22"/>
                <w:szCs w:val="22"/>
              </w:rPr>
              <w:t>3</w:t>
            </w:r>
            <w:r w:rsidR="00530073">
              <w:rPr>
                <w:snapToGrid w:val="0"/>
                <w:sz w:val="22"/>
                <w:szCs w:val="22"/>
              </w:rPr>
              <w:t>6</w:t>
            </w:r>
            <w:r w:rsidR="00406C15">
              <w:rPr>
                <w:snapToGrid w:val="0"/>
                <w:sz w:val="22"/>
                <w:szCs w:val="22"/>
              </w:rPr>
              <w:t>.</w:t>
            </w:r>
          </w:p>
          <w:p w14:paraId="40538024" w14:textId="7FDE757A" w:rsidR="00406C15" w:rsidRPr="0055226E" w:rsidRDefault="00406C15" w:rsidP="00406C1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406C15" w:rsidRPr="0055226E" w14:paraId="0AF29574" w14:textId="77777777" w:rsidTr="0051083F">
        <w:tc>
          <w:tcPr>
            <w:tcW w:w="567" w:type="dxa"/>
          </w:tcPr>
          <w:p w14:paraId="0087DCC2" w14:textId="7AFB3DB0" w:rsidR="00406C15" w:rsidRPr="00EE1494" w:rsidRDefault="00406C15" w:rsidP="00AD563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EE1494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AD5638">
              <w:rPr>
                <w:b/>
                <w:snapToGrid w:val="0"/>
                <w:sz w:val="22"/>
                <w:szCs w:val="22"/>
              </w:rPr>
              <w:t>2</w:t>
            </w:r>
          </w:p>
        </w:tc>
        <w:tc>
          <w:tcPr>
            <w:tcW w:w="6946" w:type="dxa"/>
          </w:tcPr>
          <w:p w14:paraId="20C53CB9" w14:textId="77777777" w:rsidR="00530073" w:rsidRPr="00375A11" w:rsidRDefault="00530073" w:rsidP="00530073">
            <w:pPr>
              <w:tabs>
                <w:tab w:val="left" w:pos="1701"/>
              </w:tabs>
              <w:rPr>
                <w:b/>
                <w:bCs/>
                <w:snapToGrid w:val="0"/>
                <w:sz w:val="22"/>
                <w:szCs w:val="22"/>
              </w:rPr>
            </w:pPr>
            <w:r w:rsidRPr="00375A11">
              <w:rPr>
                <w:b/>
                <w:bCs/>
                <w:snapToGrid w:val="0"/>
                <w:sz w:val="22"/>
                <w:szCs w:val="22"/>
              </w:rPr>
              <w:t>Utrikesdepartementets hantering av en utvärdering av säkerhetsrådskampanjen – G4</w:t>
            </w:r>
          </w:p>
          <w:p w14:paraId="49B740C6" w14:textId="77777777" w:rsidR="00530073" w:rsidRPr="00375A11" w:rsidRDefault="00530073" w:rsidP="00530073">
            <w:pPr>
              <w:tabs>
                <w:tab w:val="left" w:pos="1701"/>
              </w:tabs>
              <w:rPr>
                <w:b/>
                <w:bCs/>
                <w:snapToGrid w:val="0"/>
                <w:sz w:val="22"/>
                <w:szCs w:val="22"/>
              </w:rPr>
            </w:pPr>
          </w:p>
          <w:p w14:paraId="163CD548" w14:textId="77777777" w:rsidR="00530073" w:rsidRPr="00375A11" w:rsidRDefault="00530073" w:rsidP="0053007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375A11">
              <w:rPr>
                <w:bCs/>
                <w:snapToGrid w:val="0"/>
                <w:sz w:val="22"/>
                <w:szCs w:val="22"/>
              </w:rPr>
              <w:t>Utskottet behandlade granskningsärendet.</w:t>
            </w:r>
          </w:p>
          <w:p w14:paraId="36CEED78" w14:textId="77777777" w:rsidR="00530073" w:rsidRPr="00375A11" w:rsidRDefault="00530073" w:rsidP="0053007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3B78E4EB" w14:textId="77777777" w:rsidR="00530073" w:rsidRDefault="00530073" w:rsidP="0053007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55226E">
              <w:rPr>
                <w:snapToGrid w:val="0"/>
                <w:sz w:val="22"/>
                <w:szCs w:val="22"/>
              </w:rPr>
              <w:t>Ärendet bordlades.</w:t>
            </w:r>
          </w:p>
          <w:p w14:paraId="772CC0EF" w14:textId="77777777" w:rsidR="00406C15" w:rsidRPr="0055226E" w:rsidRDefault="00406C15" w:rsidP="0053007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406C15" w:rsidRPr="0055226E" w14:paraId="30A461E1" w14:textId="77777777" w:rsidTr="0051083F">
        <w:tc>
          <w:tcPr>
            <w:tcW w:w="567" w:type="dxa"/>
          </w:tcPr>
          <w:p w14:paraId="166C3752" w14:textId="5C0C1CEE" w:rsidR="00406C15" w:rsidRPr="00EE1494" w:rsidRDefault="00AD5638" w:rsidP="00AD563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EE1494">
              <w:rPr>
                <w:b/>
                <w:snapToGrid w:val="0"/>
                <w:sz w:val="22"/>
                <w:szCs w:val="22"/>
              </w:rPr>
              <w:t xml:space="preserve">§ </w:t>
            </w:r>
            <w:r>
              <w:rPr>
                <w:b/>
                <w:snapToGrid w:val="0"/>
                <w:sz w:val="22"/>
                <w:szCs w:val="22"/>
              </w:rPr>
              <w:t>3</w:t>
            </w:r>
          </w:p>
        </w:tc>
        <w:tc>
          <w:tcPr>
            <w:tcW w:w="6946" w:type="dxa"/>
          </w:tcPr>
          <w:p w14:paraId="2D4BB09C" w14:textId="77777777" w:rsidR="00406C15" w:rsidRDefault="00406C15" w:rsidP="00406C15">
            <w:pPr>
              <w:tabs>
                <w:tab w:val="left" w:pos="1701"/>
              </w:tabs>
              <w:rPr>
                <w:b/>
                <w:bCs/>
                <w:snapToGrid w:val="0"/>
                <w:sz w:val="22"/>
                <w:szCs w:val="22"/>
              </w:rPr>
            </w:pPr>
            <w:r w:rsidRPr="0094124E">
              <w:rPr>
                <w:b/>
                <w:bCs/>
                <w:snapToGrid w:val="0"/>
                <w:sz w:val="22"/>
                <w:szCs w:val="22"/>
              </w:rPr>
              <w:t>Försvarsministerns agerande och kunskap om en pressekreterares nära band till försvarsindustrin – G14</w:t>
            </w:r>
          </w:p>
          <w:p w14:paraId="4BC3092B" w14:textId="77777777" w:rsidR="00406C15" w:rsidRPr="0055226E" w:rsidRDefault="00406C15" w:rsidP="00406C1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14438ED1" w14:textId="77777777" w:rsidR="00406C15" w:rsidRPr="0055226E" w:rsidRDefault="00406C15" w:rsidP="00406C1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55226E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7ECA9361" w14:textId="77777777" w:rsidR="00406C15" w:rsidRPr="0055226E" w:rsidRDefault="00406C15" w:rsidP="00406C1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3C84FDEE" w14:textId="77777777" w:rsidR="00406C15" w:rsidRPr="0055226E" w:rsidRDefault="00406C15" w:rsidP="00406C1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55226E">
              <w:rPr>
                <w:snapToGrid w:val="0"/>
                <w:sz w:val="22"/>
                <w:szCs w:val="22"/>
              </w:rPr>
              <w:t>Ärendet bordlades.</w:t>
            </w:r>
          </w:p>
          <w:p w14:paraId="5092F3EB" w14:textId="77777777" w:rsidR="00406C15" w:rsidRPr="0094124E" w:rsidRDefault="00406C15" w:rsidP="00406C15">
            <w:pPr>
              <w:tabs>
                <w:tab w:val="left" w:pos="1701"/>
              </w:tabs>
              <w:rPr>
                <w:b/>
                <w:bCs/>
                <w:snapToGrid w:val="0"/>
                <w:sz w:val="22"/>
                <w:szCs w:val="22"/>
              </w:rPr>
            </w:pPr>
          </w:p>
        </w:tc>
      </w:tr>
      <w:tr w:rsidR="00406C15" w:rsidRPr="0055226E" w14:paraId="4B4E7F39" w14:textId="77777777" w:rsidTr="0051083F">
        <w:tc>
          <w:tcPr>
            <w:tcW w:w="567" w:type="dxa"/>
          </w:tcPr>
          <w:p w14:paraId="6AA51BFC" w14:textId="4D583F49" w:rsidR="00406C15" w:rsidRPr="00EE1494" w:rsidRDefault="00AD5638" w:rsidP="00AD563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EE1494">
              <w:rPr>
                <w:b/>
                <w:snapToGrid w:val="0"/>
                <w:sz w:val="22"/>
                <w:szCs w:val="22"/>
              </w:rPr>
              <w:t xml:space="preserve">§ </w:t>
            </w:r>
            <w:r>
              <w:rPr>
                <w:b/>
                <w:snapToGrid w:val="0"/>
                <w:sz w:val="22"/>
                <w:szCs w:val="22"/>
              </w:rPr>
              <w:t>4</w:t>
            </w:r>
          </w:p>
        </w:tc>
        <w:tc>
          <w:tcPr>
            <w:tcW w:w="6946" w:type="dxa"/>
          </w:tcPr>
          <w:p w14:paraId="2B22570C" w14:textId="77777777" w:rsidR="006C09B0" w:rsidRDefault="00406C15" w:rsidP="00406C15">
            <w:pPr>
              <w:tabs>
                <w:tab w:val="left" w:pos="1701"/>
              </w:tabs>
              <w:rPr>
                <w:b/>
                <w:bCs/>
                <w:snapToGrid w:val="0"/>
                <w:sz w:val="22"/>
                <w:szCs w:val="22"/>
              </w:rPr>
            </w:pPr>
            <w:r w:rsidRPr="0094124E">
              <w:rPr>
                <w:b/>
                <w:bCs/>
                <w:snapToGrid w:val="0"/>
                <w:sz w:val="22"/>
                <w:szCs w:val="22"/>
              </w:rPr>
              <w:t>Utrikesministerns uttalanden om Storbritanniens utträde ur EU – G18</w:t>
            </w:r>
          </w:p>
          <w:p w14:paraId="1D738DC4" w14:textId="5F7235F5" w:rsidR="00406C15" w:rsidRPr="0055226E" w:rsidRDefault="00406C15" w:rsidP="00406C1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75126CCB" w14:textId="77777777" w:rsidR="00406C15" w:rsidRPr="0055226E" w:rsidRDefault="00406C15" w:rsidP="00406C1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55226E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5EE4AAB8" w14:textId="77777777" w:rsidR="00406C15" w:rsidRPr="0055226E" w:rsidRDefault="00406C15" w:rsidP="00406C1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0576422B" w14:textId="77777777" w:rsidR="00406C15" w:rsidRPr="0055226E" w:rsidRDefault="00406C15" w:rsidP="00406C1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55226E">
              <w:rPr>
                <w:snapToGrid w:val="0"/>
                <w:sz w:val="22"/>
                <w:szCs w:val="22"/>
              </w:rPr>
              <w:t>Ärendet bordlades.</w:t>
            </w:r>
          </w:p>
          <w:p w14:paraId="5B2F9406" w14:textId="77777777" w:rsidR="00406C15" w:rsidRPr="0094124E" w:rsidRDefault="00406C15" w:rsidP="00406C15">
            <w:pPr>
              <w:tabs>
                <w:tab w:val="left" w:pos="1701"/>
              </w:tabs>
              <w:rPr>
                <w:b/>
                <w:bCs/>
                <w:snapToGrid w:val="0"/>
                <w:sz w:val="22"/>
                <w:szCs w:val="22"/>
              </w:rPr>
            </w:pPr>
          </w:p>
        </w:tc>
      </w:tr>
      <w:tr w:rsidR="00AD5638" w:rsidRPr="0055226E" w14:paraId="76675F3A" w14:textId="77777777" w:rsidTr="0051083F">
        <w:tc>
          <w:tcPr>
            <w:tcW w:w="567" w:type="dxa"/>
          </w:tcPr>
          <w:p w14:paraId="662B9A7D" w14:textId="5D594AA7" w:rsidR="00AD5638" w:rsidRPr="00EE1494" w:rsidRDefault="00AD5638" w:rsidP="00AD563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EE1494">
              <w:rPr>
                <w:b/>
                <w:snapToGrid w:val="0"/>
                <w:sz w:val="22"/>
                <w:szCs w:val="22"/>
              </w:rPr>
              <w:t xml:space="preserve">§ </w:t>
            </w:r>
            <w:r>
              <w:rPr>
                <w:b/>
                <w:snapToGrid w:val="0"/>
                <w:sz w:val="22"/>
                <w:szCs w:val="22"/>
              </w:rPr>
              <w:t>5</w:t>
            </w:r>
          </w:p>
        </w:tc>
        <w:tc>
          <w:tcPr>
            <w:tcW w:w="6946" w:type="dxa"/>
          </w:tcPr>
          <w:p w14:paraId="76BD2CA0" w14:textId="77777777" w:rsidR="00AD5638" w:rsidRPr="0055226E" w:rsidRDefault="00AD5638" w:rsidP="00AD5638">
            <w:pPr>
              <w:tabs>
                <w:tab w:val="left" w:pos="1701"/>
              </w:tabs>
              <w:rPr>
                <w:b/>
                <w:bCs/>
                <w:snapToGrid w:val="0"/>
                <w:sz w:val="22"/>
                <w:szCs w:val="22"/>
              </w:rPr>
            </w:pPr>
            <w:r w:rsidRPr="0055226E">
              <w:rPr>
                <w:b/>
                <w:bCs/>
                <w:snapToGrid w:val="0"/>
                <w:sz w:val="22"/>
                <w:szCs w:val="22"/>
              </w:rPr>
              <w:t>Förflyttningen av Försäkringskassans generaldirektör – G8</w:t>
            </w:r>
          </w:p>
          <w:p w14:paraId="5266005E" w14:textId="77777777" w:rsidR="00AD5638" w:rsidRPr="0094124E" w:rsidRDefault="00AD5638" w:rsidP="00AD563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2E28F4EF" w14:textId="77777777" w:rsidR="00AD5638" w:rsidRPr="0094124E" w:rsidRDefault="00AD5638" w:rsidP="00AD563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94124E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7449460B" w14:textId="77777777" w:rsidR="00AD5638" w:rsidRPr="0094124E" w:rsidRDefault="00AD5638" w:rsidP="00AD563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3A11104E" w14:textId="77777777" w:rsidR="00AD5638" w:rsidRPr="0094124E" w:rsidRDefault="00AD5638" w:rsidP="00AD563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94124E">
              <w:rPr>
                <w:snapToGrid w:val="0"/>
                <w:sz w:val="22"/>
                <w:szCs w:val="22"/>
              </w:rPr>
              <w:t>Ärendet bordlades.</w:t>
            </w:r>
          </w:p>
          <w:p w14:paraId="31D2933D" w14:textId="77777777" w:rsidR="00AD5638" w:rsidRPr="0094124E" w:rsidRDefault="00AD5638" w:rsidP="00406C15">
            <w:pPr>
              <w:tabs>
                <w:tab w:val="left" w:pos="1701"/>
              </w:tabs>
              <w:rPr>
                <w:b/>
                <w:bCs/>
                <w:snapToGrid w:val="0"/>
                <w:sz w:val="22"/>
                <w:szCs w:val="22"/>
              </w:rPr>
            </w:pPr>
          </w:p>
        </w:tc>
      </w:tr>
    </w:tbl>
    <w:p w14:paraId="25360CF0" w14:textId="56558206" w:rsidR="003F5A13" w:rsidRDefault="003F5A13"/>
    <w:tbl>
      <w:tblPr>
        <w:tblpPr w:leftFromText="141" w:rightFromText="141" w:vertAnchor="text" w:tblpXSpec="right" w:tblpY="1"/>
        <w:tblOverlap w:val="never"/>
        <w:tblW w:w="7380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380"/>
      </w:tblGrid>
      <w:tr w:rsidR="007967E9" w:rsidRPr="0055226E" w14:paraId="5B995EC3" w14:textId="77777777" w:rsidTr="005C5BE3">
        <w:tc>
          <w:tcPr>
            <w:tcW w:w="7380" w:type="dxa"/>
          </w:tcPr>
          <w:p w14:paraId="51F0EA46" w14:textId="341F0600" w:rsidR="007967E9" w:rsidRPr="0055226E" w:rsidRDefault="007967E9" w:rsidP="0051083F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55226E">
              <w:rPr>
                <w:sz w:val="22"/>
                <w:szCs w:val="22"/>
              </w:rPr>
              <w:br w:type="page"/>
              <w:t>Vid protokollet</w:t>
            </w:r>
          </w:p>
          <w:p w14:paraId="6828888E" w14:textId="7E937E0F" w:rsidR="007967E9" w:rsidRPr="0055226E" w:rsidRDefault="007A5089" w:rsidP="0051083F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Justerat 2019-05-16</w:t>
            </w:r>
            <w:bookmarkStart w:id="0" w:name="_GoBack"/>
            <w:bookmarkEnd w:id="0"/>
          </w:p>
          <w:p w14:paraId="32B4C293" w14:textId="58AAB397" w:rsidR="007967E9" w:rsidRPr="0055226E" w:rsidRDefault="007967E9" w:rsidP="0051083F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55226E">
              <w:rPr>
                <w:sz w:val="22"/>
                <w:szCs w:val="22"/>
              </w:rPr>
              <w:t>Karin Enström</w:t>
            </w:r>
          </w:p>
        </w:tc>
      </w:tr>
    </w:tbl>
    <w:p w14:paraId="73D4027A" w14:textId="63F7D44E" w:rsidR="00677E48" w:rsidRDefault="00AD5CAA" w:rsidP="001701A7">
      <w:pPr>
        <w:widowControl/>
        <w:autoSpaceDE w:val="0"/>
        <w:autoSpaceDN w:val="0"/>
        <w:adjustRightInd w:val="0"/>
        <w:spacing w:after="120"/>
        <w:rPr>
          <w:color w:val="000000"/>
          <w:szCs w:val="24"/>
        </w:rPr>
      </w:pPr>
      <w:r>
        <w:br w:type="page"/>
      </w:r>
    </w:p>
    <w:tbl>
      <w:tblPr>
        <w:tblW w:w="8490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"/>
        <w:gridCol w:w="3394"/>
        <w:gridCol w:w="8"/>
        <w:gridCol w:w="9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87"/>
        <w:gridCol w:w="69"/>
        <w:gridCol w:w="356"/>
        <w:gridCol w:w="359"/>
        <w:gridCol w:w="350"/>
        <w:gridCol w:w="351"/>
        <w:gridCol w:w="8"/>
      </w:tblGrid>
      <w:tr w:rsidR="00BF6D6B" w14:paraId="0EFFEA1B" w14:textId="77777777" w:rsidTr="00AD5CAA">
        <w:trPr>
          <w:gridAfter w:val="1"/>
          <w:wAfter w:w="8" w:type="dxa"/>
        </w:trPr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31D748A" w14:textId="7A364AB8" w:rsidR="00BF6D6B" w:rsidRPr="00E931D7" w:rsidRDefault="00BF6D6B" w:rsidP="00B643A5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 w:rsidRPr="00E931D7">
              <w:rPr>
                <w:sz w:val="22"/>
                <w:szCs w:val="22"/>
              </w:rPr>
              <w:lastRenderedPageBreak/>
              <w:t>KONSTITUTIONSUTSKOTTET</w:t>
            </w:r>
          </w:p>
          <w:p w14:paraId="5900F13D" w14:textId="506BDCD3" w:rsidR="00BF6D6B" w:rsidRPr="004C2FEE" w:rsidRDefault="00BF6D6B" w:rsidP="0094314B">
            <w:pPr>
              <w:tabs>
                <w:tab w:val="left" w:pos="1701"/>
              </w:tabs>
              <w:ind w:right="-70"/>
              <w:rPr>
                <w:sz w:val="20"/>
              </w:rPr>
            </w:pPr>
          </w:p>
        </w:tc>
        <w:tc>
          <w:tcPr>
            <w:tcW w:w="3595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1433890E" w14:textId="77777777" w:rsidR="00BF6D6B" w:rsidRPr="008E2326" w:rsidRDefault="00BF6D6B" w:rsidP="00B643A5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 w:rsidRPr="008E2326"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4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81D9409" w14:textId="77777777" w:rsidR="00BF6D6B" w:rsidRPr="00E931D7" w:rsidRDefault="00BF6D6B" w:rsidP="00B643A5">
            <w:pPr>
              <w:tabs>
                <w:tab w:val="left" w:pos="1701"/>
              </w:tabs>
              <w:ind w:left="-45"/>
              <w:rPr>
                <w:b/>
                <w:sz w:val="22"/>
                <w:szCs w:val="22"/>
              </w:rPr>
            </w:pPr>
            <w:r w:rsidRPr="00E931D7">
              <w:rPr>
                <w:b/>
                <w:sz w:val="22"/>
                <w:szCs w:val="22"/>
              </w:rPr>
              <w:t>Bilaga 1</w:t>
            </w:r>
          </w:p>
          <w:p w14:paraId="41C4EEB8" w14:textId="5FFC64D8" w:rsidR="00BF6D6B" w:rsidRPr="006009F3" w:rsidRDefault="00BF6D6B" w:rsidP="00B643A5">
            <w:pPr>
              <w:tabs>
                <w:tab w:val="left" w:pos="1701"/>
              </w:tabs>
              <w:ind w:left="-45"/>
              <w:rPr>
                <w:sz w:val="16"/>
                <w:szCs w:val="16"/>
              </w:rPr>
            </w:pPr>
            <w:r w:rsidRPr="006009F3">
              <w:rPr>
                <w:sz w:val="16"/>
                <w:szCs w:val="16"/>
              </w:rPr>
              <w:t xml:space="preserve">till </w:t>
            </w:r>
            <w:r w:rsidR="006009F3" w:rsidRPr="006009F3">
              <w:rPr>
                <w:sz w:val="16"/>
                <w:szCs w:val="16"/>
              </w:rPr>
              <w:t xml:space="preserve">särskilt </w:t>
            </w:r>
            <w:r w:rsidRPr="006009F3">
              <w:rPr>
                <w:sz w:val="16"/>
                <w:szCs w:val="16"/>
              </w:rPr>
              <w:t>protokoll</w:t>
            </w:r>
          </w:p>
          <w:p w14:paraId="3B06CD54" w14:textId="494A2777" w:rsidR="00BF6D6B" w:rsidRDefault="00BF6D6B" w:rsidP="008E78B7">
            <w:pPr>
              <w:tabs>
                <w:tab w:val="left" w:pos="1701"/>
              </w:tabs>
              <w:ind w:left="-45"/>
            </w:pPr>
            <w:r w:rsidRPr="006009F3">
              <w:rPr>
                <w:sz w:val="16"/>
                <w:szCs w:val="16"/>
              </w:rPr>
              <w:t>2018/19:</w:t>
            </w:r>
            <w:r w:rsidR="008E78B7">
              <w:rPr>
                <w:sz w:val="16"/>
                <w:szCs w:val="16"/>
              </w:rPr>
              <w:t>3</w:t>
            </w:r>
            <w:r w:rsidR="00530073">
              <w:rPr>
                <w:sz w:val="16"/>
                <w:szCs w:val="16"/>
              </w:rPr>
              <w:t>7</w:t>
            </w:r>
          </w:p>
        </w:tc>
      </w:tr>
      <w:tr w:rsidR="00BF6D6B" w:rsidRPr="00E931D7" w14:paraId="6D495085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  <w:cantSplit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811A0" w14:textId="1346B626" w:rsidR="00BF6D6B" w:rsidRPr="00E931D7" w:rsidRDefault="00160038" w:rsidP="00D31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(Kompletteringsval 2019-0</w:t>
            </w:r>
            <w:r w:rsidR="00D31E0F">
              <w:rPr>
                <w:sz w:val="20"/>
              </w:rPr>
              <w:t>5-08</w:t>
            </w:r>
            <w:r w:rsidR="00F566ED">
              <w:rPr>
                <w:sz w:val="20"/>
              </w:rPr>
              <w:t>)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911F9" w14:textId="43F58181" w:rsidR="00BF6D6B" w:rsidRPr="00E931D7" w:rsidRDefault="00FC593C" w:rsidP="00BF6A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 1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35833" w14:textId="3C76197D" w:rsidR="00BF6D6B" w:rsidRPr="00E931D7" w:rsidRDefault="00BF6D6B" w:rsidP="005300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</w:t>
            </w:r>
            <w:r w:rsidR="001E6A51">
              <w:rPr>
                <w:sz w:val="20"/>
              </w:rPr>
              <w:t xml:space="preserve"> </w:t>
            </w:r>
            <w:r w:rsidR="00AD5638">
              <w:rPr>
                <w:sz w:val="20"/>
              </w:rPr>
              <w:t>2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B4EBB" w14:textId="2DD5E336" w:rsidR="00BF6D6B" w:rsidRPr="00E931D7" w:rsidRDefault="00BF6D6B" w:rsidP="005300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§</w:t>
            </w:r>
            <w:r w:rsidR="00A16835">
              <w:rPr>
                <w:sz w:val="20"/>
              </w:rPr>
              <w:t xml:space="preserve"> </w:t>
            </w:r>
            <w:r w:rsidR="00AD5638">
              <w:rPr>
                <w:sz w:val="20"/>
              </w:rPr>
              <w:t>3</w:t>
            </w:r>
            <w:r w:rsidR="00B05A3B">
              <w:rPr>
                <w:sz w:val="20"/>
              </w:rPr>
              <w:t>-4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82A3C" w14:textId="11475C80" w:rsidR="00BF6D6B" w:rsidRPr="00E931D7" w:rsidRDefault="00BF6D6B" w:rsidP="00B05A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§</w:t>
            </w:r>
            <w:r w:rsidR="00BB2693">
              <w:rPr>
                <w:sz w:val="20"/>
              </w:rPr>
              <w:t xml:space="preserve"> </w:t>
            </w:r>
            <w:r w:rsidR="00B05A3B">
              <w:rPr>
                <w:sz w:val="20"/>
              </w:rPr>
              <w:t>5</w:t>
            </w: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91284" w14:textId="29DD739F" w:rsidR="00BF6D6B" w:rsidRPr="00E931D7" w:rsidRDefault="00BF6D6B" w:rsidP="00C1537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§</w:t>
            </w:r>
            <w:r w:rsidR="00A16835">
              <w:rPr>
                <w:sz w:val="20"/>
              </w:rPr>
              <w:t xml:space="preserve"> </w:t>
            </w:r>
            <w:r w:rsidR="00BB2693">
              <w:rPr>
                <w:sz w:val="20"/>
              </w:rPr>
              <w:t xml:space="preserve"> </w:t>
            </w:r>
          </w:p>
        </w:tc>
        <w:tc>
          <w:tcPr>
            <w:tcW w:w="7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8402C" w14:textId="79CB62E1" w:rsidR="00BF6D6B" w:rsidRPr="00E931D7" w:rsidRDefault="00BF6D6B" w:rsidP="008E2E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§</w:t>
            </w:r>
            <w:r w:rsidR="00C36D3B">
              <w:rPr>
                <w:sz w:val="20"/>
              </w:rPr>
              <w:t xml:space="preserve"> </w:t>
            </w:r>
          </w:p>
        </w:tc>
        <w:tc>
          <w:tcPr>
            <w:tcW w:w="7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2B93D" w14:textId="66D0F3C6" w:rsidR="00BF6D6B" w:rsidRPr="00E931D7" w:rsidRDefault="00BF6D6B" w:rsidP="002F15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§</w:t>
            </w:r>
            <w:r w:rsidR="00D86999">
              <w:rPr>
                <w:sz w:val="20"/>
              </w:rPr>
              <w:t xml:space="preserve"> </w:t>
            </w:r>
          </w:p>
        </w:tc>
      </w:tr>
      <w:tr w:rsidR="008E2E73" w:rsidRPr="00E931D7" w14:paraId="078EE95C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2E5CB" w14:textId="77777777" w:rsidR="008E2E73" w:rsidRPr="00E931D7" w:rsidRDefault="008E2E73" w:rsidP="008E2E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b/>
                <w:i/>
                <w:sz w:val="20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5670BD" w14:textId="77777777" w:rsidR="008E2E73" w:rsidRPr="00E931D7" w:rsidRDefault="008E2E73" w:rsidP="008E2E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FF441" w14:textId="77777777" w:rsidR="008E2E73" w:rsidRPr="00E931D7" w:rsidRDefault="008E2E73" w:rsidP="008E2E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A232D" w14:textId="77777777" w:rsidR="008E2E73" w:rsidRPr="00E931D7" w:rsidRDefault="008E2E73" w:rsidP="008E2E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E44CB6" w14:textId="77777777" w:rsidR="008E2E73" w:rsidRPr="00E931D7" w:rsidRDefault="008E2E73" w:rsidP="008E2E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FDA61" w14:textId="5736466F" w:rsidR="008E2E73" w:rsidRPr="00E931D7" w:rsidRDefault="008E2E73" w:rsidP="008E2E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9833F" w14:textId="77777777" w:rsidR="008E2E73" w:rsidRPr="00E931D7" w:rsidRDefault="008E2E73" w:rsidP="008E2E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3CD0B7" w14:textId="77777777" w:rsidR="008E2E73" w:rsidRPr="00E931D7" w:rsidRDefault="008E2E73" w:rsidP="008E2E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FEB99" w14:textId="77777777" w:rsidR="008E2E73" w:rsidRPr="00E931D7" w:rsidRDefault="008E2E73" w:rsidP="008E2E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E34D0" w14:textId="77777777" w:rsidR="008E2E73" w:rsidRPr="00E931D7" w:rsidRDefault="008E2E73" w:rsidP="008E2E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CB626" w14:textId="77777777" w:rsidR="008E2E73" w:rsidRPr="00E931D7" w:rsidRDefault="008E2E73" w:rsidP="008E2E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C4BE8D" w14:textId="77777777" w:rsidR="008E2E73" w:rsidRPr="00E931D7" w:rsidRDefault="008E2E73" w:rsidP="008E2E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N</w:t>
            </w: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EEC88" w14:textId="77777777" w:rsidR="008E2E73" w:rsidRPr="00E931D7" w:rsidRDefault="008E2E73" w:rsidP="008E2E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V</w:t>
            </w: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4F7EC" w14:textId="26441E89" w:rsidR="008E2E73" w:rsidRPr="00E931D7" w:rsidRDefault="008E2E73" w:rsidP="008E2E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N</w:t>
            </w: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7DC64" w14:textId="200FF715" w:rsidR="008E2E73" w:rsidRPr="00E931D7" w:rsidRDefault="008E2E73" w:rsidP="008E2E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V</w:t>
            </w:r>
          </w:p>
        </w:tc>
      </w:tr>
      <w:tr w:rsidR="00B05A3B" w:rsidRPr="008E2326" w14:paraId="429C2BE4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9B19CF" w14:textId="631DC71F" w:rsidR="00B05A3B" w:rsidRPr="00F24B88" w:rsidRDefault="00B05A3B" w:rsidP="00B05A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Karin Enström</w:t>
            </w:r>
            <w:r w:rsidRPr="000700C4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(M</w:t>
            </w:r>
            <w:r w:rsidRPr="008E2326">
              <w:rPr>
                <w:sz w:val="22"/>
                <w:szCs w:val="22"/>
              </w:rPr>
              <w:t xml:space="preserve">) </w:t>
            </w:r>
            <w:r>
              <w:rPr>
                <w:i/>
                <w:sz w:val="22"/>
                <w:szCs w:val="22"/>
              </w:rPr>
              <w:t>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39D432" w14:textId="769A9C13" w:rsidR="00B05A3B" w:rsidRPr="008E2326" w:rsidRDefault="00B05A3B" w:rsidP="00B05A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8E4C45" w14:textId="77777777" w:rsidR="00B05A3B" w:rsidRPr="008E2326" w:rsidRDefault="00B05A3B" w:rsidP="00B05A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0BF32" w14:textId="5186B627" w:rsidR="00B05A3B" w:rsidRPr="008E2326" w:rsidRDefault="00B05A3B" w:rsidP="00B05A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3A9A0" w14:textId="77777777" w:rsidR="00B05A3B" w:rsidRPr="008E2326" w:rsidRDefault="00B05A3B" w:rsidP="00B05A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F050B" w14:textId="0C88C9CE" w:rsidR="00B05A3B" w:rsidRPr="008E2326" w:rsidRDefault="00B05A3B" w:rsidP="00B05A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12706" w14:textId="77777777" w:rsidR="00B05A3B" w:rsidRPr="008E2326" w:rsidRDefault="00B05A3B" w:rsidP="00B05A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82FB94" w14:textId="18189B4F" w:rsidR="00B05A3B" w:rsidRPr="008E2326" w:rsidRDefault="00B05A3B" w:rsidP="00B05A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FA33E9" w14:textId="77777777" w:rsidR="00B05A3B" w:rsidRPr="008E2326" w:rsidRDefault="00B05A3B" w:rsidP="00B05A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62EA2" w14:textId="5D6556B4" w:rsidR="00B05A3B" w:rsidRPr="008E2326" w:rsidRDefault="00B05A3B" w:rsidP="00B05A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7F782" w14:textId="77777777" w:rsidR="00B05A3B" w:rsidRPr="008E2326" w:rsidRDefault="00B05A3B" w:rsidP="00B05A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F1D54" w14:textId="1FDFFF0F" w:rsidR="00B05A3B" w:rsidRPr="008E2326" w:rsidRDefault="00B05A3B" w:rsidP="00B05A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D4F6F6" w14:textId="77777777" w:rsidR="00B05A3B" w:rsidRPr="008E2326" w:rsidRDefault="00B05A3B" w:rsidP="00B05A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2EDDF" w14:textId="77777777" w:rsidR="00B05A3B" w:rsidRPr="008E2326" w:rsidRDefault="00B05A3B" w:rsidP="00B05A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C47D3" w14:textId="77777777" w:rsidR="00B05A3B" w:rsidRPr="008E2326" w:rsidRDefault="00B05A3B" w:rsidP="00B05A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5A3B" w:rsidRPr="008E2326" w14:paraId="65287168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CAA2F" w14:textId="086CD7E4" w:rsidR="00B05A3B" w:rsidRPr="008E2326" w:rsidRDefault="00B05A3B" w:rsidP="00B05A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</w:rPr>
            </w:pPr>
            <w:r w:rsidRPr="00354C78">
              <w:rPr>
                <w:sz w:val="22"/>
                <w:szCs w:val="22"/>
              </w:rPr>
              <w:t>Hans Ekström</w:t>
            </w:r>
            <w:r>
              <w:rPr>
                <w:sz w:val="22"/>
                <w:szCs w:val="22"/>
              </w:rPr>
              <w:t xml:space="preserve"> (S</w:t>
            </w:r>
            <w:r w:rsidRPr="008E2326">
              <w:rPr>
                <w:sz w:val="22"/>
                <w:szCs w:val="22"/>
              </w:rPr>
              <w:t xml:space="preserve">) </w:t>
            </w:r>
            <w:r w:rsidRPr="00584552">
              <w:rPr>
                <w:i/>
                <w:sz w:val="22"/>
                <w:szCs w:val="22"/>
              </w:rPr>
              <w:t>v. 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9BD8B" w14:textId="791E5FBC" w:rsidR="00B05A3B" w:rsidRPr="008E2326" w:rsidRDefault="00B05A3B" w:rsidP="00B05A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949B2" w14:textId="77777777" w:rsidR="00B05A3B" w:rsidRPr="008E2326" w:rsidRDefault="00B05A3B" w:rsidP="00B05A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D2774" w14:textId="3806DA93" w:rsidR="00B05A3B" w:rsidRPr="008E2326" w:rsidRDefault="00B05A3B" w:rsidP="00B05A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F554B" w14:textId="77777777" w:rsidR="00B05A3B" w:rsidRPr="008E2326" w:rsidRDefault="00B05A3B" w:rsidP="00B05A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81B5F" w14:textId="76B2A459" w:rsidR="00B05A3B" w:rsidRPr="008E2326" w:rsidRDefault="00B05A3B" w:rsidP="00B05A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CF18E7" w14:textId="77777777" w:rsidR="00B05A3B" w:rsidRPr="008E2326" w:rsidRDefault="00B05A3B" w:rsidP="00B05A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FB2678" w14:textId="54CF92C6" w:rsidR="00B05A3B" w:rsidRPr="008E2326" w:rsidRDefault="00B05A3B" w:rsidP="00B05A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F872E" w14:textId="77777777" w:rsidR="00B05A3B" w:rsidRPr="008E2326" w:rsidRDefault="00B05A3B" w:rsidP="00B05A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1FBC1" w14:textId="13BC12F5" w:rsidR="00B05A3B" w:rsidRPr="008E2326" w:rsidRDefault="00B05A3B" w:rsidP="00B05A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53E151" w14:textId="77777777" w:rsidR="00B05A3B" w:rsidRPr="008E2326" w:rsidRDefault="00B05A3B" w:rsidP="00B05A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F7E833" w14:textId="0EE4FCF8" w:rsidR="00B05A3B" w:rsidRPr="008E2326" w:rsidRDefault="00B05A3B" w:rsidP="00B05A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3A519" w14:textId="77777777" w:rsidR="00B05A3B" w:rsidRPr="008E2326" w:rsidRDefault="00B05A3B" w:rsidP="00B05A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18F3D" w14:textId="77777777" w:rsidR="00B05A3B" w:rsidRPr="008E2326" w:rsidRDefault="00B05A3B" w:rsidP="00B05A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10B39" w14:textId="77777777" w:rsidR="00B05A3B" w:rsidRPr="008E2326" w:rsidRDefault="00B05A3B" w:rsidP="00B05A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5A3B" w:rsidRPr="008E2326" w14:paraId="146488FA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38B9B" w14:textId="67A3E5A5" w:rsidR="00B05A3B" w:rsidRPr="008E2326" w:rsidRDefault="00B05A3B" w:rsidP="00B05A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</w:rPr>
              <w:t>Ida Karkiainen</w:t>
            </w:r>
            <w:r w:rsidRPr="008E2326"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F9791" w14:textId="6ED07A36" w:rsidR="00B05A3B" w:rsidRPr="008E2326" w:rsidRDefault="00B05A3B" w:rsidP="00B05A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4682D8" w14:textId="77777777" w:rsidR="00B05A3B" w:rsidRPr="008E2326" w:rsidRDefault="00B05A3B" w:rsidP="00B05A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68B43" w14:textId="79FBFC29" w:rsidR="00B05A3B" w:rsidRPr="008E2326" w:rsidRDefault="00B05A3B" w:rsidP="00B05A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9474E" w14:textId="77777777" w:rsidR="00B05A3B" w:rsidRPr="008E2326" w:rsidRDefault="00B05A3B" w:rsidP="00B05A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15D7F" w14:textId="3E57D33B" w:rsidR="00B05A3B" w:rsidRPr="008E2326" w:rsidRDefault="00B05A3B" w:rsidP="00B05A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C82AB" w14:textId="77777777" w:rsidR="00B05A3B" w:rsidRPr="008E2326" w:rsidRDefault="00B05A3B" w:rsidP="00B05A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D9012" w14:textId="10EE454D" w:rsidR="00B05A3B" w:rsidRPr="008E2326" w:rsidRDefault="00B05A3B" w:rsidP="00B05A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CD3FD" w14:textId="77777777" w:rsidR="00B05A3B" w:rsidRPr="008E2326" w:rsidRDefault="00B05A3B" w:rsidP="00B05A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D5565" w14:textId="312FF322" w:rsidR="00B05A3B" w:rsidRPr="008E2326" w:rsidRDefault="00B05A3B" w:rsidP="00B05A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F1DE48" w14:textId="77777777" w:rsidR="00B05A3B" w:rsidRPr="008E2326" w:rsidRDefault="00B05A3B" w:rsidP="00B05A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93ACA" w14:textId="3AE8E8EB" w:rsidR="00B05A3B" w:rsidRPr="008E2326" w:rsidRDefault="00B05A3B" w:rsidP="00B05A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10790" w14:textId="77777777" w:rsidR="00B05A3B" w:rsidRPr="008E2326" w:rsidRDefault="00B05A3B" w:rsidP="00B05A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BF148" w14:textId="77777777" w:rsidR="00B05A3B" w:rsidRPr="008E2326" w:rsidRDefault="00B05A3B" w:rsidP="00B05A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44C6A" w14:textId="77777777" w:rsidR="00B05A3B" w:rsidRPr="008E2326" w:rsidRDefault="00B05A3B" w:rsidP="00B05A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B05A3B" w:rsidRPr="008E2326" w14:paraId="470692CC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E7AC12" w14:textId="75C6B1CC" w:rsidR="00B05A3B" w:rsidRPr="00D52B78" w:rsidRDefault="00B05A3B" w:rsidP="00B05A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700C4">
              <w:rPr>
                <w:sz w:val="22"/>
                <w:szCs w:val="22"/>
              </w:rPr>
              <w:t>Marta Obminska</w:t>
            </w:r>
            <w:r w:rsidRPr="008E1F3B">
              <w:rPr>
                <w:sz w:val="22"/>
                <w:szCs w:val="22"/>
              </w:rPr>
              <w:t xml:space="preserve"> (M)</w:t>
            </w:r>
            <w:r w:rsidRPr="008E2326">
              <w:rPr>
                <w:i/>
                <w:sz w:val="22"/>
                <w:szCs w:val="22"/>
              </w:rPr>
              <w:t xml:space="preserve">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112CC" w14:textId="2804AAEB" w:rsidR="00B05A3B" w:rsidRPr="008E2326" w:rsidRDefault="00B05A3B" w:rsidP="00B05A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FAD115" w14:textId="77777777" w:rsidR="00B05A3B" w:rsidRPr="008E2326" w:rsidRDefault="00B05A3B" w:rsidP="00B05A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3FC95" w14:textId="5305AB07" w:rsidR="00B05A3B" w:rsidRPr="008E2326" w:rsidRDefault="00B05A3B" w:rsidP="00B05A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6D8D9B" w14:textId="77777777" w:rsidR="00B05A3B" w:rsidRPr="008E2326" w:rsidRDefault="00B05A3B" w:rsidP="00B05A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E7D55" w14:textId="4A4F63A9" w:rsidR="00B05A3B" w:rsidRPr="008E2326" w:rsidRDefault="00B05A3B" w:rsidP="00B05A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AE066" w14:textId="77777777" w:rsidR="00B05A3B" w:rsidRPr="008E2326" w:rsidRDefault="00B05A3B" w:rsidP="00B05A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F7D93" w14:textId="3C1916C7" w:rsidR="00B05A3B" w:rsidRPr="008E2326" w:rsidRDefault="00B05A3B" w:rsidP="00B05A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1460C" w14:textId="77777777" w:rsidR="00B05A3B" w:rsidRPr="008E2326" w:rsidRDefault="00B05A3B" w:rsidP="00B05A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90571" w14:textId="178F26B0" w:rsidR="00B05A3B" w:rsidRPr="008E2326" w:rsidRDefault="00B05A3B" w:rsidP="00B05A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273AE" w14:textId="77777777" w:rsidR="00B05A3B" w:rsidRPr="008E2326" w:rsidRDefault="00B05A3B" w:rsidP="00B05A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1C9375" w14:textId="685385D7" w:rsidR="00B05A3B" w:rsidRPr="008E2326" w:rsidRDefault="00B05A3B" w:rsidP="00B05A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1C0A7" w14:textId="77777777" w:rsidR="00B05A3B" w:rsidRPr="008E2326" w:rsidRDefault="00B05A3B" w:rsidP="00B05A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895A5" w14:textId="77777777" w:rsidR="00B05A3B" w:rsidRPr="008E2326" w:rsidRDefault="00B05A3B" w:rsidP="00B05A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19FA6" w14:textId="77777777" w:rsidR="00B05A3B" w:rsidRPr="008E2326" w:rsidRDefault="00B05A3B" w:rsidP="00B05A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B05A3B" w:rsidRPr="008E2326" w14:paraId="241C82DC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A80BC" w14:textId="223E6A6D" w:rsidR="00B05A3B" w:rsidRPr="008E2326" w:rsidRDefault="00B05A3B" w:rsidP="00B05A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Matheus Enholm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9AA53" w14:textId="026F2CBB" w:rsidR="00B05A3B" w:rsidRPr="008E2326" w:rsidRDefault="00B05A3B" w:rsidP="00B05A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B81FEC" w14:textId="77777777" w:rsidR="00B05A3B" w:rsidRPr="008E2326" w:rsidRDefault="00B05A3B" w:rsidP="00B05A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D7E9E" w14:textId="1B7F0862" w:rsidR="00B05A3B" w:rsidRPr="008E2326" w:rsidRDefault="00B05A3B" w:rsidP="00B05A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F6418" w14:textId="77777777" w:rsidR="00B05A3B" w:rsidRPr="008E2326" w:rsidRDefault="00B05A3B" w:rsidP="00B05A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FA763" w14:textId="62AF3371" w:rsidR="00B05A3B" w:rsidRPr="008E2326" w:rsidRDefault="00B05A3B" w:rsidP="00B05A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5636B" w14:textId="77777777" w:rsidR="00B05A3B" w:rsidRPr="008E2326" w:rsidRDefault="00B05A3B" w:rsidP="00B05A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3F3A3" w14:textId="6AF14FB7" w:rsidR="00B05A3B" w:rsidRPr="008E2326" w:rsidRDefault="00B05A3B" w:rsidP="00B05A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6801D" w14:textId="77777777" w:rsidR="00B05A3B" w:rsidRPr="008E2326" w:rsidRDefault="00B05A3B" w:rsidP="00B05A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DD8D0" w14:textId="69CBDE6A" w:rsidR="00B05A3B" w:rsidRPr="008E2326" w:rsidRDefault="00B05A3B" w:rsidP="00B05A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37C34" w14:textId="77777777" w:rsidR="00B05A3B" w:rsidRPr="008E2326" w:rsidRDefault="00B05A3B" w:rsidP="00B05A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0AC2A" w14:textId="6AF9C13D" w:rsidR="00B05A3B" w:rsidRPr="008E2326" w:rsidRDefault="00B05A3B" w:rsidP="00B05A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96F7E" w14:textId="77777777" w:rsidR="00B05A3B" w:rsidRPr="008E2326" w:rsidRDefault="00B05A3B" w:rsidP="00B05A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A7235E" w14:textId="77777777" w:rsidR="00B05A3B" w:rsidRPr="008E2326" w:rsidRDefault="00B05A3B" w:rsidP="00B05A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4AAE2" w14:textId="77777777" w:rsidR="00B05A3B" w:rsidRPr="008E2326" w:rsidRDefault="00B05A3B" w:rsidP="00B05A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B05A3B" w:rsidRPr="008E2326" w14:paraId="2290C8AD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4F4D4" w14:textId="66C45EB3" w:rsidR="00B05A3B" w:rsidRPr="000700C4" w:rsidRDefault="00B05A3B" w:rsidP="00B05A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700C4">
              <w:rPr>
                <w:sz w:val="22"/>
                <w:szCs w:val="22"/>
              </w:rPr>
              <w:t>Per-Arne Håkansson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17116" w14:textId="7E13B388" w:rsidR="00B05A3B" w:rsidRPr="008E2326" w:rsidRDefault="00B05A3B" w:rsidP="00B05A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C2D70" w14:textId="77777777" w:rsidR="00B05A3B" w:rsidRPr="008E2326" w:rsidRDefault="00B05A3B" w:rsidP="00B05A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7F05C" w14:textId="73714D19" w:rsidR="00B05A3B" w:rsidRPr="008E2326" w:rsidRDefault="00B05A3B" w:rsidP="00B05A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CEEFB" w14:textId="77777777" w:rsidR="00B05A3B" w:rsidRPr="008E2326" w:rsidRDefault="00B05A3B" w:rsidP="00B05A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9133C" w14:textId="76556936" w:rsidR="00B05A3B" w:rsidRPr="008E2326" w:rsidRDefault="00B05A3B" w:rsidP="00B05A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3CEF9" w14:textId="77777777" w:rsidR="00B05A3B" w:rsidRPr="008E2326" w:rsidRDefault="00B05A3B" w:rsidP="00B05A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7E8C6" w14:textId="0691A661" w:rsidR="00B05A3B" w:rsidRPr="008E2326" w:rsidRDefault="00B05A3B" w:rsidP="00B05A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499DE4" w14:textId="77777777" w:rsidR="00B05A3B" w:rsidRPr="008E2326" w:rsidRDefault="00B05A3B" w:rsidP="00B05A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B02E2" w14:textId="4D20765A" w:rsidR="00B05A3B" w:rsidRPr="008E2326" w:rsidRDefault="00B05A3B" w:rsidP="00B05A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A4B0D" w14:textId="77777777" w:rsidR="00B05A3B" w:rsidRPr="008E2326" w:rsidRDefault="00B05A3B" w:rsidP="00B05A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E1F59" w14:textId="476030A2" w:rsidR="00B05A3B" w:rsidRPr="008E2326" w:rsidRDefault="00B05A3B" w:rsidP="00B05A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1542D8" w14:textId="77777777" w:rsidR="00B05A3B" w:rsidRPr="008E2326" w:rsidRDefault="00B05A3B" w:rsidP="00B05A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B22412" w14:textId="77777777" w:rsidR="00B05A3B" w:rsidRPr="008E2326" w:rsidRDefault="00B05A3B" w:rsidP="00B05A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EAAF2" w14:textId="77777777" w:rsidR="00B05A3B" w:rsidRPr="008E2326" w:rsidRDefault="00B05A3B" w:rsidP="00B05A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B05A3B" w:rsidRPr="008E2326" w14:paraId="1ED6E609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F689F" w14:textId="29A789D2" w:rsidR="00B05A3B" w:rsidRPr="000700C4" w:rsidRDefault="00B05A3B" w:rsidP="00B05A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Linda Ylivainio</w:t>
            </w:r>
            <w:r w:rsidRPr="000700C4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D5215" w14:textId="60D8882A" w:rsidR="00B05A3B" w:rsidRPr="008E2326" w:rsidRDefault="00B05A3B" w:rsidP="00B05A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2E3EB" w14:textId="77777777" w:rsidR="00B05A3B" w:rsidRPr="008E2326" w:rsidRDefault="00B05A3B" w:rsidP="00B05A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E849E" w14:textId="5CA7AC72" w:rsidR="00B05A3B" w:rsidRPr="008E2326" w:rsidRDefault="00B05A3B" w:rsidP="00B05A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F2577F" w14:textId="77777777" w:rsidR="00B05A3B" w:rsidRPr="008E2326" w:rsidRDefault="00B05A3B" w:rsidP="00B05A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38285" w14:textId="45B243CA" w:rsidR="00B05A3B" w:rsidRPr="008E2326" w:rsidRDefault="00B05A3B" w:rsidP="00B05A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30AEC" w14:textId="77777777" w:rsidR="00B05A3B" w:rsidRPr="008E2326" w:rsidRDefault="00B05A3B" w:rsidP="00B05A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46DB12" w14:textId="09BBB633" w:rsidR="00B05A3B" w:rsidRPr="008E2326" w:rsidRDefault="00B05A3B" w:rsidP="00B05A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F2B7D" w14:textId="77777777" w:rsidR="00B05A3B" w:rsidRPr="008E2326" w:rsidRDefault="00B05A3B" w:rsidP="00B05A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442E1B" w14:textId="71693F79" w:rsidR="00B05A3B" w:rsidRPr="008E2326" w:rsidRDefault="00B05A3B" w:rsidP="00B05A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99786" w14:textId="77777777" w:rsidR="00B05A3B" w:rsidRPr="008E2326" w:rsidRDefault="00B05A3B" w:rsidP="00B05A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6E817" w14:textId="1633819A" w:rsidR="00B05A3B" w:rsidRPr="008E2326" w:rsidRDefault="00B05A3B" w:rsidP="00B05A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2904D" w14:textId="77777777" w:rsidR="00B05A3B" w:rsidRPr="008E2326" w:rsidRDefault="00B05A3B" w:rsidP="00B05A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869A8F" w14:textId="77777777" w:rsidR="00B05A3B" w:rsidRPr="008E2326" w:rsidRDefault="00B05A3B" w:rsidP="00B05A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44FD1" w14:textId="77777777" w:rsidR="00B05A3B" w:rsidRPr="008E2326" w:rsidRDefault="00B05A3B" w:rsidP="00B05A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B05A3B" w:rsidRPr="008E2326" w14:paraId="5A6000D0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C2BD8D" w14:textId="25FC4D38" w:rsidR="00B05A3B" w:rsidRPr="008E2326" w:rsidRDefault="00B05A3B" w:rsidP="00B05A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</w:rPr>
              <w:t>Mia Sydow Mölleby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EA615" w14:textId="09A1FEB0" w:rsidR="00B05A3B" w:rsidRPr="008E2326" w:rsidRDefault="00B05A3B" w:rsidP="00B05A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667FF" w14:textId="77777777" w:rsidR="00B05A3B" w:rsidRPr="008E2326" w:rsidRDefault="00B05A3B" w:rsidP="00B05A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B0587C" w14:textId="278F6EB4" w:rsidR="00B05A3B" w:rsidRPr="008E2326" w:rsidRDefault="00B05A3B" w:rsidP="00B05A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F6564" w14:textId="77777777" w:rsidR="00B05A3B" w:rsidRPr="008E2326" w:rsidRDefault="00B05A3B" w:rsidP="00B05A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166BA" w14:textId="1F40EE19" w:rsidR="00B05A3B" w:rsidRPr="008E2326" w:rsidRDefault="00B05A3B" w:rsidP="00B05A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EA64A" w14:textId="77777777" w:rsidR="00B05A3B" w:rsidRPr="008E2326" w:rsidRDefault="00B05A3B" w:rsidP="00B05A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E51FA" w14:textId="78A008C9" w:rsidR="00B05A3B" w:rsidRPr="008E2326" w:rsidRDefault="00B05A3B" w:rsidP="00B05A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CBCFA5" w14:textId="77777777" w:rsidR="00B05A3B" w:rsidRPr="008E2326" w:rsidRDefault="00B05A3B" w:rsidP="00B05A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9AF07" w14:textId="6DB4EA8F" w:rsidR="00B05A3B" w:rsidRPr="008E2326" w:rsidRDefault="00B05A3B" w:rsidP="00B05A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C8154" w14:textId="77777777" w:rsidR="00B05A3B" w:rsidRPr="008E2326" w:rsidRDefault="00B05A3B" w:rsidP="00B05A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2A2890" w14:textId="24C72939" w:rsidR="00B05A3B" w:rsidRPr="008E2326" w:rsidRDefault="00B05A3B" w:rsidP="00B05A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630D3B" w14:textId="77777777" w:rsidR="00B05A3B" w:rsidRPr="008E2326" w:rsidRDefault="00B05A3B" w:rsidP="00B05A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F6002" w14:textId="77777777" w:rsidR="00B05A3B" w:rsidRPr="008E2326" w:rsidRDefault="00B05A3B" w:rsidP="00B05A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302D2" w14:textId="77777777" w:rsidR="00B05A3B" w:rsidRPr="008E2326" w:rsidRDefault="00B05A3B" w:rsidP="00B05A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B05A3B" w:rsidRPr="008E2326" w14:paraId="5D2582BD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C1331" w14:textId="21FCAE40" w:rsidR="00B05A3B" w:rsidRPr="008E2326" w:rsidRDefault="00B05A3B" w:rsidP="00B05A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Ida Drougge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 w:rsidRPr="008E2326">
              <w:rPr>
                <w:sz w:val="22"/>
                <w:szCs w:val="22"/>
                <w:lang w:val="en-US"/>
              </w:rPr>
              <w:t>(M)</w:t>
            </w:r>
            <w:r w:rsidRPr="008E2326">
              <w:rPr>
                <w:sz w:val="22"/>
                <w:szCs w:val="22"/>
              </w:rPr>
              <w:t xml:space="preserve">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48FA4B" w14:textId="22EEEEBD" w:rsidR="00B05A3B" w:rsidRPr="008E2326" w:rsidRDefault="00B05A3B" w:rsidP="00B05A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B6F1A1" w14:textId="77777777" w:rsidR="00B05A3B" w:rsidRPr="008E2326" w:rsidRDefault="00B05A3B" w:rsidP="00B05A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073EC" w14:textId="4496A856" w:rsidR="00B05A3B" w:rsidRPr="008E2326" w:rsidRDefault="00B05A3B" w:rsidP="00B05A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BF4AE" w14:textId="77777777" w:rsidR="00B05A3B" w:rsidRPr="008E2326" w:rsidRDefault="00B05A3B" w:rsidP="00B05A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6B026" w14:textId="2FEFCF97" w:rsidR="00B05A3B" w:rsidRPr="008E2326" w:rsidRDefault="00B05A3B" w:rsidP="00B05A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D05BDF" w14:textId="77777777" w:rsidR="00B05A3B" w:rsidRPr="008E2326" w:rsidRDefault="00B05A3B" w:rsidP="00B05A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17173" w14:textId="3166EFC2" w:rsidR="00B05A3B" w:rsidRPr="008E2326" w:rsidRDefault="00B05A3B" w:rsidP="00B05A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4A10F0" w14:textId="77777777" w:rsidR="00B05A3B" w:rsidRPr="008E2326" w:rsidRDefault="00B05A3B" w:rsidP="00B05A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87797" w14:textId="5097557A" w:rsidR="00B05A3B" w:rsidRPr="008E2326" w:rsidRDefault="00B05A3B" w:rsidP="00B05A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0C2BB" w14:textId="77777777" w:rsidR="00B05A3B" w:rsidRPr="008E2326" w:rsidRDefault="00B05A3B" w:rsidP="00B05A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B7FD6" w14:textId="298BA86D" w:rsidR="00B05A3B" w:rsidRPr="008E2326" w:rsidRDefault="00B05A3B" w:rsidP="00B05A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410E7" w14:textId="77777777" w:rsidR="00B05A3B" w:rsidRPr="008E2326" w:rsidRDefault="00B05A3B" w:rsidP="00B05A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957CA" w14:textId="77777777" w:rsidR="00B05A3B" w:rsidRPr="008E2326" w:rsidRDefault="00B05A3B" w:rsidP="00B05A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9D38D" w14:textId="77777777" w:rsidR="00B05A3B" w:rsidRPr="008E2326" w:rsidRDefault="00B05A3B" w:rsidP="00B05A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5A3B" w:rsidRPr="008E2326" w14:paraId="2CEBCD7E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5878C" w14:textId="5300843C" w:rsidR="00B05A3B" w:rsidRPr="008E2326" w:rsidRDefault="00B05A3B" w:rsidP="00B05A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Fredrik Lindahl</w:t>
            </w:r>
            <w:r w:rsidRPr="008E2326">
              <w:rPr>
                <w:sz w:val="22"/>
                <w:szCs w:val="22"/>
                <w:lang w:val="en-US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DB523" w14:textId="43497CF6" w:rsidR="00B05A3B" w:rsidRPr="008E2326" w:rsidRDefault="00B05A3B" w:rsidP="00B05A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AF128" w14:textId="77777777" w:rsidR="00B05A3B" w:rsidRPr="008E2326" w:rsidRDefault="00B05A3B" w:rsidP="00B05A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27C99" w14:textId="61B405CC" w:rsidR="00B05A3B" w:rsidRPr="008E2326" w:rsidRDefault="00B05A3B" w:rsidP="00B05A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2D72B" w14:textId="77777777" w:rsidR="00B05A3B" w:rsidRPr="008E2326" w:rsidRDefault="00B05A3B" w:rsidP="00B05A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56170" w14:textId="1DFB9E90" w:rsidR="00B05A3B" w:rsidRPr="008E2326" w:rsidRDefault="00B05A3B" w:rsidP="00B05A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7F735" w14:textId="77777777" w:rsidR="00B05A3B" w:rsidRPr="008E2326" w:rsidRDefault="00B05A3B" w:rsidP="00B05A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366EC" w14:textId="4B24BDA9" w:rsidR="00B05A3B" w:rsidRPr="008E2326" w:rsidRDefault="00B05A3B" w:rsidP="00B05A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304E31" w14:textId="77777777" w:rsidR="00B05A3B" w:rsidRPr="008E2326" w:rsidRDefault="00B05A3B" w:rsidP="00B05A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347B34" w14:textId="58B707F4" w:rsidR="00B05A3B" w:rsidRPr="008E2326" w:rsidRDefault="00B05A3B" w:rsidP="00B05A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745B8" w14:textId="77777777" w:rsidR="00B05A3B" w:rsidRPr="008E2326" w:rsidRDefault="00B05A3B" w:rsidP="00B05A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A76CB" w14:textId="61032797" w:rsidR="00B05A3B" w:rsidRPr="008E2326" w:rsidRDefault="00B05A3B" w:rsidP="00B05A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DC0024" w14:textId="77777777" w:rsidR="00B05A3B" w:rsidRPr="008E2326" w:rsidRDefault="00B05A3B" w:rsidP="00B05A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FE6057" w14:textId="77777777" w:rsidR="00B05A3B" w:rsidRPr="008E2326" w:rsidRDefault="00B05A3B" w:rsidP="00B05A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2956F" w14:textId="77777777" w:rsidR="00B05A3B" w:rsidRPr="008E2326" w:rsidRDefault="00B05A3B" w:rsidP="00B05A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B05A3B" w:rsidRPr="008E2326" w14:paraId="01A223D8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73283" w14:textId="3C5AD58A" w:rsidR="00B05A3B" w:rsidRPr="008E2326" w:rsidRDefault="00B05A3B" w:rsidP="00B05A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</w:rPr>
              <w:t>Laila Naraghi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9C053" w14:textId="128EECB5" w:rsidR="00B05A3B" w:rsidRPr="008E2326" w:rsidRDefault="00B05A3B" w:rsidP="00B05A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4305B" w14:textId="77777777" w:rsidR="00B05A3B" w:rsidRPr="008E2326" w:rsidRDefault="00B05A3B" w:rsidP="00B05A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FE4CD" w14:textId="7DECAB46" w:rsidR="00B05A3B" w:rsidRPr="008E2326" w:rsidRDefault="00B05A3B" w:rsidP="00B05A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99332" w14:textId="77777777" w:rsidR="00B05A3B" w:rsidRPr="008E2326" w:rsidRDefault="00B05A3B" w:rsidP="00B05A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0AF6B" w14:textId="58FEB175" w:rsidR="00B05A3B" w:rsidRPr="008E2326" w:rsidRDefault="00B05A3B" w:rsidP="00B05A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675EF" w14:textId="77777777" w:rsidR="00B05A3B" w:rsidRPr="008E2326" w:rsidRDefault="00B05A3B" w:rsidP="00B05A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73868" w14:textId="42C1C777" w:rsidR="00B05A3B" w:rsidRPr="008E2326" w:rsidRDefault="00B05A3B" w:rsidP="00B05A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B9472" w14:textId="77777777" w:rsidR="00B05A3B" w:rsidRPr="008E2326" w:rsidRDefault="00B05A3B" w:rsidP="00B05A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3AA8C4" w14:textId="00B9054B" w:rsidR="00B05A3B" w:rsidRPr="008E2326" w:rsidRDefault="00B05A3B" w:rsidP="00B05A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92864" w14:textId="77777777" w:rsidR="00B05A3B" w:rsidRPr="008E2326" w:rsidRDefault="00B05A3B" w:rsidP="00B05A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3F5F37" w14:textId="3C740601" w:rsidR="00B05A3B" w:rsidRPr="008E2326" w:rsidRDefault="00B05A3B" w:rsidP="00B05A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34A77B" w14:textId="77777777" w:rsidR="00B05A3B" w:rsidRPr="008E2326" w:rsidRDefault="00B05A3B" w:rsidP="00B05A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A061A" w14:textId="77777777" w:rsidR="00B05A3B" w:rsidRPr="008E2326" w:rsidRDefault="00B05A3B" w:rsidP="00B05A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990D5A" w14:textId="77777777" w:rsidR="00B05A3B" w:rsidRPr="008E2326" w:rsidRDefault="00B05A3B" w:rsidP="00B05A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B05A3B" w:rsidRPr="008E2326" w14:paraId="37B2A407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45C965" w14:textId="4AF44D0C" w:rsidR="00B05A3B" w:rsidRPr="008E2326" w:rsidRDefault="00B05A3B" w:rsidP="00B05A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</w:rPr>
              <w:t>Tuve Skånberg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4BFCD0" w14:textId="75506826" w:rsidR="00B05A3B" w:rsidRPr="008E2326" w:rsidRDefault="00B05A3B" w:rsidP="00B05A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2E83B1" w14:textId="77777777" w:rsidR="00B05A3B" w:rsidRPr="008E2326" w:rsidRDefault="00B05A3B" w:rsidP="00B05A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EE5C2" w14:textId="7218B8BC" w:rsidR="00B05A3B" w:rsidRPr="008E2326" w:rsidRDefault="00B05A3B" w:rsidP="00B05A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10FC1" w14:textId="77777777" w:rsidR="00B05A3B" w:rsidRPr="008E2326" w:rsidRDefault="00B05A3B" w:rsidP="00B05A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63582" w14:textId="3DEAC9B8" w:rsidR="00B05A3B" w:rsidRPr="008E2326" w:rsidRDefault="00B05A3B" w:rsidP="00B05A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F8044" w14:textId="77777777" w:rsidR="00B05A3B" w:rsidRPr="008E2326" w:rsidRDefault="00B05A3B" w:rsidP="00B05A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28617C" w14:textId="73D55203" w:rsidR="00B05A3B" w:rsidRPr="008E2326" w:rsidRDefault="00B05A3B" w:rsidP="00B05A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0A60C" w14:textId="77777777" w:rsidR="00B05A3B" w:rsidRPr="008E2326" w:rsidRDefault="00B05A3B" w:rsidP="00B05A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EBF39" w14:textId="550CC611" w:rsidR="00B05A3B" w:rsidRPr="008E2326" w:rsidRDefault="00B05A3B" w:rsidP="00B05A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DAD5A2" w14:textId="77777777" w:rsidR="00B05A3B" w:rsidRPr="008E2326" w:rsidRDefault="00B05A3B" w:rsidP="00B05A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27F37" w14:textId="2883C473" w:rsidR="00B05A3B" w:rsidRPr="008E2326" w:rsidRDefault="00B05A3B" w:rsidP="00B05A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7593E" w14:textId="77777777" w:rsidR="00B05A3B" w:rsidRPr="008E2326" w:rsidRDefault="00B05A3B" w:rsidP="00B05A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76774" w14:textId="77777777" w:rsidR="00B05A3B" w:rsidRPr="008E2326" w:rsidRDefault="00B05A3B" w:rsidP="00B05A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8B55D" w14:textId="77777777" w:rsidR="00B05A3B" w:rsidRPr="008E2326" w:rsidRDefault="00B05A3B" w:rsidP="00B05A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B05A3B" w:rsidRPr="008E2326" w14:paraId="7E6EA57C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B621B" w14:textId="45A8B9B7" w:rsidR="00B05A3B" w:rsidRPr="008E2326" w:rsidRDefault="00B05A3B" w:rsidP="00B05A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Daniel Andersson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FF7D2C" w14:textId="28B87284" w:rsidR="00B05A3B" w:rsidRPr="008E2326" w:rsidRDefault="00B05A3B" w:rsidP="00B05A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71F93E" w14:textId="77777777" w:rsidR="00B05A3B" w:rsidRPr="008E2326" w:rsidRDefault="00B05A3B" w:rsidP="00B05A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3ADE4" w14:textId="397401E1" w:rsidR="00B05A3B" w:rsidRPr="008E2326" w:rsidRDefault="00B05A3B" w:rsidP="00B05A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2F305" w14:textId="77777777" w:rsidR="00B05A3B" w:rsidRPr="008E2326" w:rsidRDefault="00B05A3B" w:rsidP="00B05A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1F5F0" w14:textId="7349671D" w:rsidR="00B05A3B" w:rsidRPr="008E2326" w:rsidRDefault="00B05A3B" w:rsidP="00B05A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4B9F9" w14:textId="77777777" w:rsidR="00B05A3B" w:rsidRPr="008E2326" w:rsidRDefault="00B05A3B" w:rsidP="00B05A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F71BB" w14:textId="0C8FD283" w:rsidR="00B05A3B" w:rsidRPr="008E2326" w:rsidRDefault="00B05A3B" w:rsidP="00B05A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AD877" w14:textId="77777777" w:rsidR="00B05A3B" w:rsidRPr="008E2326" w:rsidRDefault="00B05A3B" w:rsidP="00B05A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F3CA7" w14:textId="66176061" w:rsidR="00B05A3B" w:rsidRPr="008E2326" w:rsidRDefault="00B05A3B" w:rsidP="00B05A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689F7" w14:textId="77777777" w:rsidR="00B05A3B" w:rsidRPr="008E2326" w:rsidRDefault="00B05A3B" w:rsidP="00B05A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7A484" w14:textId="6F5E3F4F" w:rsidR="00B05A3B" w:rsidRPr="008E2326" w:rsidRDefault="00B05A3B" w:rsidP="00B05A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F495A" w14:textId="77777777" w:rsidR="00B05A3B" w:rsidRPr="008E2326" w:rsidRDefault="00B05A3B" w:rsidP="00B05A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DBCAA" w14:textId="77777777" w:rsidR="00B05A3B" w:rsidRPr="008E2326" w:rsidRDefault="00B05A3B" w:rsidP="00B05A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B9DB9" w14:textId="77777777" w:rsidR="00B05A3B" w:rsidRPr="008E2326" w:rsidRDefault="00B05A3B" w:rsidP="00B05A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5A3B" w:rsidRPr="008E2326" w14:paraId="583E5421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F79BC" w14:textId="3E93EEC9" w:rsidR="00B05A3B" w:rsidRPr="008E2326" w:rsidRDefault="00B05A3B" w:rsidP="00B05A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Bengt Eliasson </w:t>
            </w:r>
            <w:r w:rsidRPr="008E2326">
              <w:rPr>
                <w:sz w:val="22"/>
                <w:szCs w:val="22"/>
              </w:rPr>
              <w:t>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7E0C85" w14:textId="5924B5AD" w:rsidR="00B05A3B" w:rsidRPr="008E2326" w:rsidRDefault="00B05A3B" w:rsidP="00B05A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32176" w14:textId="77777777" w:rsidR="00B05A3B" w:rsidRPr="008E2326" w:rsidRDefault="00B05A3B" w:rsidP="00B05A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1768DC" w14:textId="3278D8B3" w:rsidR="00B05A3B" w:rsidRPr="008E2326" w:rsidRDefault="00B05A3B" w:rsidP="00B05A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E9437" w14:textId="77777777" w:rsidR="00B05A3B" w:rsidRPr="008E2326" w:rsidRDefault="00B05A3B" w:rsidP="00B05A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8E916" w14:textId="6205CA7B" w:rsidR="00B05A3B" w:rsidRPr="008E2326" w:rsidRDefault="00B05A3B" w:rsidP="00B05A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2A212" w14:textId="77777777" w:rsidR="00B05A3B" w:rsidRPr="008E2326" w:rsidRDefault="00B05A3B" w:rsidP="00B05A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06568" w14:textId="79D85290" w:rsidR="00B05A3B" w:rsidRPr="008E2326" w:rsidRDefault="00B05A3B" w:rsidP="00B05A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F0A98" w14:textId="77777777" w:rsidR="00B05A3B" w:rsidRPr="008E2326" w:rsidRDefault="00B05A3B" w:rsidP="00B05A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62B76" w14:textId="29D94540" w:rsidR="00B05A3B" w:rsidRPr="008E2326" w:rsidRDefault="00B05A3B" w:rsidP="00B05A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DF0DC" w14:textId="77777777" w:rsidR="00B05A3B" w:rsidRPr="008E2326" w:rsidRDefault="00B05A3B" w:rsidP="00B05A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DFB17" w14:textId="1B4F1A59" w:rsidR="00B05A3B" w:rsidRPr="008E2326" w:rsidRDefault="00B05A3B" w:rsidP="00B05A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F69305" w14:textId="77777777" w:rsidR="00B05A3B" w:rsidRPr="008E2326" w:rsidRDefault="00B05A3B" w:rsidP="00B05A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315B5" w14:textId="77777777" w:rsidR="00B05A3B" w:rsidRPr="008E2326" w:rsidRDefault="00B05A3B" w:rsidP="00B05A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4BA5E" w14:textId="77777777" w:rsidR="00B05A3B" w:rsidRPr="008E2326" w:rsidRDefault="00B05A3B" w:rsidP="00B05A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5A3B" w:rsidRPr="008E2326" w14:paraId="40199B09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E67BA" w14:textId="4575BF98" w:rsidR="00B05A3B" w:rsidRPr="008E2326" w:rsidRDefault="00B05A3B" w:rsidP="00B05A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Mikael Strandman</w:t>
            </w:r>
            <w:r>
              <w:rPr>
                <w:sz w:val="22"/>
                <w:szCs w:val="22"/>
              </w:rPr>
              <w:t xml:space="preserve"> </w:t>
            </w:r>
            <w:r w:rsidRPr="008E2326">
              <w:rPr>
                <w:sz w:val="22"/>
                <w:szCs w:val="22"/>
              </w:rPr>
              <w:t>(</w:t>
            </w:r>
            <w:r>
              <w:rPr>
                <w:sz w:val="22"/>
                <w:szCs w:val="22"/>
              </w:rPr>
              <w:t>SD</w:t>
            </w:r>
            <w:r w:rsidRPr="008E2326">
              <w:rPr>
                <w:sz w:val="22"/>
                <w:szCs w:val="22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E4070" w14:textId="7EBF553F" w:rsidR="00B05A3B" w:rsidRPr="008E2326" w:rsidRDefault="00B05A3B" w:rsidP="00B05A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AB174" w14:textId="77777777" w:rsidR="00B05A3B" w:rsidRPr="008E2326" w:rsidRDefault="00B05A3B" w:rsidP="00B05A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65B6C" w14:textId="611E1B33" w:rsidR="00B05A3B" w:rsidRPr="008E2326" w:rsidRDefault="00B05A3B" w:rsidP="00B05A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E257C" w14:textId="77777777" w:rsidR="00B05A3B" w:rsidRPr="008E2326" w:rsidRDefault="00B05A3B" w:rsidP="00B05A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610280" w14:textId="1335AFC5" w:rsidR="00B05A3B" w:rsidRPr="008E2326" w:rsidRDefault="00B05A3B" w:rsidP="00B05A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9DD76" w14:textId="77777777" w:rsidR="00B05A3B" w:rsidRPr="008E2326" w:rsidRDefault="00B05A3B" w:rsidP="00B05A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1E689" w14:textId="2458B328" w:rsidR="00B05A3B" w:rsidRPr="008E2326" w:rsidRDefault="00B05A3B" w:rsidP="00B05A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5FA8C" w14:textId="77777777" w:rsidR="00B05A3B" w:rsidRPr="008E2326" w:rsidRDefault="00B05A3B" w:rsidP="00B05A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39B28A" w14:textId="0F428431" w:rsidR="00B05A3B" w:rsidRPr="008E2326" w:rsidRDefault="00B05A3B" w:rsidP="00B05A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831E57" w14:textId="77777777" w:rsidR="00B05A3B" w:rsidRPr="008E2326" w:rsidRDefault="00B05A3B" w:rsidP="00B05A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FD103" w14:textId="486EEC1A" w:rsidR="00B05A3B" w:rsidRPr="008E2326" w:rsidRDefault="00B05A3B" w:rsidP="00B05A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723F06" w14:textId="77777777" w:rsidR="00B05A3B" w:rsidRPr="008E2326" w:rsidRDefault="00B05A3B" w:rsidP="00B05A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8A858" w14:textId="77777777" w:rsidR="00B05A3B" w:rsidRPr="008E2326" w:rsidRDefault="00B05A3B" w:rsidP="00B05A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EDF4E" w14:textId="77777777" w:rsidR="00B05A3B" w:rsidRPr="008E2326" w:rsidRDefault="00B05A3B" w:rsidP="00B05A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5A3B" w:rsidRPr="008E2326" w14:paraId="449C28E6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D9118" w14:textId="394B45E6" w:rsidR="00B05A3B" w:rsidRPr="008E2326" w:rsidRDefault="00B05A3B" w:rsidP="00B05A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Jonas Eriksson (MP)</w:t>
            </w:r>
            <w:r w:rsidRPr="008E2326">
              <w:rPr>
                <w:sz w:val="22"/>
                <w:szCs w:val="22"/>
              </w:rPr>
              <w:fldChar w:fldCharType="begin"/>
            </w:r>
            <w:r w:rsidRPr="008E2326">
              <w:rPr>
                <w:sz w:val="22"/>
                <w:szCs w:val="22"/>
              </w:rPr>
              <w:instrText xml:space="preserve">  </w:instrText>
            </w:r>
            <w:r w:rsidRPr="008E2326">
              <w:rPr>
                <w:sz w:val="22"/>
                <w:szCs w:val="22"/>
              </w:rPr>
              <w:fldChar w:fldCharType="end"/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423FA" w14:textId="0D364342" w:rsidR="00B05A3B" w:rsidRPr="008E2326" w:rsidRDefault="00B05A3B" w:rsidP="00B05A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51AFD" w14:textId="77777777" w:rsidR="00B05A3B" w:rsidRPr="008E2326" w:rsidRDefault="00B05A3B" w:rsidP="00B05A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94EC6" w14:textId="5B065B01" w:rsidR="00B05A3B" w:rsidRPr="008E2326" w:rsidRDefault="00B05A3B" w:rsidP="00B05A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FED3B" w14:textId="77777777" w:rsidR="00B05A3B" w:rsidRPr="008E2326" w:rsidRDefault="00B05A3B" w:rsidP="00B05A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CA81B" w14:textId="0DA4DF4D" w:rsidR="00B05A3B" w:rsidRPr="008E2326" w:rsidRDefault="00B05A3B" w:rsidP="00B05A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9EC14" w14:textId="77777777" w:rsidR="00B05A3B" w:rsidRPr="008E2326" w:rsidRDefault="00B05A3B" w:rsidP="00B05A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26DB0" w14:textId="4B45C56E" w:rsidR="00B05A3B" w:rsidRPr="008E2326" w:rsidRDefault="00B05A3B" w:rsidP="00B05A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70281" w14:textId="77777777" w:rsidR="00B05A3B" w:rsidRPr="008E2326" w:rsidRDefault="00B05A3B" w:rsidP="00B05A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7FB96" w14:textId="05D5FA69" w:rsidR="00B05A3B" w:rsidRPr="008E2326" w:rsidRDefault="00B05A3B" w:rsidP="00B05A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B727A" w14:textId="77777777" w:rsidR="00B05A3B" w:rsidRPr="008E2326" w:rsidRDefault="00B05A3B" w:rsidP="00B05A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362A5" w14:textId="28A22488" w:rsidR="00B05A3B" w:rsidRPr="008E2326" w:rsidRDefault="00B05A3B" w:rsidP="00B05A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9C5A37" w14:textId="77777777" w:rsidR="00B05A3B" w:rsidRPr="008E2326" w:rsidRDefault="00B05A3B" w:rsidP="00B05A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DB6A3" w14:textId="77777777" w:rsidR="00B05A3B" w:rsidRPr="008E2326" w:rsidRDefault="00B05A3B" w:rsidP="00B05A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47011" w14:textId="77777777" w:rsidR="00B05A3B" w:rsidRPr="008E2326" w:rsidRDefault="00B05A3B" w:rsidP="00B05A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5A3B" w:rsidRPr="008E2326" w14:paraId="207166C8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21286" w14:textId="084026AE" w:rsidR="00B05A3B" w:rsidRPr="008E2326" w:rsidRDefault="00B05A3B" w:rsidP="00B05A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Erik Ottoson</w:t>
            </w:r>
            <w:r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D7A04" w14:textId="75BEE7B5" w:rsidR="00B05A3B" w:rsidRPr="008E2326" w:rsidRDefault="00B05A3B" w:rsidP="00B05A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ED566" w14:textId="77777777" w:rsidR="00B05A3B" w:rsidRPr="008E2326" w:rsidRDefault="00B05A3B" w:rsidP="00B05A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DA41C" w14:textId="1DDE0949" w:rsidR="00B05A3B" w:rsidRPr="008E2326" w:rsidRDefault="00B05A3B" w:rsidP="00B05A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DC242" w14:textId="77777777" w:rsidR="00B05A3B" w:rsidRPr="008E2326" w:rsidRDefault="00B05A3B" w:rsidP="00B05A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209A9" w14:textId="0917526F" w:rsidR="00B05A3B" w:rsidRPr="008E2326" w:rsidRDefault="00B05A3B" w:rsidP="00B05A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96E43" w14:textId="77777777" w:rsidR="00B05A3B" w:rsidRPr="008E2326" w:rsidRDefault="00B05A3B" w:rsidP="00B05A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7E054" w14:textId="68E8FE47" w:rsidR="00B05A3B" w:rsidRPr="008E2326" w:rsidRDefault="00B05A3B" w:rsidP="00B05A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559DC7" w14:textId="77777777" w:rsidR="00B05A3B" w:rsidRPr="008E2326" w:rsidRDefault="00B05A3B" w:rsidP="00B05A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2BC07" w14:textId="7CF440DE" w:rsidR="00B05A3B" w:rsidRPr="008E2326" w:rsidRDefault="00B05A3B" w:rsidP="00B05A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41F20" w14:textId="77777777" w:rsidR="00B05A3B" w:rsidRPr="008E2326" w:rsidRDefault="00B05A3B" w:rsidP="00B05A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AEC83" w14:textId="3A8B5E6A" w:rsidR="00B05A3B" w:rsidRPr="008E2326" w:rsidRDefault="00B05A3B" w:rsidP="00B05A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0027EB" w14:textId="77777777" w:rsidR="00B05A3B" w:rsidRPr="008E2326" w:rsidRDefault="00B05A3B" w:rsidP="00B05A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84368" w14:textId="77777777" w:rsidR="00B05A3B" w:rsidRPr="008E2326" w:rsidRDefault="00B05A3B" w:rsidP="00B05A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0EA8DF" w14:textId="77777777" w:rsidR="00B05A3B" w:rsidRPr="008E2326" w:rsidRDefault="00B05A3B" w:rsidP="00B05A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5A3B" w:rsidRPr="00E931D7" w14:paraId="347CAE67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9C889" w14:textId="77777777" w:rsidR="00B05A3B" w:rsidRPr="00E931D7" w:rsidRDefault="00B05A3B" w:rsidP="00B05A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b/>
                <w:i/>
                <w:sz w:val="20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F0675" w14:textId="77777777" w:rsidR="00B05A3B" w:rsidRPr="00E931D7" w:rsidRDefault="00B05A3B" w:rsidP="00B05A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7BCC7" w14:textId="77777777" w:rsidR="00B05A3B" w:rsidRPr="00E931D7" w:rsidRDefault="00B05A3B" w:rsidP="00B05A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1E4F4" w14:textId="77777777" w:rsidR="00B05A3B" w:rsidRPr="00E931D7" w:rsidRDefault="00B05A3B" w:rsidP="00B05A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92322" w14:textId="77777777" w:rsidR="00B05A3B" w:rsidRPr="00E931D7" w:rsidRDefault="00B05A3B" w:rsidP="00B05A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5958E" w14:textId="77777777" w:rsidR="00B05A3B" w:rsidRPr="00E931D7" w:rsidRDefault="00B05A3B" w:rsidP="00B05A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7705B" w14:textId="77777777" w:rsidR="00B05A3B" w:rsidRPr="00E931D7" w:rsidRDefault="00B05A3B" w:rsidP="00B05A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9E31FE" w14:textId="77777777" w:rsidR="00B05A3B" w:rsidRPr="00E931D7" w:rsidRDefault="00B05A3B" w:rsidP="00B05A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0BC70" w14:textId="77777777" w:rsidR="00B05A3B" w:rsidRPr="00E931D7" w:rsidRDefault="00B05A3B" w:rsidP="00B05A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79BC07" w14:textId="77777777" w:rsidR="00B05A3B" w:rsidRPr="00E931D7" w:rsidRDefault="00B05A3B" w:rsidP="00B05A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F19E3" w14:textId="77777777" w:rsidR="00B05A3B" w:rsidRPr="00E931D7" w:rsidRDefault="00B05A3B" w:rsidP="00B05A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0C111" w14:textId="77777777" w:rsidR="00B05A3B" w:rsidRPr="00E931D7" w:rsidRDefault="00B05A3B" w:rsidP="00B05A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B6FB9" w14:textId="77777777" w:rsidR="00B05A3B" w:rsidRPr="00E931D7" w:rsidRDefault="00B05A3B" w:rsidP="00B05A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9D36E" w14:textId="77777777" w:rsidR="00B05A3B" w:rsidRPr="00E931D7" w:rsidRDefault="00B05A3B" w:rsidP="00B05A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0DC34" w14:textId="77777777" w:rsidR="00B05A3B" w:rsidRPr="00E931D7" w:rsidRDefault="00B05A3B" w:rsidP="00B05A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5A3B" w:rsidRPr="008E2326" w14:paraId="721B3295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B7478" w14:textId="7E749CDF" w:rsidR="00B05A3B" w:rsidRPr="008E2326" w:rsidRDefault="00B05A3B" w:rsidP="00B05A3B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Thomas Hammarberg (S)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FEB46" w14:textId="175BDEB0" w:rsidR="00B05A3B" w:rsidRPr="008E2326" w:rsidRDefault="00B05A3B" w:rsidP="00B05A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1A170" w14:textId="77777777" w:rsidR="00B05A3B" w:rsidRPr="008E2326" w:rsidRDefault="00B05A3B" w:rsidP="00B05A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B2AB1" w14:textId="7346A13D" w:rsidR="00B05A3B" w:rsidRPr="008E2326" w:rsidRDefault="00B05A3B" w:rsidP="00B05A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19C72" w14:textId="77777777" w:rsidR="00B05A3B" w:rsidRPr="008E2326" w:rsidRDefault="00B05A3B" w:rsidP="00B05A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B9A94" w14:textId="5EC22E69" w:rsidR="00B05A3B" w:rsidRPr="008E2326" w:rsidRDefault="00B05A3B" w:rsidP="00B05A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5FF74" w14:textId="77777777" w:rsidR="00B05A3B" w:rsidRPr="008E2326" w:rsidRDefault="00B05A3B" w:rsidP="00B05A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5B6E4" w14:textId="56968E28" w:rsidR="00B05A3B" w:rsidRPr="008E2326" w:rsidRDefault="00B05A3B" w:rsidP="00B05A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63A0C" w14:textId="77777777" w:rsidR="00B05A3B" w:rsidRPr="008E2326" w:rsidRDefault="00B05A3B" w:rsidP="00B05A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DAF10" w14:textId="416983BA" w:rsidR="00B05A3B" w:rsidRPr="008E2326" w:rsidRDefault="00B05A3B" w:rsidP="00B05A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19DF9" w14:textId="77777777" w:rsidR="00B05A3B" w:rsidRPr="008E2326" w:rsidRDefault="00B05A3B" w:rsidP="00B05A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765D42" w14:textId="6A81BB38" w:rsidR="00B05A3B" w:rsidRPr="008E2326" w:rsidRDefault="00B05A3B" w:rsidP="00B05A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473EF" w14:textId="77777777" w:rsidR="00B05A3B" w:rsidRPr="008E2326" w:rsidRDefault="00B05A3B" w:rsidP="00B05A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07231" w14:textId="77777777" w:rsidR="00B05A3B" w:rsidRPr="008E2326" w:rsidRDefault="00B05A3B" w:rsidP="00B05A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97787" w14:textId="77777777" w:rsidR="00B05A3B" w:rsidRPr="008E2326" w:rsidRDefault="00B05A3B" w:rsidP="00B05A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5A3B" w:rsidRPr="008E2326" w14:paraId="6F25EA98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07558" w14:textId="25C1D162" w:rsidR="00B05A3B" w:rsidRPr="008E2326" w:rsidRDefault="00B05A3B" w:rsidP="00B05A3B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Jörgen Berglund</w:t>
            </w:r>
            <w:r w:rsidRPr="008E2326">
              <w:rPr>
                <w:sz w:val="22"/>
                <w:szCs w:val="22"/>
                <w:lang w:val="en-US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26425" w14:textId="1066F7F4" w:rsidR="00B05A3B" w:rsidRPr="008E2326" w:rsidRDefault="00B05A3B" w:rsidP="00B05A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8BB9A" w14:textId="77777777" w:rsidR="00B05A3B" w:rsidRPr="008E2326" w:rsidRDefault="00B05A3B" w:rsidP="00B05A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A1ECD2" w14:textId="0E793358" w:rsidR="00B05A3B" w:rsidRPr="008E2326" w:rsidRDefault="00B05A3B" w:rsidP="00B05A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070104" w14:textId="77777777" w:rsidR="00B05A3B" w:rsidRPr="008E2326" w:rsidRDefault="00B05A3B" w:rsidP="00B05A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ED04B" w14:textId="5A7B53ED" w:rsidR="00B05A3B" w:rsidRPr="008E2326" w:rsidRDefault="00B05A3B" w:rsidP="00B05A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99EEA" w14:textId="77777777" w:rsidR="00B05A3B" w:rsidRPr="008E2326" w:rsidRDefault="00B05A3B" w:rsidP="00B05A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276C3" w14:textId="53A17214" w:rsidR="00B05A3B" w:rsidRPr="008E2326" w:rsidRDefault="00B05A3B" w:rsidP="00B05A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2E511" w14:textId="77777777" w:rsidR="00B05A3B" w:rsidRPr="008E2326" w:rsidRDefault="00B05A3B" w:rsidP="00B05A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A88EE" w14:textId="07EF52D0" w:rsidR="00B05A3B" w:rsidRPr="008E2326" w:rsidRDefault="00B05A3B" w:rsidP="00B05A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3DE70" w14:textId="77777777" w:rsidR="00B05A3B" w:rsidRPr="008E2326" w:rsidRDefault="00B05A3B" w:rsidP="00B05A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94F92" w14:textId="12D8E9A7" w:rsidR="00B05A3B" w:rsidRPr="008E2326" w:rsidRDefault="00B05A3B" w:rsidP="00B05A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E688F" w14:textId="77777777" w:rsidR="00B05A3B" w:rsidRPr="008E2326" w:rsidRDefault="00B05A3B" w:rsidP="00B05A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E0B97" w14:textId="77777777" w:rsidR="00B05A3B" w:rsidRPr="008E2326" w:rsidRDefault="00B05A3B" w:rsidP="00B05A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6F914C" w14:textId="77777777" w:rsidR="00B05A3B" w:rsidRPr="008E2326" w:rsidRDefault="00B05A3B" w:rsidP="00B05A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5A3B" w:rsidRPr="008E2326" w14:paraId="435AD32F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5CF31" w14:textId="30D8794F" w:rsidR="00B05A3B" w:rsidRPr="008E2326" w:rsidRDefault="00B05A3B" w:rsidP="00B05A3B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 xml:space="preserve">Erik Ezelius </w:t>
            </w:r>
            <w:r w:rsidRPr="008E2326">
              <w:rPr>
                <w:sz w:val="22"/>
                <w:szCs w:val="22"/>
                <w:lang w:val="en-US"/>
              </w:rPr>
              <w:t>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A5BF3" w14:textId="48866D25" w:rsidR="00B05A3B" w:rsidRPr="008E2326" w:rsidRDefault="00B05A3B" w:rsidP="00B05A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64840" w14:textId="77777777" w:rsidR="00B05A3B" w:rsidRPr="008E2326" w:rsidRDefault="00B05A3B" w:rsidP="00B05A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EAA52" w14:textId="5AB36799" w:rsidR="00B05A3B" w:rsidRPr="008E2326" w:rsidRDefault="00B05A3B" w:rsidP="00B05A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98FB48" w14:textId="77777777" w:rsidR="00B05A3B" w:rsidRPr="008E2326" w:rsidRDefault="00B05A3B" w:rsidP="00B05A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CDDC9" w14:textId="484F8683" w:rsidR="00B05A3B" w:rsidRPr="008E2326" w:rsidRDefault="00B05A3B" w:rsidP="00B05A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53FAF" w14:textId="77777777" w:rsidR="00B05A3B" w:rsidRPr="008E2326" w:rsidRDefault="00B05A3B" w:rsidP="00B05A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690A57" w14:textId="32AA77D8" w:rsidR="00B05A3B" w:rsidRPr="008E2326" w:rsidRDefault="00B05A3B" w:rsidP="00B05A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EAFC7" w14:textId="77777777" w:rsidR="00B05A3B" w:rsidRPr="008E2326" w:rsidRDefault="00B05A3B" w:rsidP="00B05A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A4F05" w14:textId="034899AF" w:rsidR="00B05A3B" w:rsidRPr="008E2326" w:rsidRDefault="00B05A3B" w:rsidP="00B05A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6319C" w14:textId="77777777" w:rsidR="00B05A3B" w:rsidRPr="008E2326" w:rsidRDefault="00B05A3B" w:rsidP="00B05A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9E964" w14:textId="77777777" w:rsidR="00B05A3B" w:rsidRPr="008E2326" w:rsidRDefault="00B05A3B" w:rsidP="00B05A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B723F" w14:textId="77777777" w:rsidR="00B05A3B" w:rsidRPr="008E2326" w:rsidRDefault="00B05A3B" w:rsidP="00B05A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AE1B0" w14:textId="77777777" w:rsidR="00B05A3B" w:rsidRPr="008E2326" w:rsidRDefault="00B05A3B" w:rsidP="00B05A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0C7B9" w14:textId="77777777" w:rsidR="00B05A3B" w:rsidRPr="008E2326" w:rsidRDefault="00B05A3B" w:rsidP="00B05A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5A3B" w:rsidRPr="008E2326" w14:paraId="2DC96C80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  <w:trHeight w:val="226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48240" w14:textId="0D82E7F5" w:rsidR="00B05A3B" w:rsidRPr="00B91BEE" w:rsidRDefault="00B05A3B" w:rsidP="00B05A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Carl-Oskar Bohlin</w:t>
            </w:r>
            <w:r w:rsidRPr="008E232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5925D" w14:textId="77777777" w:rsidR="00B05A3B" w:rsidRPr="008E2326" w:rsidRDefault="00B05A3B" w:rsidP="00B05A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CCDB4" w14:textId="77777777" w:rsidR="00B05A3B" w:rsidRPr="008E2326" w:rsidRDefault="00B05A3B" w:rsidP="00B05A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DC5D03" w14:textId="77777777" w:rsidR="00B05A3B" w:rsidRPr="008E2326" w:rsidRDefault="00B05A3B" w:rsidP="00B05A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92823" w14:textId="77777777" w:rsidR="00B05A3B" w:rsidRPr="008E2326" w:rsidRDefault="00B05A3B" w:rsidP="00B05A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59DB6" w14:textId="77777777" w:rsidR="00B05A3B" w:rsidRPr="008E2326" w:rsidRDefault="00B05A3B" w:rsidP="00B05A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6FFE2C" w14:textId="77777777" w:rsidR="00B05A3B" w:rsidRPr="008E2326" w:rsidRDefault="00B05A3B" w:rsidP="00B05A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6BA86" w14:textId="77777777" w:rsidR="00B05A3B" w:rsidRPr="008E2326" w:rsidRDefault="00B05A3B" w:rsidP="00B05A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E66AC" w14:textId="77777777" w:rsidR="00B05A3B" w:rsidRPr="008E2326" w:rsidRDefault="00B05A3B" w:rsidP="00B05A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58C9B" w14:textId="77777777" w:rsidR="00B05A3B" w:rsidRPr="008E2326" w:rsidRDefault="00B05A3B" w:rsidP="00B05A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BFF205" w14:textId="77777777" w:rsidR="00B05A3B" w:rsidRPr="008E2326" w:rsidRDefault="00B05A3B" w:rsidP="00B05A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4903D" w14:textId="77777777" w:rsidR="00B05A3B" w:rsidRPr="008E2326" w:rsidRDefault="00B05A3B" w:rsidP="00B05A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E7FF9" w14:textId="77777777" w:rsidR="00B05A3B" w:rsidRPr="008E2326" w:rsidRDefault="00B05A3B" w:rsidP="00B05A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0718F" w14:textId="77777777" w:rsidR="00B05A3B" w:rsidRPr="008E2326" w:rsidRDefault="00B05A3B" w:rsidP="00B05A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216FC3" w14:textId="77777777" w:rsidR="00B05A3B" w:rsidRPr="008E2326" w:rsidRDefault="00B05A3B" w:rsidP="00B05A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5A3B" w:rsidRPr="008E2326" w14:paraId="01872C82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542A1E" w14:textId="6C6312DE" w:rsidR="00B05A3B" w:rsidRPr="008E2326" w:rsidRDefault="00B05A3B" w:rsidP="00B05A3B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Per Söderlund</w:t>
            </w:r>
            <w:r w:rsidRPr="008E2326">
              <w:rPr>
                <w:sz w:val="22"/>
                <w:szCs w:val="22"/>
                <w:lang w:val="en-US"/>
              </w:rPr>
              <w:t xml:space="preserve"> (S</w:t>
            </w:r>
            <w:r>
              <w:rPr>
                <w:sz w:val="22"/>
                <w:szCs w:val="22"/>
                <w:lang w:val="en-US"/>
              </w:rPr>
              <w:t>D</w:t>
            </w:r>
            <w:r w:rsidRPr="008E2326">
              <w:rPr>
                <w:sz w:val="22"/>
                <w:szCs w:val="22"/>
                <w:lang w:val="en-US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E07C8A" w14:textId="3E636C08" w:rsidR="00B05A3B" w:rsidRPr="008E2326" w:rsidRDefault="00B05A3B" w:rsidP="00B05A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AD5638"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6AA74" w14:textId="77777777" w:rsidR="00B05A3B" w:rsidRPr="008E2326" w:rsidRDefault="00B05A3B" w:rsidP="00B05A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95E268" w14:textId="06F7BD38" w:rsidR="00B05A3B" w:rsidRPr="008E2326" w:rsidRDefault="00B05A3B" w:rsidP="00B05A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1B8773" w14:textId="77777777" w:rsidR="00B05A3B" w:rsidRPr="008E2326" w:rsidRDefault="00B05A3B" w:rsidP="00B05A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80E2E" w14:textId="2DE81A25" w:rsidR="00B05A3B" w:rsidRPr="008E2326" w:rsidRDefault="00B05A3B" w:rsidP="00B05A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AD5638"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4FEE3" w14:textId="77777777" w:rsidR="00B05A3B" w:rsidRPr="008E2326" w:rsidRDefault="00B05A3B" w:rsidP="00B05A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30DD3" w14:textId="1A467DDC" w:rsidR="00B05A3B" w:rsidRPr="008E2326" w:rsidRDefault="00B05A3B" w:rsidP="00B05A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AD5638"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63CCF" w14:textId="77777777" w:rsidR="00B05A3B" w:rsidRPr="008E2326" w:rsidRDefault="00B05A3B" w:rsidP="00B05A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678CEA" w14:textId="133C70D2" w:rsidR="00B05A3B" w:rsidRPr="008E2326" w:rsidRDefault="00B05A3B" w:rsidP="00B05A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95E44B" w14:textId="77777777" w:rsidR="00B05A3B" w:rsidRPr="008E2326" w:rsidRDefault="00B05A3B" w:rsidP="00B05A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3F1AD" w14:textId="62DE64FE" w:rsidR="00B05A3B" w:rsidRPr="008E2326" w:rsidRDefault="00B05A3B" w:rsidP="00B05A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B714A" w14:textId="77777777" w:rsidR="00B05A3B" w:rsidRPr="008E2326" w:rsidRDefault="00B05A3B" w:rsidP="00B05A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5C588" w14:textId="77777777" w:rsidR="00B05A3B" w:rsidRPr="008E2326" w:rsidRDefault="00B05A3B" w:rsidP="00B05A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794E0" w14:textId="77777777" w:rsidR="00B05A3B" w:rsidRPr="008E2326" w:rsidRDefault="00B05A3B" w:rsidP="00B05A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5A3B" w:rsidRPr="008E2326" w14:paraId="6ED13B79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C31D5E" w14:textId="04EDD588" w:rsidR="00B05A3B" w:rsidRPr="008E2326" w:rsidRDefault="00B05A3B" w:rsidP="00B05A3B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Ingela Nylund Watz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A6416" w14:textId="77777777" w:rsidR="00B05A3B" w:rsidRPr="008E2326" w:rsidRDefault="00B05A3B" w:rsidP="00B05A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E6320" w14:textId="77777777" w:rsidR="00B05A3B" w:rsidRPr="008E2326" w:rsidRDefault="00B05A3B" w:rsidP="00B05A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5DB93C" w14:textId="77777777" w:rsidR="00B05A3B" w:rsidRPr="008E2326" w:rsidRDefault="00B05A3B" w:rsidP="00B05A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82151" w14:textId="77777777" w:rsidR="00B05A3B" w:rsidRPr="008E2326" w:rsidRDefault="00B05A3B" w:rsidP="00B05A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2F732" w14:textId="77777777" w:rsidR="00B05A3B" w:rsidRPr="008E2326" w:rsidRDefault="00B05A3B" w:rsidP="00B05A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1F9AD" w14:textId="77777777" w:rsidR="00B05A3B" w:rsidRPr="008E2326" w:rsidRDefault="00B05A3B" w:rsidP="00B05A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44AC0" w14:textId="77777777" w:rsidR="00B05A3B" w:rsidRPr="008E2326" w:rsidRDefault="00B05A3B" w:rsidP="00B05A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4669E" w14:textId="77777777" w:rsidR="00B05A3B" w:rsidRPr="008E2326" w:rsidRDefault="00B05A3B" w:rsidP="00B05A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17E15" w14:textId="77777777" w:rsidR="00B05A3B" w:rsidRPr="008E2326" w:rsidRDefault="00B05A3B" w:rsidP="00B05A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FEDECC" w14:textId="77777777" w:rsidR="00B05A3B" w:rsidRPr="008E2326" w:rsidRDefault="00B05A3B" w:rsidP="00B05A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5F28E" w14:textId="77777777" w:rsidR="00B05A3B" w:rsidRPr="008E2326" w:rsidRDefault="00B05A3B" w:rsidP="00B05A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6FF24" w14:textId="77777777" w:rsidR="00B05A3B" w:rsidRPr="008E2326" w:rsidRDefault="00B05A3B" w:rsidP="00B05A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6BB7B" w14:textId="77777777" w:rsidR="00B05A3B" w:rsidRPr="008E2326" w:rsidRDefault="00B05A3B" w:rsidP="00B05A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32863" w14:textId="77777777" w:rsidR="00B05A3B" w:rsidRPr="008E2326" w:rsidRDefault="00B05A3B" w:rsidP="00B05A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5A3B" w:rsidRPr="008E2326" w14:paraId="1F430DD7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3852B" w14:textId="40FCBBB2" w:rsidR="00B05A3B" w:rsidRPr="008E2326" w:rsidRDefault="00B05A3B" w:rsidP="00B05A3B">
            <w:pPr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Johan Hedin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78B856" w14:textId="77777777" w:rsidR="00B05A3B" w:rsidRPr="008E2326" w:rsidRDefault="00B05A3B" w:rsidP="00B05A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47C81" w14:textId="77777777" w:rsidR="00B05A3B" w:rsidRPr="008E2326" w:rsidRDefault="00B05A3B" w:rsidP="00B05A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942B9" w14:textId="77777777" w:rsidR="00B05A3B" w:rsidRPr="008E2326" w:rsidRDefault="00B05A3B" w:rsidP="00B05A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16F3A" w14:textId="77777777" w:rsidR="00B05A3B" w:rsidRPr="008E2326" w:rsidRDefault="00B05A3B" w:rsidP="00B05A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4CA81" w14:textId="77777777" w:rsidR="00B05A3B" w:rsidRPr="008E2326" w:rsidRDefault="00B05A3B" w:rsidP="00B05A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986D1" w14:textId="77777777" w:rsidR="00B05A3B" w:rsidRPr="008E2326" w:rsidRDefault="00B05A3B" w:rsidP="00B05A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5AC22" w14:textId="77777777" w:rsidR="00B05A3B" w:rsidRPr="008E2326" w:rsidRDefault="00B05A3B" w:rsidP="00B05A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974A2" w14:textId="77777777" w:rsidR="00B05A3B" w:rsidRPr="008E2326" w:rsidRDefault="00B05A3B" w:rsidP="00B05A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C546D" w14:textId="77777777" w:rsidR="00B05A3B" w:rsidRPr="008E2326" w:rsidRDefault="00B05A3B" w:rsidP="00B05A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FB0D0" w14:textId="77777777" w:rsidR="00B05A3B" w:rsidRPr="008E2326" w:rsidRDefault="00B05A3B" w:rsidP="00B05A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6F05E3" w14:textId="77777777" w:rsidR="00B05A3B" w:rsidRPr="008E2326" w:rsidRDefault="00B05A3B" w:rsidP="00B05A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41A5A2" w14:textId="77777777" w:rsidR="00B05A3B" w:rsidRPr="008E2326" w:rsidRDefault="00B05A3B" w:rsidP="00B05A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C45B2" w14:textId="77777777" w:rsidR="00B05A3B" w:rsidRPr="008E2326" w:rsidRDefault="00B05A3B" w:rsidP="00B05A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A6B4B" w14:textId="77777777" w:rsidR="00B05A3B" w:rsidRPr="008E2326" w:rsidRDefault="00B05A3B" w:rsidP="00B05A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5A3B" w:rsidRPr="008E2326" w14:paraId="0ED8AF52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  <w:trHeight w:val="221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A6979" w14:textId="74DE2A10" w:rsidR="00B05A3B" w:rsidRPr="008E2326" w:rsidRDefault="00B05A3B" w:rsidP="00B05A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Jessica Wetterling</w:t>
            </w:r>
            <w:r w:rsidRPr="008E2326">
              <w:rPr>
                <w:sz w:val="22"/>
                <w:szCs w:val="22"/>
              </w:rPr>
              <w:t xml:space="preserve">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D2764" w14:textId="7A241926" w:rsidR="00B05A3B" w:rsidRPr="008E2326" w:rsidRDefault="00B05A3B" w:rsidP="00B05A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CF867" w14:textId="77777777" w:rsidR="00B05A3B" w:rsidRPr="008E2326" w:rsidRDefault="00B05A3B" w:rsidP="00B05A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24F6C" w14:textId="48E39289" w:rsidR="00B05A3B" w:rsidRPr="008E2326" w:rsidRDefault="00B05A3B" w:rsidP="00B05A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2DD16E" w14:textId="77777777" w:rsidR="00B05A3B" w:rsidRPr="008E2326" w:rsidRDefault="00B05A3B" w:rsidP="00B05A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831B8" w14:textId="6F7BA7CE" w:rsidR="00B05A3B" w:rsidRPr="008E2326" w:rsidRDefault="00B05A3B" w:rsidP="00B05A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821A2" w14:textId="77777777" w:rsidR="00B05A3B" w:rsidRPr="008E2326" w:rsidRDefault="00B05A3B" w:rsidP="00B05A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F09C2" w14:textId="30D31D6F" w:rsidR="00B05A3B" w:rsidRPr="008E2326" w:rsidRDefault="00B05A3B" w:rsidP="00B05A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6435F" w14:textId="77777777" w:rsidR="00B05A3B" w:rsidRPr="008E2326" w:rsidRDefault="00B05A3B" w:rsidP="00B05A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9382EE" w14:textId="10C0DC25" w:rsidR="00B05A3B" w:rsidRPr="008E2326" w:rsidRDefault="00B05A3B" w:rsidP="00B05A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2C233" w14:textId="77777777" w:rsidR="00B05A3B" w:rsidRPr="008E2326" w:rsidRDefault="00B05A3B" w:rsidP="00B05A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0DAEB" w14:textId="60006D9D" w:rsidR="00B05A3B" w:rsidRPr="008E2326" w:rsidRDefault="00B05A3B" w:rsidP="00B05A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B52A5" w14:textId="77777777" w:rsidR="00B05A3B" w:rsidRPr="008E2326" w:rsidRDefault="00B05A3B" w:rsidP="00B05A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2E65B9" w14:textId="77777777" w:rsidR="00B05A3B" w:rsidRPr="008E2326" w:rsidRDefault="00B05A3B" w:rsidP="00B05A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1459F" w14:textId="77777777" w:rsidR="00B05A3B" w:rsidRPr="008E2326" w:rsidRDefault="00B05A3B" w:rsidP="00B05A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AD5638" w:rsidRPr="008E2326" w14:paraId="7512A20D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A8600" w14:textId="5454A921" w:rsidR="00AD5638" w:rsidRPr="008E2326" w:rsidRDefault="00AD5638" w:rsidP="00AD563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Margareta Cederfelt</w:t>
            </w:r>
            <w:r w:rsidRPr="008E2326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38417" w14:textId="77777777" w:rsidR="00AD5638" w:rsidRPr="008E2326" w:rsidRDefault="00AD5638" w:rsidP="00AD56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F5B3F" w14:textId="77777777" w:rsidR="00AD5638" w:rsidRPr="008E2326" w:rsidRDefault="00AD5638" w:rsidP="00AD56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C4126" w14:textId="77777777" w:rsidR="00AD5638" w:rsidRPr="008E2326" w:rsidRDefault="00AD5638" w:rsidP="00AD56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2C30A9" w14:textId="77777777" w:rsidR="00AD5638" w:rsidRPr="008E2326" w:rsidRDefault="00AD5638" w:rsidP="00AD56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3A5C6" w14:textId="77777777" w:rsidR="00AD5638" w:rsidRPr="008E2326" w:rsidRDefault="00AD5638" w:rsidP="00AD56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0B89BA" w14:textId="77777777" w:rsidR="00AD5638" w:rsidRPr="008E2326" w:rsidRDefault="00AD5638" w:rsidP="00AD56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AF7485" w14:textId="77777777" w:rsidR="00AD5638" w:rsidRPr="008E2326" w:rsidRDefault="00AD5638" w:rsidP="00AD56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5E4E2" w14:textId="77777777" w:rsidR="00AD5638" w:rsidRPr="008E2326" w:rsidRDefault="00AD5638" w:rsidP="00AD56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AB8C0" w14:textId="77777777" w:rsidR="00AD5638" w:rsidRPr="008E2326" w:rsidRDefault="00AD5638" w:rsidP="00AD56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E60F7" w14:textId="77777777" w:rsidR="00AD5638" w:rsidRPr="008E2326" w:rsidRDefault="00AD5638" w:rsidP="00AD56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A9496" w14:textId="77777777" w:rsidR="00AD5638" w:rsidRPr="008E2326" w:rsidRDefault="00AD5638" w:rsidP="00AD56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30273" w14:textId="77777777" w:rsidR="00AD5638" w:rsidRPr="008E2326" w:rsidRDefault="00AD5638" w:rsidP="00AD56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1EC50" w14:textId="77777777" w:rsidR="00AD5638" w:rsidRPr="008E2326" w:rsidRDefault="00AD5638" w:rsidP="00AD56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3A089" w14:textId="77777777" w:rsidR="00AD5638" w:rsidRPr="008E2326" w:rsidRDefault="00AD5638" w:rsidP="00AD56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AD5638" w:rsidRPr="008E2326" w14:paraId="361D696F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DFB758" w14:textId="65EB8531" w:rsidR="00AD5638" w:rsidRPr="008E2326" w:rsidRDefault="00AD5638" w:rsidP="00AD563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Patrick Reslow (SD</w:t>
            </w:r>
            <w:r w:rsidRPr="008E2326">
              <w:rPr>
                <w:sz w:val="22"/>
                <w:szCs w:val="22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99717" w14:textId="6377A3AF" w:rsidR="00AD5638" w:rsidRPr="008E2326" w:rsidRDefault="00AD5638" w:rsidP="00AD56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762B51" w14:textId="77777777" w:rsidR="00AD5638" w:rsidRPr="008E2326" w:rsidRDefault="00AD5638" w:rsidP="00AD56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893B8" w14:textId="604A726A" w:rsidR="00AD5638" w:rsidRPr="008E2326" w:rsidRDefault="00AD5638" w:rsidP="00AD56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7FD1F" w14:textId="77777777" w:rsidR="00AD5638" w:rsidRPr="008E2326" w:rsidRDefault="00AD5638" w:rsidP="00AD56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64ABA" w14:textId="1268F9F9" w:rsidR="00AD5638" w:rsidRPr="008E2326" w:rsidRDefault="00AD5638" w:rsidP="00AD56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5DB1D1" w14:textId="77777777" w:rsidR="00AD5638" w:rsidRPr="008E2326" w:rsidRDefault="00AD5638" w:rsidP="00AD56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7B6D3A" w14:textId="079DA209" w:rsidR="00AD5638" w:rsidRPr="008E2326" w:rsidRDefault="00AD5638" w:rsidP="00AD56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1A1CCA" w14:textId="77777777" w:rsidR="00AD5638" w:rsidRPr="008E2326" w:rsidRDefault="00AD5638" w:rsidP="00AD56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F5F99" w14:textId="1D274C0F" w:rsidR="00AD5638" w:rsidRPr="008E2326" w:rsidRDefault="00AD5638" w:rsidP="00AD56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37834" w14:textId="77777777" w:rsidR="00AD5638" w:rsidRPr="008E2326" w:rsidRDefault="00AD5638" w:rsidP="00AD56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77340B" w14:textId="77777777" w:rsidR="00AD5638" w:rsidRPr="008E2326" w:rsidRDefault="00AD5638" w:rsidP="00AD56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4329B" w14:textId="77777777" w:rsidR="00AD5638" w:rsidRPr="008E2326" w:rsidRDefault="00AD5638" w:rsidP="00AD56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64F63" w14:textId="77777777" w:rsidR="00AD5638" w:rsidRPr="008E2326" w:rsidRDefault="00AD5638" w:rsidP="00AD56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02BCF" w14:textId="77777777" w:rsidR="00AD5638" w:rsidRPr="008E2326" w:rsidRDefault="00AD5638" w:rsidP="00AD56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AD5638" w:rsidRPr="008E2326" w14:paraId="689C6BF2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2A65F" w14:textId="7FCE9CDC" w:rsidR="00AD5638" w:rsidRPr="008E2326" w:rsidRDefault="00AD5638" w:rsidP="00AD563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Patrik Björck</w:t>
            </w:r>
            <w:r w:rsidRPr="008E2326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9560FA" w14:textId="77777777" w:rsidR="00AD5638" w:rsidRPr="008E2326" w:rsidRDefault="00AD5638" w:rsidP="00AD56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6482F" w14:textId="77777777" w:rsidR="00AD5638" w:rsidRPr="008E2326" w:rsidRDefault="00AD5638" w:rsidP="00AD56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C2C76" w14:textId="77777777" w:rsidR="00AD5638" w:rsidRPr="008E2326" w:rsidRDefault="00AD5638" w:rsidP="00AD56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2683C" w14:textId="77777777" w:rsidR="00AD5638" w:rsidRPr="008E2326" w:rsidRDefault="00AD5638" w:rsidP="00AD56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59693" w14:textId="77777777" w:rsidR="00AD5638" w:rsidRPr="008E2326" w:rsidRDefault="00AD5638" w:rsidP="00AD56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E3189" w14:textId="77777777" w:rsidR="00AD5638" w:rsidRPr="008E2326" w:rsidRDefault="00AD5638" w:rsidP="00AD56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F2E16" w14:textId="77777777" w:rsidR="00AD5638" w:rsidRPr="008E2326" w:rsidRDefault="00AD5638" w:rsidP="00AD56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67C940" w14:textId="77777777" w:rsidR="00AD5638" w:rsidRPr="008E2326" w:rsidRDefault="00AD5638" w:rsidP="00AD56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06C20" w14:textId="77777777" w:rsidR="00AD5638" w:rsidRPr="008E2326" w:rsidRDefault="00AD5638" w:rsidP="00AD56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0D33A" w14:textId="77777777" w:rsidR="00AD5638" w:rsidRPr="008E2326" w:rsidRDefault="00AD5638" w:rsidP="00AD56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43C79" w14:textId="77777777" w:rsidR="00AD5638" w:rsidRPr="008E2326" w:rsidRDefault="00AD5638" w:rsidP="00AD56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0D716" w14:textId="77777777" w:rsidR="00AD5638" w:rsidRPr="008E2326" w:rsidRDefault="00AD5638" w:rsidP="00AD56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81466" w14:textId="77777777" w:rsidR="00AD5638" w:rsidRPr="008E2326" w:rsidRDefault="00AD5638" w:rsidP="00AD56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369BF" w14:textId="77777777" w:rsidR="00AD5638" w:rsidRPr="008E2326" w:rsidRDefault="00AD5638" w:rsidP="00AD56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AD5638" w:rsidRPr="008E2326" w14:paraId="2AB60FC0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61F85" w14:textId="1263E3AF" w:rsidR="00AD5638" w:rsidRPr="008E2326" w:rsidRDefault="00AD5638" w:rsidP="00AD563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Adaktusson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40DC7" w14:textId="77777777" w:rsidR="00AD5638" w:rsidRPr="008E2326" w:rsidRDefault="00AD5638" w:rsidP="00AD56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16AAD" w14:textId="77777777" w:rsidR="00AD5638" w:rsidRPr="008E2326" w:rsidRDefault="00AD5638" w:rsidP="00AD56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65175" w14:textId="77777777" w:rsidR="00AD5638" w:rsidRPr="008E2326" w:rsidRDefault="00AD5638" w:rsidP="00AD56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FAA7B" w14:textId="77777777" w:rsidR="00AD5638" w:rsidRPr="008E2326" w:rsidRDefault="00AD5638" w:rsidP="00AD56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BF444" w14:textId="77777777" w:rsidR="00AD5638" w:rsidRPr="008E2326" w:rsidRDefault="00AD5638" w:rsidP="00AD56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6DA39" w14:textId="77777777" w:rsidR="00AD5638" w:rsidRPr="008E2326" w:rsidRDefault="00AD5638" w:rsidP="00AD56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6EB0ED" w14:textId="77777777" w:rsidR="00AD5638" w:rsidRPr="008E2326" w:rsidRDefault="00AD5638" w:rsidP="00AD56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61D16" w14:textId="77777777" w:rsidR="00AD5638" w:rsidRPr="008E2326" w:rsidRDefault="00AD5638" w:rsidP="00AD56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6962D" w14:textId="77777777" w:rsidR="00AD5638" w:rsidRPr="008E2326" w:rsidRDefault="00AD5638" w:rsidP="00AD56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C3D9A" w14:textId="77777777" w:rsidR="00AD5638" w:rsidRPr="008E2326" w:rsidRDefault="00AD5638" w:rsidP="00AD56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3FD29" w14:textId="77777777" w:rsidR="00AD5638" w:rsidRPr="008E2326" w:rsidRDefault="00AD5638" w:rsidP="00AD56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3DAED" w14:textId="77777777" w:rsidR="00AD5638" w:rsidRPr="008E2326" w:rsidRDefault="00AD5638" w:rsidP="00AD56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E25F15" w14:textId="77777777" w:rsidR="00AD5638" w:rsidRPr="008E2326" w:rsidRDefault="00AD5638" w:rsidP="00AD56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6902E" w14:textId="77777777" w:rsidR="00AD5638" w:rsidRPr="008E2326" w:rsidRDefault="00AD5638" w:rsidP="00AD56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AD5638" w:rsidRPr="008E2326" w14:paraId="40C763B7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706D4" w14:textId="4E42176A" w:rsidR="00AD5638" w:rsidRPr="008E2326" w:rsidRDefault="00AD5638" w:rsidP="00AD563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Maria Strömkvist (S)</w:t>
            </w:r>
            <w:r w:rsidRPr="008E2326">
              <w:rPr>
                <w:sz w:val="22"/>
                <w:szCs w:val="22"/>
              </w:rPr>
              <w:t xml:space="preserve">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DB0D5" w14:textId="77777777" w:rsidR="00AD5638" w:rsidRPr="008E2326" w:rsidRDefault="00AD5638" w:rsidP="00AD56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5AF99" w14:textId="77777777" w:rsidR="00AD5638" w:rsidRPr="008E2326" w:rsidRDefault="00AD5638" w:rsidP="00AD56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E60B6" w14:textId="77777777" w:rsidR="00AD5638" w:rsidRPr="008E2326" w:rsidRDefault="00AD5638" w:rsidP="00AD56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1280B" w14:textId="77777777" w:rsidR="00AD5638" w:rsidRPr="008E2326" w:rsidRDefault="00AD5638" w:rsidP="00AD56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A06A2" w14:textId="77777777" w:rsidR="00AD5638" w:rsidRPr="008E2326" w:rsidRDefault="00AD5638" w:rsidP="00AD56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D707C" w14:textId="77777777" w:rsidR="00AD5638" w:rsidRPr="008E2326" w:rsidRDefault="00AD5638" w:rsidP="00AD56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113A5" w14:textId="77777777" w:rsidR="00AD5638" w:rsidRPr="008E2326" w:rsidRDefault="00AD5638" w:rsidP="00AD56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B8F89" w14:textId="77777777" w:rsidR="00AD5638" w:rsidRPr="008E2326" w:rsidRDefault="00AD5638" w:rsidP="00AD56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E5882" w14:textId="77777777" w:rsidR="00AD5638" w:rsidRPr="008E2326" w:rsidRDefault="00AD5638" w:rsidP="00AD56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A62F9E" w14:textId="77777777" w:rsidR="00AD5638" w:rsidRPr="008E2326" w:rsidRDefault="00AD5638" w:rsidP="00AD56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DA9AD" w14:textId="77777777" w:rsidR="00AD5638" w:rsidRPr="008E2326" w:rsidRDefault="00AD5638" w:rsidP="00AD56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30D44" w14:textId="77777777" w:rsidR="00AD5638" w:rsidRPr="008E2326" w:rsidRDefault="00AD5638" w:rsidP="00AD56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80C51D" w14:textId="77777777" w:rsidR="00AD5638" w:rsidRPr="008E2326" w:rsidRDefault="00AD5638" w:rsidP="00AD56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6DA75" w14:textId="77777777" w:rsidR="00AD5638" w:rsidRPr="008E2326" w:rsidRDefault="00AD5638" w:rsidP="00AD56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AD5638" w:rsidRPr="008E2326" w14:paraId="7E3E4D38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93993" w14:textId="21BE3B90" w:rsidR="00AD5638" w:rsidRPr="008E2326" w:rsidRDefault="00AD5638" w:rsidP="00AD5638">
            <w:pPr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Tina Acketoft</w:t>
            </w:r>
            <w:r>
              <w:rPr>
                <w:sz w:val="22"/>
                <w:szCs w:val="22"/>
              </w:rPr>
              <w:t xml:space="preserve"> </w:t>
            </w:r>
            <w:r w:rsidRPr="008E2326">
              <w:rPr>
                <w:sz w:val="22"/>
                <w:szCs w:val="22"/>
              </w:rPr>
              <w:t>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28AED" w14:textId="6D7795C4" w:rsidR="00AD5638" w:rsidRPr="008E2326" w:rsidRDefault="00AD5638" w:rsidP="00AD56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88DBA" w14:textId="77777777" w:rsidR="00AD5638" w:rsidRPr="008E2326" w:rsidRDefault="00AD5638" w:rsidP="00AD56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1D40F" w14:textId="181D0010" w:rsidR="00AD5638" w:rsidRPr="008E2326" w:rsidRDefault="00AD5638" w:rsidP="00AD56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14C32" w14:textId="77777777" w:rsidR="00AD5638" w:rsidRPr="008E2326" w:rsidRDefault="00AD5638" w:rsidP="00AD56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4E0AC" w14:textId="414BE856" w:rsidR="00AD5638" w:rsidRPr="008E2326" w:rsidRDefault="00AD5638" w:rsidP="00AD56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BFD67" w14:textId="77777777" w:rsidR="00AD5638" w:rsidRPr="008E2326" w:rsidRDefault="00AD5638" w:rsidP="00AD56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526DD" w14:textId="77777777" w:rsidR="00AD5638" w:rsidRPr="008E2326" w:rsidRDefault="00AD5638" w:rsidP="00AD56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0F34F" w14:textId="77777777" w:rsidR="00AD5638" w:rsidRPr="008E2326" w:rsidRDefault="00AD5638" w:rsidP="00AD56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2DD78" w14:textId="77777777" w:rsidR="00AD5638" w:rsidRPr="008E2326" w:rsidRDefault="00AD5638" w:rsidP="00AD56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6E7CF" w14:textId="77777777" w:rsidR="00AD5638" w:rsidRPr="008E2326" w:rsidRDefault="00AD5638" w:rsidP="00AD56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7D848" w14:textId="77777777" w:rsidR="00AD5638" w:rsidRPr="008E2326" w:rsidRDefault="00AD5638" w:rsidP="00AD56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A0F1BD" w14:textId="77777777" w:rsidR="00AD5638" w:rsidRPr="008E2326" w:rsidRDefault="00AD5638" w:rsidP="00AD56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6A040" w14:textId="77777777" w:rsidR="00AD5638" w:rsidRPr="008E2326" w:rsidRDefault="00AD5638" w:rsidP="00AD56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E80C2" w14:textId="77777777" w:rsidR="00AD5638" w:rsidRPr="008E2326" w:rsidRDefault="00AD5638" w:rsidP="00AD56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AD5638" w:rsidRPr="008E2326" w14:paraId="18079042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2546C5" w14:textId="035EC630" w:rsidR="00AD5638" w:rsidRPr="008E2326" w:rsidRDefault="00AD5638" w:rsidP="00AD563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Andersson</w:t>
            </w:r>
            <w:r w:rsidRPr="008E2326">
              <w:rPr>
                <w:sz w:val="22"/>
                <w:szCs w:val="22"/>
              </w:rPr>
              <w:t xml:space="preserve"> (</w:t>
            </w:r>
            <w:r>
              <w:rPr>
                <w:sz w:val="22"/>
                <w:szCs w:val="22"/>
              </w:rPr>
              <w:t>S</w:t>
            </w:r>
            <w:r w:rsidRPr="008E2326">
              <w:rPr>
                <w:sz w:val="22"/>
                <w:szCs w:val="22"/>
              </w:rPr>
              <w:t>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18BCEC" w14:textId="77777777" w:rsidR="00AD5638" w:rsidRPr="008E2326" w:rsidRDefault="00AD5638" w:rsidP="00AD56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47CE8" w14:textId="77777777" w:rsidR="00AD5638" w:rsidRPr="008E2326" w:rsidRDefault="00AD5638" w:rsidP="00AD56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089B95" w14:textId="77777777" w:rsidR="00AD5638" w:rsidRPr="008E2326" w:rsidRDefault="00AD5638" w:rsidP="00AD56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59205" w14:textId="77777777" w:rsidR="00AD5638" w:rsidRPr="008E2326" w:rsidRDefault="00AD5638" w:rsidP="00AD56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FC36E" w14:textId="77777777" w:rsidR="00AD5638" w:rsidRPr="008E2326" w:rsidRDefault="00AD5638" w:rsidP="00AD56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8FEDF" w14:textId="77777777" w:rsidR="00AD5638" w:rsidRPr="008E2326" w:rsidRDefault="00AD5638" w:rsidP="00AD56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6756B" w14:textId="77777777" w:rsidR="00AD5638" w:rsidRPr="008E2326" w:rsidRDefault="00AD5638" w:rsidP="00AD56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383DA" w14:textId="77777777" w:rsidR="00AD5638" w:rsidRPr="008E2326" w:rsidRDefault="00AD5638" w:rsidP="00AD56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6374F" w14:textId="77777777" w:rsidR="00AD5638" w:rsidRPr="008E2326" w:rsidRDefault="00AD5638" w:rsidP="00AD56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4A7F2" w14:textId="77777777" w:rsidR="00AD5638" w:rsidRPr="008E2326" w:rsidRDefault="00AD5638" w:rsidP="00AD56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BA504" w14:textId="77777777" w:rsidR="00AD5638" w:rsidRPr="008E2326" w:rsidRDefault="00AD5638" w:rsidP="00AD56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6437A" w14:textId="77777777" w:rsidR="00AD5638" w:rsidRPr="008E2326" w:rsidRDefault="00AD5638" w:rsidP="00AD56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75B91" w14:textId="77777777" w:rsidR="00AD5638" w:rsidRPr="008E2326" w:rsidRDefault="00AD5638" w:rsidP="00AD56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07EA6" w14:textId="77777777" w:rsidR="00AD5638" w:rsidRPr="008E2326" w:rsidRDefault="00AD5638" w:rsidP="00AD56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AD5638" w:rsidRPr="008E2326" w14:paraId="0912DF50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35E175" w14:textId="3ABFA4DD" w:rsidR="00AD5638" w:rsidRPr="008E2326" w:rsidRDefault="00AD5638" w:rsidP="00AD5638">
            <w:pPr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Rasmus Ling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72929" w14:textId="77777777" w:rsidR="00AD5638" w:rsidRPr="008E2326" w:rsidRDefault="00AD5638" w:rsidP="00AD56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2D3DA" w14:textId="77777777" w:rsidR="00AD5638" w:rsidRPr="008E2326" w:rsidRDefault="00AD5638" w:rsidP="00AD56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61062" w14:textId="77777777" w:rsidR="00AD5638" w:rsidRPr="008E2326" w:rsidRDefault="00AD5638" w:rsidP="00AD56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3F76A9" w14:textId="77777777" w:rsidR="00AD5638" w:rsidRPr="008E2326" w:rsidRDefault="00AD5638" w:rsidP="00AD56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8234A" w14:textId="77777777" w:rsidR="00AD5638" w:rsidRPr="008E2326" w:rsidRDefault="00AD5638" w:rsidP="00AD56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E84F5" w14:textId="77777777" w:rsidR="00AD5638" w:rsidRPr="008E2326" w:rsidRDefault="00AD5638" w:rsidP="00AD56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F71E4" w14:textId="77777777" w:rsidR="00AD5638" w:rsidRPr="008E2326" w:rsidRDefault="00AD5638" w:rsidP="00AD56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0E4DB" w14:textId="77777777" w:rsidR="00AD5638" w:rsidRPr="008E2326" w:rsidRDefault="00AD5638" w:rsidP="00AD56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8AC22" w14:textId="77777777" w:rsidR="00AD5638" w:rsidRPr="008E2326" w:rsidRDefault="00AD5638" w:rsidP="00AD56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005084" w14:textId="77777777" w:rsidR="00AD5638" w:rsidRPr="008E2326" w:rsidRDefault="00AD5638" w:rsidP="00AD56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DD2AF" w14:textId="77777777" w:rsidR="00AD5638" w:rsidRPr="008E2326" w:rsidRDefault="00AD5638" w:rsidP="00AD56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871A5" w14:textId="77777777" w:rsidR="00AD5638" w:rsidRPr="008E2326" w:rsidRDefault="00AD5638" w:rsidP="00AD56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C9A57" w14:textId="77777777" w:rsidR="00AD5638" w:rsidRPr="008E2326" w:rsidRDefault="00AD5638" w:rsidP="00AD56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9B574" w14:textId="77777777" w:rsidR="00AD5638" w:rsidRPr="008E2326" w:rsidRDefault="00AD5638" w:rsidP="00AD56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AD5638" w:rsidRPr="008E2326" w14:paraId="1B86A74C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DAE12" w14:textId="46909441" w:rsidR="00AD5638" w:rsidRPr="008E2326" w:rsidRDefault="00AD5638" w:rsidP="00AD563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Ann-Britt Åsebol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BB040" w14:textId="1C28D8FB" w:rsidR="00AD5638" w:rsidRPr="008E2326" w:rsidRDefault="00AD5638" w:rsidP="00AD56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53436" w14:textId="77777777" w:rsidR="00AD5638" w:rsidRPr="008E2326" w:rsidRDefault="00AD5638" w:rsidP="00AD56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0AE7F" w14:textId="0F752569" w:rsidR="00AD5638" w:rsidRPr="008E2326" w:rsidRDefault="00AD5638" w:rsidP="00AD56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2FE6C" w14:textId="77777777" w:rsidR="00AD5638" w:rsidRPr="008E2326" w:rsidRDefault="00AD5638" w:rsidP="00AD56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76F99" w14:textId="54A3154E" w:rsidR="00AD5638" w:rsidRPr="008E2326" w:rsidRDefault="00AD5638" w:rsidP="00AD56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0E573" w14:textId="77777777" w:rsidR="00AD5638" w:rsidRPr="008E2326" w:rsidRDefault="00AD5638" w:rsidP="00AD56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F2E57" w14:textId="0BF1C1C3" w:rsidR="00AD5638" w:rsidRPr="008E2326" w:rsidRDefault="00AD5638" w:rsidP="00AD56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196F8" w14:textId="77777777" w:rsidR="00AD5638" w:rsidRPr="008E2326" w:rsidRDefault="00AD5638" w:rsidP="00AD56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9A05B" w14:textId="7DBB0D14" w:rsidR="00AD5638" w:rsidRPr="008E2326" w:rsidRDefault="00AD5638" w:rsidP="00AD56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98AFD" w14:textId="77777777" w:rsidR="00AD5638" w:rsidRPr="008E2326" w:rsidRDefault="00AD5638" w:rsidP="00AD56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5F424" w14:textId="779DD9D7" w:rsidR="00AD5638" w:rsidRPr="008E2326" w:rsidRDefault="00AD5638" w:rsidP="00AD56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83AF97" w14:textId="77777777" w:rsidR="00AD5638" w:rsidRPr="008E2326" w:rsidRDefault="00AD5638" w:rsidP="00AD56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41BA1" w14:textId="77777777" w:rsidR="00AD5638" w:rsidRPr="008E2326" w:rsidRDefault="00AD5638" w:rsidP="00AD56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4DF48" w14:textId="77777777" w:rsidR="00AD5638" w:rsidRPr="008E2326" w:rsidRDefault="00AD5638" w:rsidP="00AD56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AD5638" w:rsidRPr="008E2326" w14:paraId="51CC4C02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CD5CB" w14:textId="5C5D3022" w:rsidR="00AD5638" w:rsidRPr="008E2326" w:rsidRDefault="00AD5638" w:rsidP="00AD563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Anne Oskarsson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3295A7" w14:textId="77777777" w:rsidR="00AD5638" w:rsidRPr="008E2326" w:rsidRDefault="00AD5638" w:rsidP="00AD56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3F764" w14:textId="77777777" w:rsidR="00AD5638" w:rsidRPr="008E2326" w:rsidRDefault="00AD5638" w:rsidP="00AD56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69B5C" w14:textId="77777777" w:rsidR="00AD5638" w:rsidRPr="008E2326" w:rsidRDefault="00AD5638" w:rsidP="00AD56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2DEB5" w14:textId="77777777" w:rsidR="00AD5638" w:rsidRPr="008E2326" w:rsidRDefault="00AD5638" w:rsidP="00AD56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687C5" w14:textId="77777777" w:rsidR="00AD5638" w:rsidRPr="008E2326" w:rsidRDefault="00AD5638" w:rsidP="00AD56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34505" w14:textId="77777777" w:rsidR="00AD5638" w:rsidRPr="008E2326" w:rsidRDefault="00AD5638" w:rsidP="00AD56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BB89FD" w14:textId="77777777" w:rsidR="00AD5638" w:rsidRPr="008E2326" w:rsidRDefault="00AD5638" w:rsidP="00AD56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97917" w14:textId="77777777" w:rsidR="00AD5638" w:rsidRPr="008E2326" w:rsidRDefault="00AD5638" w:rsidP="00AD56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973A74" w14:textId="77777777" w:rsidR="00AD5638" w:rsidRPr="008E2326" w:rsidRDefault="00AD5638" w:rsidP="00AD56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AA387A" w14:textId="77777777" w:rsidR="00AD5638" w:rsidRPr="008E2326" w:rsidRDefault="00AD5638" w:rsidP="00AD56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456CF8" w14:textId="77777777" w:rsidR="00AD5638" w:rsidRPr="008E2326" w:rsidRDefault="00AD5638" w:rsidP="00AD56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25F55" w14:textId="77777777" w:rsidR="00AD5638" w:rsidRPr="008E2326" w:rsidRDefault="00AD5638" w:rsidP="00AD56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FEF75" w14:textId="77777777" w:rsidR="00AD5638" w:rsidRPr="008E2326" w:rsidRDefault="00AD5638" w:rsidP="00AD56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24275" w14:textId="77777777" w:rsidR="00AD5638" w:rsidRPr="008E2326" w:rsidRDefault="00AD5638" w:rsidP="00AD56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AD5638" w:rsidRPr="008E2326" w14:paraId="1CC45953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CC9D6" w14:textId="3C6D5FFB" w:rsidR="00AD5638" w:rsidRPr="008E2326" w:rsidRDefault="00AD5638" w:rsidP="00AD563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Jörgen Grubb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7D9CE" w14:textId="77777777" w:rsidR="00AD5638" w:rsidRPr="008E2326" w:rsidRDefault="00AD5638" w:rsidP="00AD56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B7D1F" w14:textId="77777777" w:rsidR="00AD5638" w:rsidRPr="008E2326" w:rsidRDefault="00AD5638" w:rsidP="00AD56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BB419" w14:textId="77777777" w:rsidR="00AD5638" w:rsidRPr="008E2326" w:rsidRDefault="00AD5638" w:rsidP="00AD56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918DF" w14:textId="77777777" w:rsidR="00AD5638" w:rsidRPr="008E2326" w:rsidRDefault="00AD5638" w:rsidP="00AD56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BEB2A" w14:textId="77777777" w:rsidR="00AD5638" w:rsidRPr="008E2326" w:rsidRDefault="00AD5638" w:rsidP="00AD56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9A763" w14:textId="77777777" w:rsidR="00AD5638" w:rsidRPr="008E2326" w:rsidRDefault="00AD5638" w:rsidP="00AD56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767FE" w14:textId="77777777" w:rsidR="00AD5638" w:rsidRPr="008E2326" w:rsidRDefault="00AD5638" w:rsidP="00AD56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D4BD2" w14:textId="77777777" w:rsidR="00AD5638" w:rsidRPr="008E2326" w:rsidRDefault="00AD5638" w:rsidP="00AD56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329B3F" w14:textId="77777777" w:rsidR="00AD5638" w:rsidRPr="008E2326" w:rsidRDefault="00AD5638" w:rsidP="00AD56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A7F33" w14:textId="77777777" w:rsidR="00AD5638" w:rsidRPr="008E2326" w:rsidRDefault="00AD5638" w:rsidP="00AD56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6EB406" w14:textId="77777777" w:rsidR="00AD5638" w:rsidRPr="008E2326" w:rsidRDefault="00AD5638" w:rsidP="00AD56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D249E" w14:textId="77777777" w:rsidR="00AD5638" w:rsidRPr="008E2326" w:rsidRDefault="00AD5638" w:rsidP="00AD56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2A474" w14:textId="77777777" w:rsidR="00AD5638" w:rsidRPr="008E2326" w:rsidRDefault="00AD5638" w:rsidP="00AD56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BD4ED" w14:textId="77777777" w:rsidR="00AD5638" w:rsidRPr="008E2326" w:rsidRDefault="00AD5638" w:rsidP="00AD56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AD5638" w:rsidRPr="008E2326" w14:paraId="35426D56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0C184" w14:textId="0C93C3E8" w:rsidR="00AD5638" w:rsidRPr="008E2326" w:rsidRDefault="00AD5638" w:rsidP="00AD563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Allan Widman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CC6E2" w14:textId="77777777" w:rsidR="00AD5638" w:rsidRPr="008E2326" w:rsidRDefault="00AD5638" w:rsidP="00AD56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6B574" w14:textId="77777777" w:rsidR="00AD5638" w:rsidRPr="008E2326" w:rsidRDefault="00AD5638" w:rsidP="00AD56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FBE574" w14:textId="77777777" w:rsidR="00AD5638" w:rsidRPr="008E2326" w:rsidRDefault="00AD5638" w:rsidP="00AD56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E6377" w14:textId="77777777" w:rsidR="00AD5638" w:rsidRPr="008E2326" w:rsidRDefault="00AD5638" w:rsidP="00AD56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A9B47" w14:textId="77777777" w:rsidR="00AD5638" w:rsidRPr="008E2326" w:rsidRDefault="00AD5638" w:rsidP="00AD56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03E4D6" w14:textId="77777777" w:rsidR="00AD5638" w:rsidRPr="008E2326" w:rsidRDefault="00AD5638" w:rsidP="00AD56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6EAABF" w14:textId="77777777" w:rsidR="00AD5638" w:rsidRPr="008E2326" w:rsidRDefault="00AD5638" w:rsidP="00AD56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96CC1" w14:textId="77777777" w:rsidR="00AD5638" w:rsidRPr="008E2326" w:rsidRDefault="00AD5638" w:rsidP="00AD56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EDFC42" w14:textId="77777777" w:rsidR="00AD5638" w:rsidRPr="008E2326" w:rsidRDefault="00AD5638" w:rsidP="00AD56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F34925" w14:textId="77777777" w:rsidR="00AD5638" w:rsidRPr="008E2326" w:rsidRDefault="00AD5638" w:rsidP="00AD56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9C9C3" w14:textId="77777777" w:rsidR="00AD5638" w:rsidRPr="008E2326" w:rsidRDefault="00AD5638" w:rsidP="00AD56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E15F5" w14:textId="77777777" w:rsidR="00AD5638" w:rsidRPr="008E2326" w:rsidRDefault="00AD5638" w:rsidP="00AD56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D22DC" w14:textId="77777777" w:rsidR="00AD5638" w:rsidRPr="008E2326" w:rsidRDefault="00AD5638" w:rsidP="00AD56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F1702" w14:textId="77777777" w:rsidR="00AD5638" w:rsidRPr="008E2326" w:rsidRDefault="00AD5638" w:rsidP="00AD56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AD5638" w:rsidRPr="008E2326" w14:paraId="3BBDD6FB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C6CE1" w14:textId="7FE7FD50" w:rsidR="00AD5638" w:rsidRPr="008E2326" w:rsidRDefault="00AD5638" w:rsidP="00AD563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Johan Pehrson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9BD8B" w14:textId="7EA89804" w:rsidR="00AD5638" w:rsidRPr="008E2326" w:rsidRDefault="00AD5638" w:rsidP="00AD56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9541E" w14:textId="77777777" w:rsidR="00AD5638" w:rsidRPr="008E2326" w:rsidRDefault="00AD5638" w:rsidP="00AD56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CB579" w14:textId="267C03C0" w:rsidR="00AD5638" w:rsidRPr="008E2326" w:rsidRDefault="00AD5638" w:rsidP="00AD56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2AD419" w14:textId="77777777" w:rsidR="00AD5638" w:rsidRPr="008E2326" w:rsidRDefault="00AD5638" w:rsidP="00AD56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17A790" w14:textId="375DD9DF" w:rsidR="00AD5638" w:rsidRPr="008E2326" w:rsidRDefault="00AD5638" w:rsidP="00AD56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84091E" w14:textId="77777777" w:rsidR="00AD5638" w:rsidRPr="008E2326" w:rsidRDefault="00AD5638" w:rsidP="00AD56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E9A84" w14:textId="191AE207" w:rsidR="00AD5638" w:rsidRPr="008E2326" w:rsidRDefault="00AD5638" w:rsidP="00AD56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A92E5" w14:textId="77777777" w:rsidR="00AD5638" w:rsidRPr="008E2326" w:rsidRDefault="00AD5638" w:rsidP="00AD56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225F9" w14:textId="61551BDD" w:rsidR="00AD5638" w:rsidRPr="008E2326" w:rsidRDefault="00AD5638" w:rsidP="00AD56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77F93" w14:textId="77777777" w:rsidR="00AD5638" w:rsidRPr="008E2326" w:rsidRDefault="00AD5638" w:rsidP="00AD56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5F421" w14:textId="6618D29F" w:rsidR="00AD5638" w:rsidRPr="008E2326" w:rsidRDefault="00AD5638" w:rsidP="00AD56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38C00" w14:textId="77777777" w:rsidR="00AD5638" w:rsidRPr="008E2326" w:rsidRDefault="00AD5638" w:rsidP="00AD56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EB910" w14:textId="77777777" w:rsidR="00AD5638" w:rsidRPr="008E2326" w:rsidRDefault="00AD5638" w:rsidP="00AD56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E6537" w14:textId="77777777" w:rsidR="00AD5638" w:rsidRPr="008E2326" w:rsidRDefault="00AD5638" w:rsidP="00AD56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AD5638" w:rsidRPr="008E2326" w14:paraId="7EF2B0CB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FB139" w14:textId="6F4B0AF2" w:rsidR="00AD5638" w:rsidRPr="008E2326" w:rsidRDefault="00AD5638" w:rsidP="00AD563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Anna Sibinska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ECA1F" w14:textId="77777777" w:rsidR="00AD5638" w:rsidRPr="008E2326" w:rsidRDefault="00AD5638" w:rsidP="00AD56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CEF1E" w14:textId="77777777" w:rsidR="00AD5638" w:rsidRPr="008E2326" w:rsidRDefault="00AD5638" w:rsidP="00AD56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DFC14" w14:textId="77777777" w:rsidR="00AD5638" w:rsidRPr="008E2326" w:rsidRDefault="00AD5638" w:rsidP="00AD56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C9595" w14:textId="77777777" w:rsidR="00AD5638" w:rsidRPr="008E2326" w:rsidRDefault="00AD5638" w:rsidP="00AD56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35AF6" w14:textId="77777777" w:rsidR="00AD5638" w:rsidRPr="008E2326" w:rsidRDefault="00AD5638" w:rsidP="00AD56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53D14" w14:textId="77777777" w:rsidR="00AD5638" w:rsidRPr="008E2326" w:rsidRDefault="00AD5638" w:rsidP="00AD56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D4D41B" w14:textId="77777777" w:rsidR="00AD5638" w:rsidRPr="008E2326" w:rsidRDefault="00AD5638" w:rsidP="00AD56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D9B264" w14:textId="77777777" w:rsidR="00AD5638" w:rsidRPr="008E2326" w:rsidRDefault="00AD5638" w:rsidP="00AD56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D665B" w14:textId="77777777" w:rsidR="00AD5638" w:rsidRPr="008E2326" w:rsidRDefault="00AD5638" w:rsidP="00AD56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C96D1" w14:textId="77777777" w:rsidR="00AD5638" w:rsidRPr="008E2326" w:rsidRDefault="00AD5638" w:rsidP="00AD56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276D0" w14:textId="77777777" w:rsidR="00AD5638" w:rsidRPr="008E2326" w:rsidRDefault="00AD5638" w:rsidP="00AD56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4EDD2" w14:textId="77777777" w:rsidR="00AD5638" w:rsidRPr="008E2326" w:rsidRDefault="00AD5638" w:rsidP="00AD56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54461D" w14:textId="77777777" w:rsidR="00AD5638" w:rsidRPr="008E2326" w:rsidRDefault="00AD5638" w:rsidP="00AD56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2A28B" w14:textId="77777777" w:rsidR="00AD5638" w:rsidRPr="008E2326" w:rsidRDefault="00AD5638" w:rsidP="00AD56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AD5638" w:rsidRPr="008E2326" w14:paraId="106D14C3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C371CA" w14:textId="7977B4FA" w:rsidR="00AD5638" w:rsidRPr="008E2326" w:rsidRDefault="00AD5638" w:rsidP="00AD5638">
            <w:pPr>
              <w:rPr>
                <w:sz w:val="22"/>
                <w:szCs w:val="22"/>
              </w:rPr>
            </w:pPr>
            <w:r w:rsidRPr="00160038">
              <w:rPr>
                <w:sz w:val="22"/>
                <w:szCs w:val="22"/>
              </w:rPr>
              <w:t>Per Schöldberg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12375" w14:textId="5E85B8C3" w:rsidR="00AD5638" w:rsidRPr="008E2326" w:rsidRDefault="00AD5638" w:rsidP="00AD56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A0783" w14:textId="77777777" w:rsidR="00AD5638" w:rsidRPr="008E2326" w:rsidRDefault="00AD5638" w:rsidP="00AD56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EF56C" w14:textId="0ABCDC5D" w:rsidR="00AD5638" w:rsidRPr="008E2326" w:rsidRDefault="00AD5638" w:rsidP="00AD56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9F8FE" w14:textId="77777777" w:rsidR="00AD5638" w:rsidRPr="008E2326" w:rsidRDefault="00AD5638" w:rsidP="00AD56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1EA10" w14:textId="77777777" w:rsidR="00AD5638" w:rsidRPr="008E2326" w:rsidRDefault="00AD5638" w:rsidP="00AD56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1D2DB9" w14:textId="77777777" w:rsidR="00AD5638" w:rsidRPr="008E2326" w:rsidRDefault="00AD5638" w:rsidP="00AD56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FD7BD" w14:textId="77777777" w:rsidR="00AD5638" w:rsidRPr="008E2326" w:rsidRDefault="00AD5638" w:rsidP="00AD56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45D15" w14:textId="77777777" w:rsidR="00AD5638" w:rsidRPr="008E2326" w:rsidRDefault="00AD5638" w:rsidP="00AD56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3A5EE" w14:textId="77777777" w:rsidR="00AD5638" w:rsidRPr="008E2326" w:rsidRDefault="00AD5638" w:rsidP="00AD56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E150E3" w14:textId="77777777" w:rsidR="00AD5638" w:rsidRPr="008E2326" w:rsidRDefault="00AD5638" w:rsidP="00AD56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8DB7F" w14:textId="77777777" w:rsidR="00AD5638" w:rsidRPr="008E2326" w:rsidRDefault="00AD5638" w:rsidP="00AD56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97878" w14:textId="77777777" w:rsidR="00AD5638" w:rsidRPr="008E2326" w:rsidRDefault="00AD5638" w:rsidP="00AD56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F6B90" w14:textId="77777777" w:rsidR="00AD5638" w:rsidRPr="008E2326" w:rsidRDefault="00AD5638" w:rsidP="00AD56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E303B" w14:textId="77777777" w:rsidR="00AD5638" w:rsidRPr="008E2326" w:rsidRDefault="00AD5638" w:rsidP="00AD56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AD5638" w:rsidRPr="008E2326" w14:paraId="03FB8535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BF6C4" w14:textId="6F879C68" w:rsidR="00AD5638" w:rsidRPr="008E2326" w:rsidRDefault="00AD5638" w:rsidP="00AD563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Ali Esbati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E69266" w14:textId="77777777" w:rsidR="00AD5638" w:rsidRPr="008E2326" w:rsidRDefault="00AD5638" w:rsidP="00AD56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B1AAF" w14:textId="77777777" w:rsidR="00AD5638" w:rsidRPr="008E2326" w:rsidRDefault="00AD5638" w:rsidP="00AD56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B9E4B" w14:textId="77777777" w:rsidR="00AD5638" w:rsidRPr="008E2326" w:rsidRDefault="00AD5638" w:rsidP="00AD56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45A3E" w14:textId="77777777" w:rsidR="00AD5638" w:rsidRPr="008E2326" w:rsidRDefault="00AD5638" w:rsidP="00AD56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6E2CD" w14:textId="77777777" w:rsidR="00AD5638" w:rsidRPr="008E2326" w:rsidRDefault="00AD5638" w:rsidP="00AD56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7A9FE" w14:textId="77777777" w:rsidR="00AD5638" w:rsidRPr="008E2326" w:rsidRDefault="00AD5638" w:rsidP="00AD56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12EBF" w14:textId="77777777" w:rsidR="00AD5638" w:rsidRPr="008E2326" w:rsidRDefault="00AD5638" w:rsidP="00AD56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B1514" w14:textId="77777777" w:rsidR="00AD5638" w:rsidRPr="008E2326" w:rsidRDefault="00AD5638" w:rsidP="00AD56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462E0" w14:textId="77777777" w:rsidR="00AD5638" w:rsidRPr="008E2326" w:rsidRDefault="00AD5638" w:rsidP="00AD56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21792" w14:textId="77777777" w:rsidR="00AD5638" w:rsidRPr="008E2326" w:rsidRDefault="00AD5638" w:rsidP="00AD56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F20F7" w14:textId="77777777" w:rsidR="00AD5638" w:rsidRPr="008E2326" w:rsidRDefault="00AD5638" w:rsidP="00AD56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09758" w14:textId="77777777" w:rsidR="00AD5638" w:rsidRPr="008E2326" w:rsidRDefault="00AD5638" w:rsidP="00AD56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AEF39" w14:textId="77777777" w:rsidR="00AD5638" w:rsidRPr="008E2326" w:rsidRDefault="00AD5638" w:rsidP="00AD56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838E6" w14:textId="77777777" w:rsidR="00AD5638" w:rsidRPr="008E2326" w:rsidRDefault="00AD5638" w:rsidP="00AD56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AD5638" w:rsidRPr="008E2326" w14:paraId="16CFA091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BD30B" w14:textId="55941BC7" w:rsidR="00AD5638" w:rsidRPr="008E2326" w:rsidRDefault="00AD5638" w:rsidP="00AD563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Andreas Carlson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C3C57" w14:textId="77777777" w:rsidR="00AD5638" w:rsidRPr="008E2326" w:rsidRDefault="00AD5638" w:rsidP="00AD56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3AC73" w14:textId="77777777" w:rsidR="00AD5638" w:rsidRPr="008E2326" w:rsidRDefault="00AD5638" w:rsidP="00AD56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4B7F43" w14:textId="77777777" w:rsidR="00AD5638" w:rsidRPr="008E2326" w:rsidRDefault="00AD5638" w:rsidP="00AD56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DEBC1" w14:textId="77777777" w:rsidR="00AD5638" w:rsidRPr="008E2326" w:rsidRDefault="00AD5638" w:rsidP="00AD56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A30B9" w14:textId="77777777" w:rsidR="00AD5638" w:rsidRPr="008E2326" w:rsidRDefault="00AD5638" w:rsidP="00AD56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BD065" w14:textId="77777777" w:rsidR="00AD5638" w:rsidRPr="008E2326" w:rsidRDefault="00AD5638" w:rsidP="00AD56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68C75" w14:textId="77777777" w:rsidR="00AD5638" w:rsidRPr="008E2326" w:rsidRDefault="00AD5638" w:rsidP="00AD56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72F36" w14:textId="77777777" w:rsidR="00AD5638" w:rsidRPr="008E2326" w:rsidRDefault="00AD5638" w:rsidP="00AD56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AE1C3" w14:textId="77777777" w:rsidR="00AD5638" w:rsidRPr="008E2326" w:rsidRDefault="00AD5638" w:rsidP="00AD56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3EA0D" w14:textId="77777777" w:rsidR="00AD5638" w:rsidRPr="008E2326" w:rsidRDefault="00AD5638" w:rsidP="00AD56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6EA5D" w14:textId="77777777" w:rsidR="00AD5638" w:rsidRPr="008E2326" w:rsidRDefault="00AD5638" w:rsidP="00AD56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F9AC27" w14:textId="77777777" w:rsidR="00AD5638" w:rsidRPr="008E2326" w:rsidRDefault="00AD5638" w:rsidP="00AD56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E411D" w14:textId="77777777" w:rsidR="00AD5638" w:rsidRPr="008E2326" w:rsidRDefault="00AD5638" w:rsidP="00AD56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4D36B" w14:textId="77777777" w:rsidR="00AD5638" w:rsidRPr="008E2326" w:rsidRDefault="00AD5638" w:rsidP="00AD56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AD5638" w:rsidRPr="008E2326" w14:paraId="4B0C627C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D619ED" w14:textId="0960EEC2" w:rsidR="00AD5638" w:rsidRDefault="00AD5638" w:rsidP="00AD563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Mikael Oscarsson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D739C" w14:textId="77777777" w:rsidR="00AD5638" w:rsidRPr="008E2326" w:rsidRDefault="00AD5638" w:rsidP="00AD56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3911B1" w14:textId="77777777" w:rsidR="00AD5638" w:rsidRPr="008E2326" w:rsidRDefault="00AD5638" w:rsidP="00AD56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8B453" w14:textId="77777777" w:rsidR="00AD5638" w:rsidRPr="008E2326" w:rsidRDefault="00AD5638" w:rsidP="00AD56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ACC43" w14:textId="77777777" w:rsidR="00AD5638" w:rsidRPr="008E2326" w:rsidRDefault="00AD5638" w:rsidP="00AD56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DB06B3" w14:textId="77777777" w:rsidR="00AD5638" w:rsidRPr="008E2326" w:rsidRDefault="00AD5638" w:rsidP="00AD56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9CCB21" w14:textId="77777777" w:rsidR="00AD5638" w:rsidRPr="008E2326" w:rsidRDefault="00AD5638" w:rsidP="00AD56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9A37C" w14:textId="77777777" w:rsidR="00AD5638" w:rsidRPr="008E2326" w:rsidRDefault="00AD5638" w:rsidP="00AD56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16E25" w14:textId="77777777" w:rsidR="00AD5638" w:rsidRPr="008E2326" w:rsidRDefault="00AD5638" w:rsidP="00AD56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B275B" w14:textId="77777777" w:rsidR="00AD5638" w:rsidRPr="008E2326" w:rsidRDefault="00AD5638" w:rsidP="00AD56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41A474" w14:textId="77777777" w:rsidR="00AD5638" w:rsidRPr="008E2326" w:rsidRDefault="00AD5638" w:rsidP="00AD56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4EBA2E" w14:textId="77777777" w:rsidR="00AD5638" w:rsidRPr="008E2326" w:rsidRDefault="00AD5638" w:rsidP="00AD56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9277E" w14:textId="77777777" w:rsidR="00AD5638" w:rsidRPr="008E2326" w:rsidRDefault="00AD5638" w:rsidP="00AD56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CE0C2" w14:textId="77777777" w:rsidR="00AD5638" w:rsidRPr="008E2326" w:rsidRDefault="00AD5638" w:rsidP="00AD56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754C9" w14:textId="77777777" w:rsidR="00AD5638" w:rsidRPr="008E2326" w:rsidRDefault="00AD5638" w:rsidP="00AD56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AD5638" w:rsidRPr="008E2326" w14:paraId="58ACBCBF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188A71" w14:textId="4D66605B" w:rsidR="00AD5638" w:rsidRPr="008E2326" w:rsidRDefault="00AD5638" w:rsidP="00AD563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Björn Wiechel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83ED5C" w14:textId="77777777" w:rsidR="00AD5638" w:rsidRPr="008E2326" w:rsidRDefault="00AD5638" w:rsidP="00AD56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35DA3C" w14:textId="77777777" w:rsidR="00AD5638" w:rsidRPr="008E2326" w:rsidRDefault="00AD5638" w:rsidP="00AD56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1F448" w14:textId="77777777" w:rsidR="00AD5638" w:rsidRPr="008E2326" w:rsidRDefault="00AD5638" w:rsidP="00AD56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548BF" w14:textId="77777777" w:rsidR="00AD5638" w:rsidRPr="008E2326" w:rsidRDefault="00AD5638" w:rsidP="00AD56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C49205" w14:textId="77777777" w:rsidR="00AD5638" w:rsidRPr="008E2326" w:rsidRDefault="00AD5638" w:rsidP="00AD56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279FF" w14:textId="77777777" w:rsidR="00AD5638" w:rsidRPr="008E2326" w:rsidRDefault="00AD5638" w:rsidP="00AD56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EFD9B" w14:textId="77777777" w:rsidR="00AD5638" w:rsidRPr="008E2326" w:rsidRDefault="00AD5638" w:rsidP="00AD56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41893" w14:textId="77777777" w:rsidR="00AD5638" w:rsidRPr="008E2326" w:rsidRDefault="00AD5638" w:rsidP="00AD56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6F7D24" w14:textId="77777777" w:rsidR="00AD5638" w:rsidRPr="008E2326" w:rsidRDefault="00AD5638" w:rsidP="00AD56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0C1B1" w14:textId="77777777" w:rsidR="00AD5638" w:rsidRPr="008E2326" w:rsidRDefault="00AD5638" w:rsidP="00AD56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B387A1" w14:textId="77777777" w:rsidR="00AD5638" w:rsidRPr="008E2326" w:rsidRDefault="00AD5638" w:rsidP="00AD56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70DA5" w14:textId="77777777" w:rsidR="00AD5638" w:rsidRPr="008E2326" w:rsidRDefault="00AD5638" w:rsidP="00AD56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34AD5" w14:textId="77777777" w:rsidR="00AD5638" w:rsidRPr="008E2326" w:rsidRDefault="00AD5638" w:rsidP="00AD56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AA9B1" w14:textId="77777777" w:rsidR="00AD5638" w:rsidRPr="008E2326" w:rsidRDefault="00AD5638" w:rsidP="00AD56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AD5638" w:rsidRPr="004A2966" w14:paraId="21AC5066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5D1FF" w14:textId="5F1B36D5" w:rsidR="00AD5638" w:rsidRPr="004A2966" w:rsidRDefault="00AD5638" w:rsidP="00AD5638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Kalle Olsson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F5E918" w14:textId="2363E514" w:rsidR="00AD5638" w:rsidRPr="004A2966" w:rsidRDefault="00AD5638" w:rsidP="00AD56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FC262C" w14:textId="77777777" w:rsidR="00AD5638" w:rsidRPr="004A2966" w:rsidRDefault="00AD5638" w:rsidP="00AD56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12168" w14:textId="63EA0237" w:rsidR="00AD5638" w:rsidRPr="004A2966" w:rsidRDefault="00AD5638" w:rsidP="00AD56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B47D4" w14:textId="77777777" w:rsidR="00AD5638" w:rsidRPr="004A2966" w:rsidRDefault="00AD5638" w:rsidP="00AD56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F80EF" w14:textId="09D8F98B" w:rsidR="00AD5638" w:rsidRPr="004A2966" w:rsidRDefault="00AD5638" w:rsidP="00AD56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22079" w14:textId="77777777" w:rsidR="00AD5638" w:rsidRPr="004A2966" w:rsidRDefault="00AD5638" w:rsidP="00AD56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49F05" w14:textId="77777777" w:rsidR="00AD5638" w:rsidRPr="004A2966" w:rsidRDefault="00AD5638" w:rsidP="00AD56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F54D39" w14:textId="77777777" w:rsidR="00AD5638" w:rsidRPr="004A2966" w:rsidRDefault="00AD5638" w:rsidP="00AD56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A04557" w14:textId="77777777" w:rsidR="00AD5638" w:rsidRPr="004A2966" w:rsidRDefault="00AD5638" w:rsidP="00AD56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911F4F" w14:textId="77777777" w:rsidR="00AD5638" w:rsidRPr="004A2966" w:rsidRDefault="00AD5638" w:rsidP="00AD56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AC130" w14:textId="77777777" w:rsidR="00AD5638" w:rsidRPr="004A2966" w:rsidRDefault="00AD5638" w:rsidP="00AD56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21DB7" w14:textId="77777777" w:rsidR="00AD5638" w:rsidRPr="004A2966" w:rsidRDefault="00AD5638" w:rsidP="00AD56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BAAFB3" w14:textId="77777777" w:rsidR="00AD5638" w:rsidRPr="004A2966" w:rsidRDefault="00AD5638" w:rsidP="00AD56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34509" w14:textId="77777777" w:rsidR="00AD5638" w:rsidRPr="004A2966" w:rsidRDefault="00AD5638" w:rsidP="00AD56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AD5638" w:rsidRPr="004A2966" w14:paraId="18EFD24D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DBDF1" w14:textId="77777777" w:rsidR="00AD5638" w:rsidRPr="0027450B" w:rsidRDefault="00AD5638" w:rsidP="00AD563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Abir Al-Sahlani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2CA316" w14:textId="553618A2" w:rsidR="00AD5638" w:rsidRDefault="00AD5638" w:rsidP="00AD56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796959" w14:textId="77777777" w:rsidR="00AD5638" w:rsidRPr="004A2966" w:rsidRDefault="00AD5638" w:rsidP="00AD56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B3374" w14:textId="73D82591" w:rsidR="00AD5638" w:rsidRDefault="00AD5638" w:rsidP="00AD56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81C4DB" w14:textId="77777777" w:rsidR="00AD5638" w:rsidRPr="004A2966" w:rsidRDefault="00AD5638" w:rsidP="00AD56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69C5A0" w14:textId="5DE9F7E6" w:rsidR="00AD5638" w:rsidRDefault="00AD5638" w:rsidP="00AD56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F4A38" w14:textId="77777777" w:rsidR="00AD5638" w:rsidRPr="004A2966" w:rsidRDefault="00AD5638" w:rsidP="00AD56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EF793" w14:textId="48A786C4" w:rsidR="00AD5638" w:rsidRDefault="00AD5638" w:rsidP="00AD56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C82D7" w14:textId="77777777" w:rsidR="00AD5638" w:rsidRPr="004A2966" w:rsidRDefault="00AD5638" w:rsidP="00AD56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445409" w14:textId="60556F9B" w:rsidR="00AD5638" w:rsidRDefault="00AD5638" w:rsidP="00AD56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58C69E" w14:textId="77777777" w:rsidR="00AD5638" w:rsidRPr="004A2966" w:rsidRDefault="00AD5638" w:rsidP="00AD56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88439" w14:textId="77777777" w:rsidR="00AD5638" w:rsidRPr="004A2966" w:rsidRDefault="00AD5638" w:rsidP="00AD56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855CF8" w14:textId="77777777" w:rsidR="00AD5638" w:rsidRPr="004A2966" w:rsidRDefault="00AD5638" w:rsidP="00AD56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C5CE7" w14:textId="77777777" w:rsidR="00AD5638" w:rsidRPr="004A2966" w:rsidRDefault="00AD5638" w:rsidP="00AD56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94D658" w14:textId="77777777" w:rsidR="00AD5638" w:rsidRPr="004A2966" w:rsidRDefault="00AD5638" w:rsidP="00AD56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AD5638" w:rsidRPr="004A2966" w14:paraId="3DB7B63F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4E52A0" w14:textId="77777777" w:rsidR="00AD5638" w:rsidRDefault="00AD5638" w:rsidP="00AD563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Fredrik Schulte (M)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C486F7" w14:textId="292060D1" w:rsidR="00AD5638" w:rsidRDefault="00AD5638" w:rsidP="00AD56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A661B" w14:textId="77777777" w:rsidR="00AD5638" w:rsidRPr="004A2966" w:rsidRDefault="00AD5638" w:rsidP="00AD56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ABF261" w14:textId="5D79781F" w:rsidR="00AD5638" w:rsidRPr="004A2966" w:rsidRDefault="00AD5638" w:rsidP="00AD56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7E322D" w14:textId="77777777" w:rsidR="00AD5638" w:rsidRPr="004A2966" w:rsidRDefault="00AD5638" w:rsidP="00AD56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7D85D" w14:textId="76A8E88B" w:rsidR="00AD5638" w:rsidRPr="004A2966" w:rsidRDefault="00AD5638" w:rsidP="00AD56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456D4" w14:textId="77777777" w:rsidR="00AD5638" w:rsidRPr="004A2966" w:rsidRDefault="00AD5638" w:rsidP="00AD56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3E458" w14:textId="2E5487BC" w:rsidR="00AD5638" w:rsidRPr="004A2966" w:rsidRDefault="00AD5638" w:rsidP="00AD56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C024C" w14:textId="77777777" w:rsidR="00AD5638" w:rsidRPr="004A2966" w:rsidRDefault="00AD5638" w:rsidP="00AD56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1010A" w14:textId="18FD1502" w:rsidR="00AD5638" w:rsidRPr="004A2966" w:rsidRDefault="00AD5638" w:rsidP="00AD56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1B7E6" w14:textId="77777777" w:rsidR="00AD5638" w:rsidRPr="004A2966" w:rsidRDefault="00AD5638" w:rsidP="00AD56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8AF2B" w14:textId="77777777" w:rsidR="00AD5638" w:rsidRPr="004A2966" w:rsidRDefault="00AD5638" w:rsidP="00AD56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502CC" w14:textId="77777777" w:rsidR="00AD5638" w:rsidRPr="004A2966" w:rsidRDefault="00AD5638" w:rsidP="00AD56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9947D1" w14:textId="77777777" w:rsidR="00AD5638" w:rsidRPr="004A2966" w:rsidRDefault="00AD5638" w:rsidP="00AD56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64F27E" w14:textId="77777777" w:rsidR="00AD5638" w:rsidRPr="004A2966" w:rsidRDefault="00AD5638" w:rsidP="00AD56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AD5638" w:rsidRPr="00794BEC" w14:paraId="657D113A" w14:textId="77777777" w:rsidTr="00AD5CA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  <w:trHeight w:val="263"/>
        </w:trPr>
        <w:tc>
          <w:tcPr>
            <w:tcW w:w="3402" w:type="dxa"/>
            <w:gridSpan w:val="2"/>
          </w:tcPr>
          <w:p w14:paraId="68DA3651" w14:textId="77777777" w:rsidR="00AD5638" w:rsidRPr="00794BEC" w:rsidRDefault="00AD5638" w:rsidP="00AD56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794BEC">
              <w:rPr>
                <w:sz w:val="18"/>
                <w:szCs w:val="18"/>
              </w:rPr>
              <w:t>N = Närvarande</w:t>
            </w:r>
          </w:p>
        </w:tc>
        <w:tc>
          <w:tcPr>
            <w:tcW w:w="5080" w:type="dxa"/>
            <w:gridSpan w:val="17"/>
          </w:tcPr>
          <w:p w14:paraId="1662C06F" w14:textId="77777777" w:rsidR="00AD5638" w:rsidRPr="00794BEC" w:rsidRDefault="00AD5638" w:rsidP="00AD56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794BEC">
              <w:rPr>
                <w:sz w:val="18"/>
                <w:szCs w:val="18"/>
              </w:rPr>
              <w:t>x = ledamöter som deltagit i handläggningen</w:t>
            </w:r>
          </w:p>
        </w:tc>
      </w:tr>
      <w:tr w:rsidR="00AD5638" w:rsidRPr="00794BEC" w14:paraId="556EB43C" w14:textId="77777777" w:rsidTr="00AD5CA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  <w:trHeight w:val="262"/>
        </w:trPr>
        <w:tc>
          <w:tcPr>
            <w:tcW w:w="3402" w:type="dxa"/>
            <w:gridSpan w:val="2"/>
          </w:tcPr>
          <w:p w14:paraId="0A0AD309" w14:textId="77777777" w:rsidR="00AD5638" w:rsidRPr="00794BEC" w:rsidRDefault="00AD5638" w:rsidP="00AD56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794BEC">
              <w:rPr>
                <w:sz w:val="18"/>
                <w:szCs w:val="18"/>
              </w:rPr>
              <w:t>V = Votering</w:t>
            </w:r>
          </w:p>
        </w:tc>
        <w:tc>
          <w:tcPr>
            <w:tcW w:w="5080" w:type="dxa"/>
            <w:gridSpan w:val="17"/>
          </w:tcPr>
          <w:p w14:paraId="5C4EC880" w14:textId="77777777" w:rsidR="00AD5638" w:rsidRPr="00794BEC" w:rsidRDefault="00AD5638" w:rsidP="00AD56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794BEC">
              <w:rPr>
                <w:sz w:val="18"/>
                <w:szCs w:val="18"/>
              </w:rPr>
              <w:t>o = ledamöter som härutöver har varit närvarande</w:t>
            </w:r>
          </w:p>
        </w:tc>
      </w:tr>
    </w:tbl>
    <w:p w14:paraId="40538328" w14:textId="4C8CAFC5" w:rsidR="00EC2FE4" w:rsidRDefault="00EC2FE4" w:rsidP="00CB53DF">
      <w:pPr>
        <w:rPr>
          <w:sz w:val="22"/>
          <w:szCs w:val="22"/>
        </w:rPr>
      </w:pPr>
    </w:p>
    <w:sectPr w:rsidR="00EC2FE4" w:rsidSect="00F566ED">
      <w:pgSz w:w="11906" w:h="16838" w:code="9"/>
      <w:pgMar w:top="851" w:right="1134" w:bottom="851" w:left="226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FF1711" w14:textId="77777777" w:rsidR="00EC2FE4" w:rsidRDefault="00EC2FE4" w:rsidP="00EC2FE4">
      <w:r>
        <w:separator/>
      </w:r>
    </w:p>
  </w:endnote>
  <w:endnote w:type="continuationSeparator" w:id="0">
    <w:p w14:paraId="5E6A8785" w14:textId="77777777" w:rsidR="00EC2FE4" w:rsidRDefault="00EC2FE4" w:rsidP="00EC2F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3917203" w14:textId="77777777" w:rsidR="00EC2FE4" w:rsidRDefault="00EC2FE4" w:rsidP="00EC2FE4">
      <w:r>
        <w:separator/>
      </w:r>
    </w:p>
  </w:footnote>
  <w:footnote w:type="continuationSeparator" w:id="0">
    <w:p w14:paraId="31D57BEE" w14:textId="77777777" w:rsidR="00EC2FE4" w:rsidRDefault="00EC2FE4" w:rsidP="00EC2F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F684949"/>
    <w:multiLevelType w:val="multilevel"/>
    <w:tmpl w:val="9094EE62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2" w15:restartNumberingAfterBreak="0">
    <w:nsid w:val="14082682"/>
    <w:multiLevelType w:val="hybridMultilevel"/>
    <w:tmpl w:val="13A64738"/>
    <w:lvl w:ilvl="0" w:tplc="0FB86D2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5D0056D"/>
    <w:multiLevelType w:val="hybridMultilevel"/>
    <w:tmpl w:val="B366DDA8"/>
    <w:lvl w:ilvl="0" w:tplc="C3C25B36">
      <w:start w:val="10"/>
      <w:numFmt w:val="bullet"/>
      <w:lvlText w:val="–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2CA2BCE"/>
    <w:multiLevelType w:val="hybridMultilevel"/>
    <w:tmpl w:val="584CF6D4"/>
    <w:lvl w:ilvl="0" w:tplc="041D000F">
      <w:start w:val="1"/>
      <w:numFmt w:val="decimal"/>
      <w:lvlText w:val="%1."/>
      <w:lvlJc w:val="left"/>
      <w:pPr>
        <w:ind w:left="1080" w:hanging="360"/>
      </w:pPr>
    </w:lvl>
    <w:lvl w:ilvl="1" w:tplc="041D0019" w:tentative="1">
      <w:start w:val="1"/>
      <w:numFmt w:val="lowerLetter"/>
      <w:lvlText w:val="%2."/>
      <w:lvlJc w:val="left"/>
      <w:pPr>
        <w:ind w:left="1800" w:hanging="360"/>
      </w:pPr>
    </w:lvl>
    <w:lvl w:ilvl="2" w:tplc="041D001B" w:tentative="1">
      <w:start w:val="1"/>
      <w:numFmt w:val="lowerRoman"/>
      <w:lvlText w:val="%3."/>
      <w:lvlJc w:val="right"/>
      <w:pPr>
        <w:ind w:left="2520" w:hanging="180"/>
      </w:pPr>
    </w:lvl>
    <w:lvl w:ilvl="3" w:tplc="041D000F" w:tentative="1">
      <w:start w:val="1"/>
      <w:numFmt w:val="decimal"/>
      <w:lvlText w:val="%4."/>
      <w:lvlJc w:val="left"/>
      <w:pPr>
        <w:ind w:left="3240" w:hanging="360"/>
      </w:pPr>
    </w:lvl>
    <w:lvl w:ilvl="4" w:tplc="041D0019" w:tentative="1">
      <w:start w:val="1"/>
      <w:numFmt w:val="lowerLetter"/>
      <w:lvlText w:val="%5."/>
      <w:lvlJc w:val="left"/>
      <w:pPr>
        <w:ind w:left="3960" w:hanging="360"/>
      </w:pPr>
    </w:lvl>
    <w:lvl w:ilvl="5" w:tplc="041D001B" w:tentative="1">
      <w:start w:val="1"/>
      <w:numFmt w:val="lowerRoman"/>
      <w:lvlText w:val="%6."/>
      <w:lvlJc w:val="right"/>
      <w:pPr>
        <w:ind w:left="4680" w:hanging="180"/>
      </w:pPr>
    </w:lvl>
    <w:lvl w:ilvl="6" w:tplc="041D000F" w:tentative="1">
      <w:start w:val="1"/>
      <w:numFmt w:val="decimal"/>
      <w:lvlText w:val="%7."/>
      <w:lvlJc w:val="left"/>
      <w:pPr>
        <w:ind w:left="5400" w:hanging="360"/>
      </w:pPr>
    </w:lvl>
    <w:lvl w:ilvl="7" w:tplc="041D0019" w:tentative="1">
      <w:start w:val="1"/>
      <w:numFmt w:val="lowerLetter"/>
      <w:lvlText w:val="%8."/>
      <w:lvlJc w:val="left"/>
      <w:pPr>
        <w:ind w:left="6120" w:hanging="360"/>
      </w:pPr>
    </w:lvl>
    <w:lvl w:ilvl="8" w:tplc="041D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9307D6D"/>
    <w:multiLevelType w:val="hybridMultilevel"/>
    <w:tmpl w:val="F1AA88C8"/>
    <w:lvl w:ilvl="0" w:tplc="0A26B3B4">
      <w:start w:val="1"/>
      <w:numFmt w:val="decimal"/>
      <w:lvlText w:val="%1"/>
      <w:lvlJc w:val="left"/>
      <w:pPr>
        <w:tabs>
          <w:tab w:val="num" w:pos="510"/>
        </w:tabs>
        <w:ind w:left="510" w:hanging="397"/>
      </w:pPr>
      <w:rPr>
        <w:rFonts w:hint="default"/>
        <w:b/>
        <w:sz w:val="24"/>
        <w:szCs w:val="24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C45485E"/>
    <w:multiLevelType w:val="multilevel"/>
    <w:tmpl w:val="0EBEFE24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7" w15:restartNumberingAfterBreak="0">
    <w:nsid w:val="7A2A725B"/>
    <w:multiLevelType w:val="multilevel"/>
    <w:tmpl w:val="D03AC922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4"/>
  </w:num>
  <w:num w:numId="5">
    <w:abstractNumId w:val="6"/>
  </w:num>
  <w:num w:numId="6">
    <w:abstractNumId w:val="3"/>
  </w:num>
  <w:num w:numId="7">
    <w:abstractNumId w:val="1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51B0"/>
    <w:rsid w:val="00003EAA"/>
    <w:rsid w:val="0000744F"/>
    <w:rsid w:val="00012D39"/>
    <w:rsid w:val="00014EFC"/>
    <w:rsid w:val="0003266C"/>
    <w:rsid w:val="0003470E"/>
    <w:rsid w:val="00035183"/>
    <w:rsid w:val="00037EDF"/>
    <w:rsid w:val="00055462"/>
    <w:rsid w:val="00060980"/>
    <w:rsid w:val="000700C4"/>
    <w:rsid w:val="0007720E"/>
    <w:rsid w:val="000807AA"/>
    <w:rsid w:val="00083947"/>
    <w:rsid w:val="000A10F5"/>
    <w:rsid w:val="000A4BCF"/>
    <w:rsid w:val="000B427F"/>
    <w:rsid w:val="000B6D85"/>
    <w:rsid w:val="000B7C05"/>
    <w:rsid w:val="000C4720"/>
    <w:rsid w:val="000C6F57"/>
    <w:rsid w:val="000D3641"/>
    <w:rsid w:val="000D4D83"/>
    <w:rsid w:val="000E7C98"/>
    <w:rsid w:val="000F23FB"/>
    <w:rsid w:val="0010308E"/>
    <w:rsid w:val="0012371A"/>
    <w:rsid w:val="00133B7E"/>
    <w:rsid w:val="0013477E"/>
    <w:rsid w:val="00137A22"/>
    <w:rsid w:val="00143B80"/>
    <w:rsid w:val="00147DEC"/>
    <w:rsid w:val="00160038"/>
    <w:rsid w:val="00160851"/>
    <w:rsid w:val="00161AA6"/>
    <w:rsid w:val="0016422D"/>
    <w:rsid w:val="001701A7"/>
    <w:rsid w:val="00176063"/>
    <w:rsid w:val="00181E22"/>
    <w:rsid w:val="001A1578"/>
    <w:rsid w:val="001C092F"/>
    <w:rsid w:val="001C711B"/>
    <w:rsid w:val="001C7FDC"/>
    <w:rsid w:val="001D1130"/>
    <w:rsid w:val="001E1FAC"/>
    <w:rsid w:val="001E4B6D"/>
    <w:rsid w:val="001E6A51"/>
    <w:rsid w:val="001E77E1"/>
    <w:rsid w:val="001F23E4"/>
    <w:rsid w:val="001F5E26"/>
    <w:rsid w:val="00205753"/>
    <w:rsid w:val="00215BB5"/>
    <w:rsid w:val="002174A8"/>
    <w:rsid w:val="00221913"/>
    <w:rsid w:val="0023333D"/>
    <w:rsid w:val="002373C0"/>
    <w:rsid w:val="00245F21"/>
    <w:rsid w:val="002519D3"/>
    <w:rsid w:val="002544E0"/>
    <w:rsid w:val="00254602"/>
    <w:rsid w:val="00257986"/>
    <w:rsid w:val="002624FF"/>
    <w:rsid w:val="00266191"/>
    <w:rsid w:val="0027061F"/>
    <w:rsid w:val="002708C5"/>
    <w:rsid w:val="0027170A"/>
    <w:rsid w:val="00272B51"/>
    <w:rsid w:val="00275CD2"/>
    <w:rsid w:val="00292123"/>
    <w:rsid w:val="00295FDA"/>
    <w:rsid w:val="00296D10"/>
    <w:rsid w:val="002A3710"/>
    <w:rsid w:val="002B173B"/>
    <w:rsid w:val="002B51DB"/>
    <w:rsid w:val="002C0F62"/>
    <w:rsid w:val="002D1A32"/>
    <w:rsid w:val="002D2AB5"/>
    <w:rsid w:val="002D5DC4"/>
    <w:rsid w:val="002E1047"/>
    <w:rsid w:val="002E2960"/>
    <w:rsid w:val="002F0931"/>
    <w:rsid w:val="002F153B"/>
    <w:rsid w:val="002F284C"/>
    <w:rsid w:val="003148A3"/>
    <w:rsid w:val="003230D6"/>
    <w:rsid w:val="003318C6"/>
    <w:rsid w:val="003522DD"/>
    <w:rsid w:val="00354C78"/>
    <w:rsid w:val="00356809"/>
    <w:rsid w:val="00360479"/>
    <w:rsid w:val="00375087"/>
    <w:rsid w:val="00375670"/>
    <w:rsid w:val="00375A11"/>
    <w:rsid w:val="00376E98"/>
    <w:rsid w:val="00391710"/>
    <w:rsid w:val="00391C45"/>
    <w:rsid w:val="00392D13"/>
    <w:rsid w:val="00394192"/>
    <w:rsid w:val="003952A4"/>
    <w:rsid w:val="0039591D"/>
    <w:rsid w:val="003A48EB"/>
    <w:rsid w:val="003A4BFE"/>
    <w:rsid w:val="003A69B9"/>
    <w:rsid w:val="003A729A"/>
    <w:rsid w:val="003A7C84"/>
    <w:rsid w:val="003C234C"/>
    <w:rsid w:val="003C3F48"/>
    <w:rsid w:val="003C56B3"/>
    <w:rsid w:val="003C611A"/>
    <w:rsid w:val="003D55C8"/>
    <w:rsid w:val="003D62AD"/>
    <w:rsid w:val="003E1DDD"/>
    <w:rsid w:val="003E3027"/>
    <w:rsid w:val="003E3473"/>
    <w:rsid w:val="003E699D"/>
    <w:rsid w:val="003F01F7"/>
    <w:rsid w:val="003F121E"/>
    <w:rsid w:val="003F4750"/>
    <w:rsid w:val="003F5A13"/>
    <w:rsid w:val="003F7D90"/>
    <w:rsid w:val="00404479"/>
    <w:rsid w:val="00406C15"/>
    <w:rsid w:val="00412359"/>
    <w:rsid w:val="0041580F"/>
    <w:rsid w:val="00417DC0"/>
    <w:rsid w:val="004206DB"/>
    <w:rsid w:val="004221E7"/>
    <w:rsid w:val="0043197C"/>
    <w:rsid w:val="00431C0D"/>
    <w:rsid w:val="004335FD"/>
    <w:rsid w:val="00436805"/>
    <w:rsid w:val="004378E8"/>
    <w:rsid w:val="0044004C"/>
    <w:rsid w:val="00441533"/>
    <w:rsid w:val="00441D31"/>
    <w:rsid w:val="00442844"/>
    <w:rsid w:val="00446353"/>
    <w:rsid w:val="0045192D"/>
    <w:rsid w:val="004622DF"/>
    <w:rsid w:val="00476280"/>
    <w:rsid w:val="00477C9F"/>
    <w:rsid w:val="0048670C"/>
    <w:rsid w:val="004A2966"/>
    <w:rsid w:val="004A7A3C"/>
    <w:rsid w:val="004B0F23"/>
    <w:rsid w:val="004B3B55"/>
    <w:rsid w:val="004B6D8F"/>
    <w:rsid w:val="004B6FAB"/>
    <w:rsid w:val="004B7458"/>
    <w:rsid w:val="004C5D4F"/>
    <w:rsid w:val="004F1B55"/>
    <w:rsid w:val="004F680C"/>
    <w:rsid w:val="0050040F"/>
    <w:rsid w:val="0050088D"/>
    <w:rsid w:val="00502075"/>
    <w:rsid w:val="005079D3"/>
    <w:rsid w:val="0051083F"/>
    <w:rsid w:val="005108E6"/>
    <w:rsid w:val="00510C3D"/>
    <w:rsid w:val="005131E1"/>
    <w:rsid w:val="00513896"/>
    <w:rsid w:val="005156FF"/>
    <w:rsid w:val="00522F2B"/>
    <w:rsid w:val="00530073"/>
    <w:rsid w:val="00530791"/>
    <w:rsid w:val="00531C7C"/>
    <w:rsid w:val="005349C7"/>
    <w:rsid w:val="00543B51"/>
    <w:rsid w:val="005452D8"/>
    <w:rsid w:val="0055226E"/>
    <w:rsid w:val="00552B98"/>
    <w:rsid w:val="0056116B"/>
    <w:rsid w:val="005636CA"/>
    <w:rsid w:val="00572811"/>
    <w:rsid w:val="005728AA"/>
    <w:rsid w:val="00576C84"/>
    <w:rsid w:val="00581568"/>
    <w:rsid w:val="00584552"/>
    <w:rsid w:val="00584ADC"/>
    <w:rsid w:val="00593052"/>
    <w:rsid w:val="005C1541"/>
    <w:rsid w:val="005C2F5F"/>
    <w:rsid w:val="005C5BE3"/>
    <w:rsid w:val="005E28B9"/>
    <w:rsid w:val="005E439C"/>
    <w:rsid w:val="005E4651"/>
    <w:rsid w:val="005E5139"/>
    <w:rsid w:val="005F25FB"/>
    <w:rsid w:val="005F280D"/>
    <w:rsid w:val="006009F3"/>
    <w:rsid w:val="00601FD0"/>
    <w:rsid w:val="0060737D"/>
    <w:rsid w:val="00636DD0"/>
    <w:rsid w:val="00640844"/>
    <w:rsid w:val="006426DE"/>
    <w:rsid w:val="00643E39"/>
    <w:rsid w:val="00647EED"/>
    <w:rsid w:val="00651BFE"/>
    <w:rsid w:val="00663DE8"/>
    <w:rsid w:val="00670893"/>
    <w:rsid w:val="006759DB"/>
    <w:rsid w:val="00677E48"/>
    <w:rsid w:val="0068030F"/>
    <w:rsid w:val="00687913"/>
    <w:rsid w:val="00694CE5"/>
    <w:rsid w:val="006A511D"/>
    <w:rsid w:val="006B7B0C"/>
    <w:rsid w:val="006C09B0"/>
    <w:rsid w:val="006C21FA"/>
    <w:rsid w:val="006C3B5E"/>
    <w:rsid w:val="006C4168"/>
    <w:rsid w:val="006C637A"/>
    <w:rsid w:val="006D2DD8"/>
    <w:rsid w:val="006D3126"/>
    <w:rsid w:val="006E3CAD"/>
    <w:rsid w:val="00705757"/>
    <w:rsid w:val="0071011D"/>
    <w:rsid w:val="00713903"/>
    <w:rsid w:val="00717D90"/>
    <w:rsid w:val="007217FD"/>
    <w:rsid w:val="00721FD3"/>
    <w:rsid w:val="00722C90"/>
    <w:rsid w:val="00723D66"/>
    <w:rsid w:val="00726EE5"/>
    <w:rsid w:val="00727C48"/>
    <w:rsid w:val="007443B7"/>
    <w:rsid w:val="00750FF0"/>
    <w:rsid w:val="00767BDA"/>
    <w:rsid w:val="007859E6"/>
    <w:rsid w:val="0078643F"/>
    <w:rsid w:val="007911D1"/>
    <w:rsid w:val="007942EC"/>
    <w:rsid w:val="007964E4"/>
    <w:rsid w:val="007967E9"/>
    <w:rsid w:val="007A139E"/>
    <w:rsid w:val="007A5089"/>
    <w:rsid w:val="007A7C5B"/>
    <w:rsid w:val="007B1EF4"/>
    <w:rsid w:val="007B3959"/>
    <w:rsid w:val="007C05FB"/>
    <w:rsid w:val="007E1F68"/>
    <w:rsid w:val="007E2F8B"/>
    <w:rsid w:val="007F0D9B"/>
    <w:rsid w:val="007F1EC1"/>
    <w:rsid w:val="007F6B0D"/>
    <w:rsid w:val="007F7079"/>
    <w:rsid w:val="008151EF"/>
    <w:rsid w:val="00822FE0"/>
    <w:rsid w:val="00823A8C"/>
    <w:rsid w:val="00830808"/>
    <w:rsid w:val="00834B38"/>
    <w:rsid w:val="00835CA1"/>
    <w:rsid w:val="0083735D"/>
    <w:rsid w:val="008415FB"/>
    <w:rsid w:val="00843108"/>
    <w:rsid w:val="00850301"/>
    <w:rsid w:val="00851611"/>
    <w:rsid w:val="00853FEA"/>
    <w:rsid w:val="008557FA"/>
    <w:rsid w:val="008653DF"/>
    <w:rsid w:val="0087726B"/>
    <w:rsid w:val="008808A5"/>
    <w:rsid w:val="00881ED6"/>
    <w:rsid w:val="00887331"/>
    <w:rsid w:val="008A003F"/>
    <w:rsid w:val="008A617D"/>
    <w:rsid w:val="008B235A"/>
    <w:rsid w:val="008B284C"/>
    <w:rsid w:val="008B3118"/>
    <w:rsid w:val="008B54CC"/>
    <w:rsid w:val="008C2DEB"/>
    <w:rsid w:val="008C6EC7"/>
    <w:rsid w:val="008C75B7"/>
    <w:rsid w:val="008D0C8B"/>
    <w:rsid w:val="008D52BD"/>
    <w:rsid w:val="008E2E73"/>
    <w:rsid w:val="008E3DC1"/>
    <w:rsid w:val="008E78B7"/>
    <w:rsid w:val="008F1143"/>
    <w:rsid w:val="008F4D68"/>
    <w:rsid w:val="00905AEC"/>
    <w:rsid w:val="00905FA2"/>
    <w:rsid w:val="00906C2D"/>
    <w:rsid w:val="00914AA0"/>
    <w:rsid w:val="00937BF3"/>
    <w:rsid w:val="0094124E"/>
    <w:rsid w:val="00941A52"/>
    <w:rsid w:val="0094314B"/>
    <w:rsid w:val="00943D26"/>
    <w:rsid w:val="0094621C"/>
    <w:rsid w:val="00946978"/>
    <w:rsid w:val="00952D5A"/>
    <w:rsid w:val="00954693"/>
    <w:rsid w:val="00961365"/>
    <w:rsid w:val="0096348C"/>
    <w:rsid w:val="00973D8B"/>
    <w:rsid w:val="009815DB"/>
    <w:rsid w:val="00982E69"/>
    <w:rsid w:val="00983A35"/>
    <w:rsid w:val="009977FE"/>
    <w:rsid w:val="009A405D"/>
    <w:rsid w:val="009A68FE"/>
    <w:rsid w:val="009B0A01"/>
    <w:rsid w:val="009B52E0"/>
    <w:rsid w:val="009B6F01"/>
    <w:rsid w:val="009B769D"/>
    <w:rsid w:val="009C2A54"/>
    <w:rsid w:val="009C3BE7"/>
    <w:rsid w:val="009C51B0"/>
    <w:rsid w:val="009D1BB5"/>
    <w:rsid w:val="009D3F16"/>
    <w:rsid w:val="009D4A4D"/>
    <w:rsid w:val="009E0F28"/>
    <w:rsid w:val="009E1F02"/>
    <w:rsid w:val="009F61A0"/>
    <w:rsid w:val="009F6E99"/>
    <w:rsid w:val="00A0699D"/>
    <w:rsid w:val="00A1233E"/>
    <w:rsid w:val="00A12D98"/>
    <w:rsid w:val="00A16835"/>
    <w:rsid w:val="00A232DC"/>
    <w:rsid w:val="00A258F2"/>
    <w:rsid w:val="00A26D05"/>
    <w:rsid w:val="00A35C8F"/>
    <w:rsid w:val="00A37318"/>
    <w:rsid w:val="00A401A5"/>
    <w:rsid w:val="00A744C3"/>
    <w:rsid w:val="00A84DE6"/>
    <w:rsid w:val="00A903C3"/>
    <w:rsid w:val="00A9262A"/>
    <w:rsid w:val="00A93E52"/>
    <w:rsid w:val="00A97AAF"/>
    <w:rsid w:val="00AA5BE7"/>
    <w:rsid w:val="00AB57BC"/>
    <w:rsid w:val="00AB5906"/>
    <w:rsid w:val="00AB5D34"/>
    <w:rsid w:val="00AC6065"/>
    <w:rsid w:val="00AD5638"/>
    <w:rsid w:val="00AD5CAA"/>
    <w:rsid w:val="00AD6B3D"/>
    <w:rsid w:val="00AF7C8D"/>
    <w:rsid w:val="00B00717"/>
    <w:rsid w:val="00B04221"/>
    <w:rsid w:val="00B05A3B"/>
    <w:rsid w:val="00B15788"/>
    <w:rsid w:val="00B163AD"/>
    <w:rsid w:val="00B31F15"/>
    <w:rsid w:val="00B35C79"/>
    <w:rsid w:val="00B439C2"/>
    <w:rsid w:val="00B53275"/>
    <w:rsid w:val="00B54D41"/>
    <w:rsid w:val="00B56467"/>
    <w:rsid w:val="00B64A91"/>
    <w:rsid w:val="00B739C2"/>
    <w:rsid w:val="00B73DBF"/>
    <w:rsid w:val="00B845DC"/>
    <w:rsid w:val="00B9203B"/>
    <w:rsid w:val="00B952BB"/>
    <w:rsid w:val="00B96D7F"/>
    <w:rsid w:val="00BA0659"/>
    <w:rsid w:val="00BA6F35"/>
    <w:rsid w:val="00BB2693"/>
    <w:rsid w:val="00BB46DC"/>
    <w:rsid w:val="00BB7F4D"/>
    <w:rsid w:val="00BD0F8B"/>
    <w:rsid w:val="00BE127C"/>
    <w:rsid w:val="00BE1AB4"/>
    <w:rsid w:val="00BE44D1"/>
    <w:rsid w:val="00BF6A28"/>
    <w:rsid w:val="00BF6D6B"/>
    <w:rsid w:val="00C10299"/>
    <w:rsid w:val="00C11A1A"/>
    <w:rsid w:val="00C15377"/>
    <w:rsid w:val="00C17733"/>
    <w:rsid w:val="00C262FB"/>
    <w:rsid w:val="00C27497"/>
    <w:rsid w:val="00C35889"/>
    <w:rsid w:val="00C36D3B"/>
    <w:rsid w:val="00C47A36"/>
    <w:rsid w:val="00C510FE"/>
    <w:rsid w:val="00C731A3"/>
    <w:rsid w:val="00C8418E"/>
    <w:rsid w:val="00C919F3"/>
    <w:rsid w:val="00C92589"/>
    <w:rsid w:val="00C92D08"/>
    <w:rsid w:val="00C93236"/>
    <w:rsid w:val="00CA02BD"/>
    <w:rsid w:val="00CA2735"/>
    <w:rsid w:val="00CA35D4"/>
    <w:rsid w:val="00CA39FE"/>
    <w:rsid w:val="00CA7945"/>
    <w:rsid w:val="00CB53DF"/>
    <w:rsid w:val="00CB6A34"/>
    <w:rsid w:val="00CC3A6C"/>
    <w:rsid w:val="00CC45BE"/>
    <w:rsid w:val="00CC5C0A"/>
    <w:rsid w:val="00CD7FB6"/>
    <w:rsid w:val="00CE5074"/>
    <w:rsid w:val="00CE5667"/>
    <w:rsid w:val="00CF6709"/>
    <w:rsid w:val="00D204DA"/>
    <w:rsid w:val="00D223BB"/>
    <w:rsid w:val="00D31E0F"/>
    <w:rsid w:val="00D32B16"/>
    <w:rsid w:val="00D4205A"/>
    <w:rsid w:val="00D44270"/>
    <w:rsid w:val="00D52626"/>
    <w:rsid w:val="00D52B78"/>
    <w:rsid w:val="00D57C79"/>
    <w:rsid w:val="00D65D71"/>
    <w:rsid w:val="00D67826"/>
    <w:rsid w:val="00D747E7"/>
    <w:rsid w:val="00D75985"/>
    <w:rsid w:val="00D8235D"/>
    <w:rsid w:val="00D86999"/>
    <w:rsid w:val="00D91E72"/>
    <w:rsid w:val="00D9292B"/>
    <w:rsid w:val="00D93637"/>
    <w:rsid w:val="00D96F98"/>
    <w:rsid w:val="00DC0297"/>
    <w:rsid w:val="00DC58D9"/>
    <w:rsid w:val="00DD21AB"/>
    <w:rsid w:val="00DD2E34"/>
    <w:rsid w:val="00DD2E3A"/>
    <w:rsid w:val="00DD5F4D"/>
    <w:rsid w:val="00DD7DC3"/>
    <w:rsid w:val="00DE0C3C"/>
    <w:rsid w:val="00DE3C20"/>
    <w:rsid w:val="00E034FE"/>
    <w:rsid w:val="00E03D7F"/>
    <w:rsid w:val="00E0597F"/>
    <w:rsid w:val="00E141CF"/>
    <w:rsid w:val="00E33857"/>
    <w:rsid w:val="00E36A7B"/>
    <w:rsid w:val="00E45D77"/>
    <w:rsid w:val="00E57209"/>
    <w:rsid w:val="00E63807"/>
    <w:rsid w:val="00E67EBA"/>
    <w:rsid w:val="00E7649D"/>
    <w:rsid w:val="00E80358"/>
    <w:rsid w:val="00E916EA"/>
    <w:rsid w:val="00E92A77"/>
    <w:rsid w:val="00E93665"/>
    <w:rsid w:val="00EA7B53"/>
    <w:rsid w:val="00EB1A1D"/>
    <w:rsid w:val="00EB5ADA"/>
    <w:rsid w:val="00EC2FE4"/>
    <w:rsid w:val="00EC55E4"/>
    <w:rsid w:val="00EC735D"/>
    <w:rsid w:val="00ED1386"/>
    <w:rsid w:val="00ED1A36"/>
    <w:rsid w:val="00EE1494"/>
    <w:rsid w:val="00EE179E"/>
    <w:rsid w:val="00F05FD1"/>
    <w:rsid w:val="00F064EF"/>
    <w:rsid w:val="00F069EF"/>
    <w:rsid w:val="00F13AAF"/>
    <w:rsid w:val="00F14C3E"/>
    <w:rsid w:val="00F15F1C"/>
    <w:rsid w:val="00F27C04"/>
    <w:rsid w:val="00F529A2"/>
    <w:rsid w:val="00F55D5D"/>
    <w:rsid w:val="00F566ED"/>
    <w:rsid w:val="00F5737C"/>
    <w:rsid w:val="00F631F0"/>
    <w:rsid w:val="00F70370"/>
    <w:rsid w:val="00F74B21"/>
    <w:rsid w:val="00F752E2"/>
    <w:rsid w:val="00F755BA"/>
    <w:rsid w:val="00F94F68"/>
    <w:rsid w:val="00F97E87"/>
    <w:rsid w:val="00FA08D3"/>
    <w:rsid w:val="00FA33D3"/>
    <w:rsid w:val="00FA384F"/>
    <w:rsid w:val="00FB749B"/>
    <w:rsid w:val="00FC57AA"/>
    <w:rsid w:val="00FC593C"/>
    <w:rsid w:val="00FD13A3"/>
    <w:rsid w:val="00FD1B37"/>
    <w:rsid w:val="00FD370A"/>
    <w:rsid w:val="00FD3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053800B"/>
  <w15:chartTrackingRefBased/>
  <w15:docId w15:val="{5F862FA8-C3EF-4A0D-A53C-63582918E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92D08"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styleId="Liststycke">
    <w:name w:val="List Paragraph"/>
    <w:basedOn w:val="Normal"/>
    <w:uiPriority w:val="34"/>
    <w:qFormat/>
    <w:rsid w:val="00C262FB"/>
    <w:pPr>
      <w:ind w:left="720"/>
      <w:contextualSpacing/>
    </w:pPr>
  </w:style>
  <w:style w:type="paragraph" w:styleId="Sidhuvud">
    <w:name w:val="header"/>
    <w:basedOn w:val="Normal"/>
    <w:link w:val="SidhuvudChar"/>
    <w:rsid w:val="00EC2FE4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EC2FE4"/>
    <w:rPr>
      <w:sz w:val="24"/>
    </w:rPr>
  </w:style>
  <w:style w:type="paragraph" w:styleId="Sidfot">
    <w:name w:val="footer"/>
    <w:basedOn w:val="Normal"/>
    <w:link w:val="SidfotChar"/>
    <w:rsid w:val="00EC2FE4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EC2FE4"/>
    <w:rPr>
      <w:sz w:val="24"/>
    </w:rPr>
  </w:style>
  <w:style w:type="character" w:customStyle="1" w:styleId="media--contacttitle1">
    <w:name w:val="media--contact__title1"/>
    <w:basedOn w:val="Standardstycketeckensnitt"/>
    <w:rsid w:val="00B845DC"/>
    <w:rPr>
      <w:vanish w:val="0"/>
      <w:webHidden w:val="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735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46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0509aa\AppData\Roaming\Microsoft\Mallar\Protmall%202015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CC4DEB-9C1E-47B2-B17D-65E849EE826A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60e4b847-d454-401e-b238-4117b4f1204c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BB7E9FA-520D-4315-8264-83E6DF0F7F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Protmall 2015</Template>
  <TotalTime>42</TotalTime>
  <Pages>2</Pages>
  <Words>380</Words>
  <Characters>2563</Characters>
  <Application>Microsoft Office Word</Application>
  <DocSecurity>0</DocSecurity>
  <Lines>21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2938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Britt-Marie Asplind</dc:creator>
  <cp:keywords/>
  <dc:description/>
  <cp:lastModifiedBy>Maria Lindqvist</cp:lastModifiedBy>
  <cp:revision>7</cp:revision>
  <cp:lastPrinted>2019-05-14T12:24:00Z</cp:lastPrinted>
  <dcterms:created xsi:type="dcterms:W3CDTF">2019-05-10T07:21:00Z</dcterms:created>
  <dcterms:modified xsi:type="dcterms:W3CDTF">2019-05-14T14:52:00Z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</Properties>
</file>