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12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EU-politisk 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EU-politisk 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2025/26:108 av Jessica Rodén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Ekonomiska villkor för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2025/26:123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Aktiebolag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2025/26:124 av Niklas Sigvardsson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Legitimationsundantaget för engelskspråkiga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2025:30 Förvaltning av fastigheter – Statens fastighetsverk och regeringens styrning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 Åtgärder mot körkortsturism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 Skärpningar av regelverket för invasiva främmande arter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2025/26:43 Kompletteringar och förtydliganden i fråga om sanktioner vid skatteundandragande och bedrägerier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 Ett förbättrat resegarantisystem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2025/26:46 Elektronisk inlämning av bouppteckningar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 Arbetsprövning med bibehållen sjukpenning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2025/26:47 Riksrevisionens rapport om systemet för lärarlegitimation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2025/26:SoU6 Hälso- och sjukvårdens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2025/26:KU12 Kompletterande bestämmelser till EU:s mediefrihetsförordning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2025/26:FiU6 Redovisning av AP-fondernas verksamhet t.o.m.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 Kompletterande bestämmelser om flexiblare regler för utbetalning från pensionsförsäkring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12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2025-11-12</SAFIR_Sammantradesdatum_Doc>
    <SAFIR_SammantradeID xmlns="C07A1A6C-0B19-41D9-BDF8-F523BA3921EB">7eb2db98-6ed5-428a-b913-38dc52cb9c83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F64AF35-D0AF-45DC-BC90-35C341306C8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