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81076" w:rsidRPr="00144188" w:rsidTr="00B8107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81076" w:rsidRPr="00144188" w:rsidRDefault="00D37FF2" w:rsidP="00B81076">
            <w:pPr>
              <w:pStyle w:val="RSKRbeteckning"/>
              <w:spacing w:before="240"/>
            </w:pPr>
            <w:r w:rsidRPr="00144188">
              <w:t>Riksdagsskrivelse</w:t>
            </w:r>
          </w:p>
          <w:p w:rsidR="00B81076" w:rsidRPr="00144188" w:rsidRDefault="00D37FF2" w:rsidP="00B81076">
            <w:pPr>
              <w:pStyle w:val="RSKRbeteckning"/>
            </w:pPr>
            <w:r w:rsidRPr="00144188">
              <w:t>2007/08</w:t>
            </w:r>
            <w:r w:rsidR="00B81076" w:rsidRPr="00144188">
              <w:t>:</w:t>
            </w:r>
            <w:r w:rsidRPr="00144188">
              <w:t>178</w:t>
            </w:r>
          </w:p>
        </w:tc>
        <w:tc>
          <w:tcPr>
            <w:tcW w:w="1134" w:type="dxa"/>
          </w:tcPr>
          <w:p w:rsidR="00B81076" w:rsidRPr="00144188" w:rsidRDefault="00144188" w:rsidP="00B81076">
            <w:pPr>
              <w:jc w:val="right"/>
            </w:pPr>
            <w:r w:rsidRPr="0014418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076" w:rsidRPr="00144188" w:rsidTr="00B8107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81076" w:rsidRPr="00144188" w:rsidRDefault="00B81076">
            <w:pPr>
              <w:rPr>
                <w:sz w:val="10"/>
              </w:rPr>
            </w:pPr>
          </w:p>
        </w:tc>
      </w:tr>
    </w:tbl>
    <w:p w:rsidR="00B81076" w:rsidRPr="00144188" w:rsidRDefault="00B81076"/>
    <w:p w:rsidR="00B81076" w:rsidRPr="00144188" w:rsidRDefault="00D37FF2" w:rsidP="00B81076">
      <w:pPr>
        <w:pStyle w:val="Mottagare1"/>
      </w:pPr>
      <w:r w:rsidRPr="00144188">
        <w:t>Regeringen</w:t>
      </w:r>
    </w:p>
    <w:p w:rsidR="00B81076" w:rsidRPr="00144188" w:rsidRDefault="00D37FF2" w:rsidP="00B81076">
      <w:pPr>
        <w:pStyle w:val="Mottagare2"/>
      </w:pPr>
      <w:r w:rsidRPr="00144188">
        <w:t>Socialdepartementet</w:t>
      </w:r>
    </w:p>
    <w:p w:rsidR="00B81076" w:rsidRPr="00144188" w:rsidRDefault="00B81076" w:rsidP="00B81076">
      <w:r w:rsidRPr="00144188">
        <w:t xml:space="preserve">Med överlämnande av </w:t>
      </w:r>
      <w:r w:rsidR="00D37FF2" w:rsidRPr="00144188">
        <w:t>socialutskottet</w:t>
      </w:r>
      <w:r w:rsidRPr="00144188">
        <w:t xml:space="preserve">s betänkande </w:t>
      </w:r>
      <w:r w:rsidR="00D37FF2" w:rsidRPr="00144188">
        <w:t>2007/08</w:t>
      </w:r>
      <w:r w:rsidRPr="00144188">
        <w:t>:</w:t>
      </w:r>
      <w:r w:rsidR="00D37FF2" w:rsidRPr="00144188">
        <w:t>SoU15</w:t>
      </w:r>
      <w:r w:rsidRPr="00144188">
        <w:t xml:space="preserve"> </w:t>
      </w:r>
      <w:r w:rsidR="00D37FF2" w:rsidRPr="00144188">
        <w:t>Ny vårdform inom den psykiatriska tvångsvården</w:t>
      </w:r>
      <w:r w:rsidRPr="00144188">
        <w:t xml:space="preserve"> får jag anmäla att riksdagen denna dag bifallit utskottets förslag till riksdagsbeslut.</w:t>
      </w:r>
    </w:p>
    <w:p w:rsidR="00B81076" w:rsidRPr="00144188" w:rsidRDefault="00B81076" w:rsidP="00B81076">
      <w:pPr>
        <w:pStyle w:val="Stockholm"/>
      </w:pPr>
      <w:r w:rsidRPr="00144188">
        <w:t xml:space="preserve">Stockholm den </w:t>
      </w:r>
      <w:r w:rsidR="00D37FF2" w:rsidRPr="00144188">
        <w:t>2008-05-08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1076" w:rsidRPr="00144188" w:rsidTr="00B8107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81076" w:rsidRPr="00144188" w:rsidRDefault="00D37FF2" w:rsidP="00B81076">
            <w:pPr>
              <w:pStyle w:val="AvsTalman"/>
            </w:pPr>
            <w:r w:rsidRPr="00144188">
              <w:t>Per Westerberg</w:t>
            </w:r>
          </w:p>
        </w:tc>
        <w:tc>
          <w:tcPr>
            <w:tcW w:w="3628" w:type="dxa"/>
          </w:tcPr>
          <w:p w:rsidR="00B81076" w:rsidRPr="00144188" w:rsidRDefault="00D37FF2" w:rsidP="00B81076">
            <w:pPr>
              <w:pStyle w:val="AvsTjnsteman"/>
            </w:pPr>
            <w:r w:rsidRPr="00144188">
              <w:t>Ulf Christoffersson</w:t>
            </w:r>
          </w:p>
        </w:tc>
      </w:tr>
    </w:tbl>
    <w:p w:rsidR="00D85057" w:rsidRPr="00144188" w:rsidRDefault="00D85057" w:rsidP="00B81076"/>
    <w:sectPr w:rsidR="00D85057" w:rsidRPr="0014418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76"/>
    <w:rsid w:val="0009098F"/>
    <w:rsid w:val="000C2D8D"/>
    <w:rsid w:val="00144188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31E0"/>
    <w:rsid w:val="005F2290"/>
    <w:rsid w:val="00621003"/>
    <w:rsid w:val="00662397"/>
    <w:rsid w:val="006668C5"/>
    <w:rsid w:val="006A068F"/>
    <w:rsid w:val="007D2903"/>
    <w:rsid w:val="00852286"/>
    <w:rsid w:val="00860608"/>
    <w:rsid w:val="008D022D"/>
    <w:rsid w:val="009417EF"/>
    <w:rsid w:val="009F0EC7"/>
    <w:rsid w:val="00A16D59"/>
    <w:rsid w:val="00AC3A6D"/>
    <w:rsid w:val="00B81076"/>
    <w:rsid w:val="00BB222A"/>
    <w:rsid w:val="00BB66ED"/>
    <w:rsid w:val="00C1040E"/>
    <w:rsid w:val="00C72B82"/>
    <w:rsid w:val="00D37FF2"/>
    <w:rsid w:val="00D644E9"/>
    <w:rsid w:val="00D85057"/>
    <w:rsid w:val="00DC0766"/>
    <w:rsid w:val="00E26611"/>
    <w:rsid w:val="00E570D1"/>
    <w:rsid w:val="00E912E7"/>
    <w:rsid w:val="00EF739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D1576-1AD0-4CF7-94EF-9865509B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43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2008-05-08T11:35:00Z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178</vt:lpwstr>
  </property>
  <property fmtid="{D5CDD505-2E9C-101B-9397-08002B2CF9AE}" pid="6" name="Datum">
    <vt:lpwstr>2008-05-08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Ny vårdform inom den psykiatriska tvångsvården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