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55D0" w:rsidRPr="0009399C" w:rsidTr="009955D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955D0" w:rsidRPr="0009399C" w:rsidRDefault="009955D0" w:rsidP="009955D0">
            <w:pPr>
              <w:pStyle w:val="RSKRbeteckning"/>
              <w:spacing w:before="240"/>
            </w:pPr>
            <w:r w:rsidRPr="0009399C">
              <w:t>Riksdagsskrivelse</w:t>
            </w:r>
          </w:p>
          <w:p w:rsidR="009955D0" w:rsidRPr="0009399C" w:rsidRDefault="009955D0" w:rsidP="009955D0">
            <w:pPr>
              <w:pStyle w:val="RSKRbeteckning"/>
            </w:pPr>
            <w:r w:rsidRPr="0009399C">
              <w:t>2010/11:278</w:t>
            </w:r>
          </w:p>
        </w:tc>
        <w:tc>
          <w:tcPr>
            <w:tcW w:w="1134" w:type="dxa"/>
          </w:tcPr>
          <w:p w:rsidR="009955D0" w:rsidRPr="0009399C" w:rsidRDefault="0009399C" w:rsidP="009955D0">
            <w:pPr>
              <w:jc w:val="right"/>
            </w:pPr>
            <w:r w:rsidRPr="0009399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5D0" w:rsidRPr="0009399C" w:rsidTr="009955D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55D0" w:rsidRPr="0009399C" w:rsidRDefault="009955D0">
            <w:pPr>
              <w:rPr>
                <w:sz w:val="10"/>
              </w:rPr>
            </w:pPr>
          </w:p>
        </w:tc>
      </w:tr>
    </w:tbl>
    <w:p w:rsidR="009955D0" w:rsidRPr="0009399C" w:rsidRDefault="009955D0"/>
    <w:p w:rsidR="009955D0" w:rsidRPr="0009399C" w:rsidRDefault="009955D0" w:rsidP="009955D0">
      <w:pPr>
        <w:pStyle w:val="Mottagare1"/>
      </w:pPr>
      <w:r w:rsidRPr="0009399C">
        <w:t>Regeringen</w:t>
      </w:r>
    </w:p>
    <w:p w:rsidR="009955D0" w:rsidRPr="0009399C" w:rsidRDefault="009955D0" w:rsidP="009955D0">
      <w:pPr>
        <w:pStyle w:val="Mottagare2"/>
      </w:pPr>
      <w:r w:rsidRPr="0009399C">
        <w:t>Justitiedepartementet</w:t>
      </w:r>
    </w:p>
    <w:p w:rsidR="009955D0" w:rsidRPr="0009399C" w:rsidRDefault="009955D0" w:rsidP="009955D0">
      <w:r w:rsidRPr="0009399C">
        <w:t>Med överlämnande av socialförsäkringsutskottets betänkande 2010/11:SfU9 EU:s viseringskodex får jag anmäla att riksdagen denna dag bifallit utskottets förslag till riksdagsbeslut.</w:t>
      </w:r>
    </w:p>
    <w:p w:rsidR="009955D0" w:rsidRPr="0009399C" w:rsidRDefault="009955D0" w:rsidP="009955D0">
      <w:pPr>
        <w:pStyle w:val="Stockholm"/>
      </w:pPr>
      <w:r w:rsidRPr="0009399C">
        <w:t>Stockholm 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55D0" w:rsidRPr="0009399C" w:rsidTr="009955D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955D0" w:rsidRPr="0009399C" w:rsidRDefault="009955D0" w:rsidP="009955D0">
            <w:pPr>
              <w:pStyle w:val="AvsTalman"/>
            </w:pPr>
            <w:r w:rsidRPr="0009399C">
              <w:t>Per Westerberg</w:t>
            </w:r>
          </w:p>
        </w:tc>
        <w:tc>
          <w:tcPr>
            <w:tcW w:w="3628" w:type="dxa"/>
          </w:tcPr>
          <w:p w:rsidR="009955D0" w:rsidRPr="0009399C" w:rsidRDefault="009955D0" w:rsidP="009955D0">
            <w:pPr>
              <w:pStyle w:val="AvsTjnsteman"/>
            </w:pPr>
            <w:r w:rsidRPr="0009399C">
              <w:t>Ulf Christoffersson</w:t>
            </w:r>
          </w:p>
        </w:tc>
      </w:tr>
    </w:tbl>
    <w:p w:rsidR="00D85057" w:rsidRPr="0009399C" w:rsidRDefault="00D85057" w:rsidP="009955D0"/>
    <w:sectPr w:rsidR="00D85057" w:rsidRPr="0009399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D0"/>
    <w:rsid w:val="0006681D"/>
    <w:rsid w:val="0009098F"/>
    <w:rsid w:val="0009399C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955D0"/>
    <w:rsid w:val="009F0EC7"/>
    <w:rsid w:val="00A16D59"/>
    <w:rsid w:val="00AC3A6D"/>
    <w:rsid w:val="00B63016"/>
    <w:rsid w:val="00BB222A"/>
    <w:rsid w:val="00BB66ED"/>
    <w:rsid w:val="00C1040E"/>
    <w:rsid w:val="00C72B82"/>
    <w:rsid w:val="00CA2BE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57D8CE-8E98-4C67-8048-7C03436F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2011-06-01T08:18:00Z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278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EU:s viseringskodex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