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16EA1" w:rsidRPr="005421F2" w:rsidTr="00516EA1">
        <w:tc>
          <w:tcPr>
            <w:tcW w:w="7228" w:type="dxa"/>
          </w:tcPr>
          <w:p w:rsidR="00516EA1" w:rsidRPr="005421F2" w:rsidRDefault="00516EA1" w:rsidP="00516EA1">
            <w:pPr>
              <w:pStyle w:val="RSKRbeteckning"/>
              <w:spacing w:before="240"/>
            </w:pPr>
            <w:r w:rsidRPr="005421F2">
              <w:t>Riksdagsskrivelse</w:t>
            </w:r>
          </w:p>
          <w:p w:rsidR="00516EA1" w:rsidRPr="005421F2" w:rsidRDefault="00516EA1" w:rsidP="00516EA1">
            <w:pPr>
              <w:pStyle w:val="RSKRbeteckning"/>
            </w:pPr>
            <w:r w:rsidRPr="005421F2">
              <w:t>2013/14:243</w:t>
            </w:r>
          </w:p>
        </w:tc>
        <w:tc>
          <w:tcPr>
            <w:tcW w:w="1134" w:type="dxa"/>
          </w:tcPr>
          <w:p w:rsidR="00516EA1" w:rsidRPr="005421F2" w:rsidRDefault="00516EA1" w:rsidP="00516EA1">
            <w:pPr>
              <w:jc w:val="right"/>
            </w:pPr>
            <w:r w:rsidRPr="005421F2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6EA1" w:rsidRPr="005421F2" w:rsidTr="00516EA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16EA1" w:rsidRPr="005421F2" w:rsidRDefault="00516EA1" w:rsidP="00516EA1">
            <w:pPr>
              <w:rPr>
                <w:sz w:val="10"/>
              </w:rPr>
            </w:pPr>
          </w:p>
        </w:tc>
      </w:tr>
    </w:tbl>
    <w:p w:rsidR="00C52DF2" w:rsidRPr="005421F2" w:rsidRDefault="00C52DF2" w:rsidP="00516EA1"/>
    <w:p w:rsidR="00516EA1" w:rsidRPr="005421F2" w:rsidRDefault="00516EA1" w:rsidP="00516EA1">
      <w:pPr>
        <w:pStyle w:val="Mottagare1"/>
      </w:pPr>
      <w:r w:rsidRPr="005421F2">
        <w:t>Regeringen</w:t>
      </w:r>
    </w:p>
    <w:p w:rsidR="00516EA1" w:rsidRPr="005421F2" w:rsidRDefault="00516EA1" w:rsidP="00516EA1">
      <w:pPr>
        <w:pStyle w:val="Mottagare2"/>
      </w:pPr>
      <w:r w:rsidRPr="005421F2">
        <w:t>Socialdepartementet</w:t>
      </w:r>
    </w:p>
    <w:p w:rsidR="00516EA1" w:rsidRPr="005421F2" w:rsidRDefault="00516EA1" w:rsidP="00516EA1">
      <w:r w:rsidRPr="005421F2">
        <w:t>Med överlämnande av socialutskottets betänkande 2013/14:SoU25 Informationsförfaranden i samband med organtransplantationer får jag anmäla att riksdagen denna dag bifallit utskottets förslag till riksdagsbeslut.</w:t>
      </w:r>
    </w:p>
    <w:p w:rsidR="00516EA1" w:rsidRPr="005421F2" w:rsidRDefault="00516EA1" w:rsidP="00516EA1">
      <w:pPr>
        <w:pStyle w:val="Stockholm"/>
      </w:pPr>
      <w:r w:rsidRPr="005421F2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6EA1" w:rsidRPr="005421F2" w:rsidTr="00516EA1">
        <w:tc>
          <w:tcPr>
            <w:tcW w:w="3628" w:type="dxa"/>
          </w:tcPr>
          <w:p w:rsidR="00516EA1" w:rsidRPr="005421F2" w:rsidRDefault="00516EA1" w:rsidP="00516EA1">
            <w:pPr>
              <w:pStyle w:val="AvsTalman"/>
            </w:pPr>
            <w:r w:rsidRPr="005421F2">
              <w:t>Per Westerberg</w:t>
            </w:r>
          </w:p>
        </w:tc>
        <w:tc>
          <w:tcPr>
            <w:tcW w:w="3628" w:type="dxa"/>
          </w:tcPr>
          <w:p w:rsidR="00516EA1" w:rsidRPr="005421F2" w:rsidRDefault="00516EA1" w:rsidP="00516EA1">
            <w:pPr>
              <w:pStyle w:val="AvsTjnsteman"/>
            </w:pPr>
            <w:r w:rsidRPr="005421F2">
              <w:t>Claes Mårtensson</w:t>
            </w:r>
          </w:p>
        </w:tc>
      </w:tr>
    </w:tbl>
    <w:p w:rsidR="00516EA1" w:rsidRPr="005421F2" w:rsidRDefault="00516EA1" w:rsidP="00516EA1"/>
    <w:sectPr w:rsidR="00516EA1" w:rsidRPr="005421F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DF2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16EA1"/>
    <w:rsid w:val="005421F2"/>
    <w:rsid w:val="0055519C"/>
    <w:rsid w:val="005E4300"/>
    <w:rsid w:val="006556D6"/>
    <w:rsid w:val="0065744A"/>
    <w:rsid w:val="0067566D"/>
    <w:rsid w:val="0068755D"/>
    <w:rsid w:val="00692153"/>
    <w:rsid w:val="007D1F51"/>
    <w:rsid w:val="009E4FA2"/>
    <w:rsid w:val="009F6619"/>
    <w:rsid w:val="00C52DF2"/>
    <w:rsid w:val="00CE0BEB"/>
    <w:rsid w:val="00CE5B19"/>
    <w:rsid w:val="00DA4466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4229A6-C01E-4B52-9854-1CBB91B2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2014-05-08T12:45:00Z</cp:lastPrinted>
  <dcterms:created xsi:type="dcterms:W3CDTF">2014-05-08T14:46:00Z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243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25</vt:lpwstr>
  </property>
  <property fmtid="{D5CDD505-2E9C-101B-9397-08002B2CF9AE}" pid="17" name="RefRubrik">
    <vt:lpwstr>Informationsförfaranden i samband med organtransplantationer</vt:lpwstr>
  </property>
</Properties>
</file>