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D1A5418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3B3343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2F02BE">
              <w:rPr>
                <w:b/>
                <w:sz w:val="20"/>
              </w:rPr>
              <w:t>3</w:t>
            </w:r>
            <w:r w:rsidR="00193C20">
              <w:rPr>
                <w:b/>
                <w:sz w:val="20"/>
              </w:rPr>
              <w:t>8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62392B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615F2B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6550E">
              <w:rPr>
                <w:sz w:val="20"/>
              </w:rPr>
              <w:t>0</w:t>
            </w:r>
            <w:r w:rsidR="00193C20">
              <w:rPr>
                <w:sz w:val="20"/>
              </w:rPr>
              <w:t>6</w:t>
            </w:r>
            <w:r w:rsidR="00C4366B">
              <w:rPr>
                <w:sz w:val="20"/>
              </w:rPr>
              <w:t>-</w:t>
            </w:r>
            <w:r w:rsidR="00193C20">
              <w:rPr>
                <w:sz w:val="20"/>
              </w:rPr>
              <w:t>05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19C314BD" w:rsidR="00185056" w:rsidRDefault="00193C20" w:rsidP="006F1C58">
            <w:pPr>
              <w:rPr>
                <w:sz w:val="20"/>
              </w:rPr>
            </w:pPr>
            <w:r>
              <w:rPr>
                <w:sz w:val="20"/>
              </w:rPr>
              <w:t>09</w:t>
            </w:r>
            <w:r w:rsidR="000250B0" w:rsidRPr="00CC2066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F13465">
              <w:rPr>
                <w:sz w:val="20"/>
              </w:rPr>
              <w:t>0</w:t>
            </w:r>
            <w:r w:rsidR="00CA7639" w:rsidRPr="00CC2066">
              <w:rPr>
                <w:sz w:val="20"/>
              </w:rPr>
              <w:t>–</w:t>
            </w:r>
            <w:r w:rsidR="0056550E">
              <w:rPr>
                <w:sz w:val="20"/>
              </w:rPr>
              <w:t>1</w:t>
            </w:r>
            <w:r>
              <w:rPr>
                <w:sz w:val="20"/>
              </w:rPr>
              <w:t>0</w:t>
            </w:r>
            <w:r w:rsidR="008847C8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F13465">
              <w:rPr>
                <w:sz w:val="20"/>
              </w:rPr>
              <w:t>0</w:t>
            </w:r>
            <w:r>
              <w:rPr>
                <w:sz w:val="20"/>
              </w:rPr>
              <w:br/>
              <w:t>1</w:t>
            </w:r>
            <w:r w:rsidR="0046771A">
              <w:rPr>
                <w:sz w:val="20"/>
              </w:rPr>
              <w:t>0</w:t>
            </w:r>
            <w:r>
              <w:rPr>
                <w:sz w:val="20"/>
              </w:rPr>
              <w:t>.35-11.30</w:t>
            </w:r>
          </w:p>
          <w:p w14:paraId="50C019E7" w14:textId="35579B5B" w:rsidR="0088578A" w:rsidRPr="002E5DCC" w:rsidRDefault="0088578A" w:rsidP="002F02BE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3A144C95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31511" w:rsidRPr="0013710D" w14:paraId="78B3E185" w14:textId="77777777" w:rsidTr="00BC1EF7">
        <w:trPr>
          <w:trHeight w:val="884"/>
        </w:trPr>
        <w:tc>
          <w:tcPr>
            <w:tcW w:w="567" w:type="dxa"/>
          </w:tcPr>
          <w:p w14:paraId="192CCD53" w14:textId="6C41FD19" w:rsidR="00931511" w:rsidRPr="00CC1C68" w:rsidRDefault="00931511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15E43A45" w14:textId="7408D547" w:rsidR="00094382" w:rsidRPr="00193C20" w:rsidRDefault="00193C20" w:rsidP="00193C20">
            <w:pPr>
              <w:rPr>
                <w:b/>
              </w:rPr>
            </w:pPr>
            <w:r w:rsidRPr="00193C20">
              <w:rPr>
                <w:b/>
              </w:rPr>
              <w:t>Information om den parlamentariska kommitténs utvärdering Sverige i Afghanistan 2001–2021 (tillsammans med försvarsutskottet)</w:t>
            </w:r>
          </w:p>
          <w:p w14:paraId="0C06982E" w14:textId="77777777" w:rsidR="00193C20" w:rsidRPr="00193C20" w:rsidRDefault="00193C20" w:rsidP="00193C20">
            <w:pPr>
              <w:rPr>
                <w:bCs/>
              </w:rPr>
            </w:pPr>
          </w:p>
          <w:p w14:paraId="7ADC26ED" w14:textId="77777777" w:rsidR="00193C20" w:rsidRDefault="00193C20" w:rsidP="000C70C2">
            <w:pPr>
              <w:rPr>
                <w:bCs/>
              </w:rPr>
            </w:pPr>
            <w:r w:rsidRPr="00193C20">
              <w:rPr>
                <w:bCs/>
              </w:rPr>
              <w:t>Kommittéordförande Lennart Hjelmåker informera</w:t>
            </w:r>
            <w:r>
              <w:rPr>
                <w:bCs/>
              </w:rPr>
              <w:t>de om utredningen.</w:t>
            </w:r>
          </w:p>
          <w:p w14:paraId="66CD9AAE" w14:textId="4677BEB6" w:rsidR="00AC1F53" w:rsidRPr="00706D36" w:rsidRDefault="00193C20" w:rsidP="000C70C2">
            <w:pPr>
              <w:rPr>
                <w:b/>
              </w:rPr>
            </w:pPr>
            <w:r w:rsidRPr="00193C20">
              <w:rPr>
                <w:bCs/>
              </w:rPr>
              <w:t xml:space="preserve"> </w:t>
            </w:r>
          </w:p>
        </w:tc>
      </w:tr>
      <w:tr w:rsidR="00193C20" w:rsidRPr="0013710D" w14:paraId="43006550" w14:textId="77777777" w:rsidTr="00BC1EF7">
        <w:trPr>
          <w:trHeight w:val="884"/>
        </w:trPr>
        <w:tc>
          <w:tcPr>
            <w:tcW w:w="567" w:type="dxa"/>
          </w:tcPr>
          <w:p w14:paraId="7A3D802D" w14:textId="44F94B1A" w:rsidR="00193C20" w:rsidRPr="00CC1C68" w:rsidRDefault="00193C20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606DA3D" w14:textId="5700E96D" w:rsidR="00193C20" w:rsidRDefault="00193C20" w:rsidP="00193C20">
            <w:pPr>
              <w:rPr>
                <w:bCs/>
              </w:rPr>
            </w:pPr>
            <w:r>
              <w:rPr>
                <w:b/>
              </w:rPr>
              <w:t>Kanslimeddelande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Pr="00EF7752">
              <w:rPr>
                <w:bCs/>
              </w:rPr>
              <w:t>Utskottet informerades om:</w:t>
            </w:r>
            <w:r w:rsidR="00E37906">
              <w:rPr>
                <w:bCs/>
              </w:rPr>
              <w:br/>
            </w:r>
          </w:p>
          <w:p w14:paraId="08F5DD2A" w14:textId="5C7FAA07" w:rsidR="00193C20" w:rsidRDefault="00193C20" w:rsidP="00193C20">
            <w:pPr>
              <w:rPr>
                <w:szCs w:val="24"/>
              </w:rPr>
            </w:pPr>
            <w:r>
              <w:rPr>
                <w:szCs w:val="24"/>
              </w:rPr>
              <w:t>-a</w:t>
            </w:r>
            <w:r w:rsidRPr="00013CC7">
              <w:rPr>
                <w:szCs w:val="24"/>
              </w:rPr>
              <w:t>tt</w:t>
            </w:r>
            <w:r>
              <w:rPr>
                <w:szCs w:val="24"/>
              </w:rPr>
              <w:t xml:space="preserve"> </w:t>
            </w:r>
            <w:r w:rsidRPr="00193C20">
              <w:rPr>
                <w:szCs w:val="24"/>
              </w:rPr>
              <w:t>förste vice talman</w:t>
            </w:r>
            <w:r>
              <w:rPr>
                <w:szCs w:val="24"/>
              </w:rPr>
              <w:t xml:space="preserve"> tar emot </w:t>
            </w:r>
            <w:r w:rsidRPr="00193C20">
              <w:rPr>
                <w:szCs w:val="24"/>
              </w:rPr>
              <w:t>Qatars Minister of State, H.E. Mohammed A</w:t>
            </w:r>
            <w:r>
              <w:rPr>
                <w:szCs w:val="24"/>
              </w:rPr>
              <w:t>l</w:t>
            </w:r>
            <w:r w:rsidRPr="00193C20">
              <w:rPr>
                <w:szCs w:val="24"/>
              </w:rPr>
              <w:t>-</w:t>
            </w:r>
            <w:proofErr w:type="spellStart"/>
            <w:r w:rsidRPr="00193C20">
              <w:rPr>
                <w:szCs w:val="24"/>
              </w:rPr>
              <w:t>Khulaifi</w:t>
            </w:r>
            <w:proofErr w:type="spellEnd"/>
            <w:r>
              <w:rPr>
                <w:szCs w:val="24"/>
              </w:rPr>
              <w:t xml:space="preserve"> måndagen den 9 juni kl. 15.45-16.30. En ledamot per parti bjuds i </w:t>
            </w:r>
            <w:proofErr w:type="spellStart"/>
            <w:r>
              <w:rPr>
                <w:szCs w:val="24"/>
              </w:rPr>
              <w:t>utrikesutkottet</w:t>
            </w:r>
            <w:proofErr w:type="spellEnd"/>
            <w:r>
              <w:rPr>
                <w:szCs w:val="24"/>
              </w:rPr>
              <w:t xml:space="preserve"> bjuds in att delta.</w:t>
            </w:r>
            <w:r w:rsidR="00E37906">
              <w:rPr>
                <w:szCs w:val="24"/>
              </w:rPr>
              <w:br/>
              <w:t xml:space="preserve">-att presidiet bjuder in till sommaravslutning </w:t>
            </w:r>
            <w:proofErr w:type="spellStart"/>
            <w:r w:rsidR="00E37906" w:rsidRPr="00E37906">
              <w:rPr>
                <w:szCs w:val="24"/>
              </w:rPr>
              <w:t>sommaravslutning</w:t>
            </w:r>
            <w:proofErr w:type="spellEnd"/>
            <w:r w:rsidR="00E37906" w:rsidRPr="00E37906">
              <w:rPr>
                <w:szCs w:val="24"/>
              </w:rPr>
              <w:t xml:space="preserve"> i anslutning till sammanträdet den 17 juni.</w:t>
            </w:r>
          </w:p>
          <w:p w14:paraId="246B49F1" w14:textId="616F6155" w:rsidR="00193C20" w:rsidRPr="00193C20" w:rsidRDefault="00193C20" w:rsidP="00193C20">
            <w:pPr>
              <w:rPr>
                <w:b/>
              </w:rPr>
            </w:pPr>
          </w:p>
        </w:tc>
      </w:tr>
      <w:tr w:rsidR="00193C20" w:rsidRPr="0013710D" w14:paraId="71D1048F" w14:textId="77777777" w:rsidTr="00BC1EF7">
        <w:trPr>
          <w:trHeight w:val="884"/>
        </w:trPr>
        <w:tc>
          <w:tcPr>
            <w:tcW w:w="567" w:type="dxa"/>
          </w:tcPr>
          <w:p w14:paraId="509997BE" w14:textId="38276FE3" w:rsidR="00193C20" w:rsidRPr="00CC1C68" w:rsidRDefault="00193C20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5B87522C" w14:textId="77777777" w:rsidR="00193C20" w:rsidRDefault="00193C20" w:rsidP="00193C20">
            <w:pPr>
              <w:rPr>
                <w:b/>
                <w:bCs/>
              </w:rPr>
            </w:pPr>
            <w:r w:rsidRPr="003B0AD9">
              <w:rPr>
                <w:b/>
                <w:bCs/>
              </w:rPr>
              <w:t>Övriga frågor</w:t>
            </w:r>
          </w:p>
          <w:p w14:paraId="57B070F8" w14:textId="77777777" w:rsidR="00193C20" w:rsidRDefault="00193C20" w:rsidP="00193C20">
            <w:pPr>
              <w:rPr>
                <w:b/>
              </w:rPr>
            </w:pPr>
          </w:p>
          <w:p w14:paraId="6C2A0D89" w14:textId="572BEFA2" w:rsidR="00193C20" w:rsidRDefault="00193C20" w:rsidP="00193C20">
            <w:pPr>
              <w:rPr>
                <w:bCs/>
              </w:rPr>
            </w:pPr>
            <w:r>
              <w:rPr>
                <w:bCs/>
              </w:rPr>
              <w:t xml:space="preserve">Jacob Risberg (MP) lyfte frågan om att bjuda in generaldirektör </w:t>
            </w:r>
            <w:r w:rsidRPr="00193C20">
              <w:rPr>
                <w:bCs/>
              </w:rPr>
              <w:t>Jakob Granit</w:t>
            </w:r>
            <w:r>
              <w:rPr>
                <w:bCs/>
              </w:rPr>
              <w:t xml:space="preserve">, Sida, </w:t>
            </w:r>
            <w:r w:rsidR="00C05608">
              <w:rPr>
                <w:bCs/>
              </w:rPr>
              <w:t>för att få</w:t>
            </w:r>
            <w:r>
              <w:rPr>
                <w:bCs/>
              </w:rPr>
              <w:t xml:space="preserve"> inform</w:t>
            </w:r>
            <w:r w:rsidR="00C05608">
              <w:rPr>
                <w:bCs/>
              </w:rPr>
              <w:t>ation</w:t>
            </w:r>
            <w:r>
              <w:rPr>
                <w:bCs/>
              </w:rPr>
              <w:t xml:space="preserve"> om </w:t>
            </w:r>
            <w:r w:rsidRPr="00193C20">
              <w:rPr>
                <w:bCs/>
              </w:rPr>
              <w:t>biståndet till Gaza</w:t>
            </w:r>
            <w:r>
              <w:rPr>
                <w:bCs/>
              </w:rPr>
              <w:t>.</w:t>
            </w:r>
          </w:p>
          <w:p w14:paraId="1A6C54A0" w14:textId="77777777" w:rsidR="00193C20" w:rsidRDefault="00193C20" w:rsidP="00193C20">
            <w:pPr>
              <w:rPr>
                <w:bCs/>
              </w:rPr>
            </w:pPr>
          </w:p>
          <w:p w14:paraId="288EB1FD" w14:textId="72810219" w:rsidR="00193C20" w:rsidRDefault="00193C20" w:rsidP="00193C20">
            <w:pPr>
              <w:rPr>
                <w:bCs/>
              </w:rPr>
            </w:pPr>
            <w:r>
              <w:rPr>
                <w:bCs/>
              </w:rPr>
              <w:t xml:space="preserve">Håkan Svenneling (V) lyfte frågan om att bjuda in utrikesminister </w:t>
            </w:r>
            <w:r w:rsidRPr="00193C20">
              <w:rPr>
                <w:bCs/>
              </w:rPr>
              <w:t xml:space="preserve">Maria Malmer </w:t>
            </w:r>
            <w:proofErr w:type="spellStart"/>
            <w:r w:rsidRPr="00193C20">
              <w:rPr>
                <w:bCs/>
              </w:rPr>
              <w:t>Stenergard</w:t>
            </w:r>
            <w:proofErr w:type="spellEnd"/>
            <w:r>
              <w:rPr>
                <w:bCs/>
              </w:rPr>
              <w:t xml:space="preserve"> för </w:t>
            </w:r>
            <w:r w:rsidR="00C05608">
              <w:rPr>
                <w:bCs/>
              </w:rPr>
              <w:t>få information</w:t>
            </w:r>
            <w:r>
              <w:rPr>
                <w:bCs/>
              </w:rPr>
              <w:t xml:space="preserve"> om vissa frågor kring säkerhetssamarbetet med Turkiet.</w:t>
            </w:r>
          </w:p>
          <w:p w14:paraId="5A3A7BE8" w14:textId="10B052D1" w:rsidR="00C05608" w:rsidRDefault="00C05608" w:rsidP="00193C20">
            <w:pPr>
              <w:rPr>
                <w:bCs/>
              </w:rPr>
            </w:pPr>
          </w:p>
          <w:p w14:paraId="7B396CE7" w14:textId="24D0A5F7" w:rsidR="00C05608" w:rsidRPr="002B5370" w:rsidRDefault="00C05608" w:rsidP="00C05608">
            <w:pPr>
              <w:rPr>
                <w:bCs/>
                <w:i/>
                <w:i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ajournerades kl. </w:t>
            </w:r>
            <w:r>
              <w:rPr>
                <w:bCs/>
                <w:i/>
                <w:iCs/>
                <w:szCs w:val="24"/>
              </w:rPr>
              <w:t>10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30</w:t>
            </w:r>
          </w:p>
          <w:p w14:paraId="6513C49D" w14:textId="77777777" w:rsidR="00C05608" w:rsidRPr="002B5370" w:rsidRDefault="00C05608" w:rsidP="00C05608">
            <w:pPr>
              <w:rPr>
                <w:bCs/>
                <w:i/>
                <w:iCs/>
                <w:szCs w:val="24"/>
              </w:rPr>
            </w:pPr>
          </w:p>
          <w:p w14:paraId="5765E61B" w14:textId="30F3FF3A" w:rsidR="00C05608" w:rsidRPr="00C05608" w:rsidRDefault="00C05608" w:rsidP="00193C20">
            <w:pPr>
              <w:rPr>
                <w:bCs/>
                <w:szCs w:val="24"/>
              </w:rPr>
            </w:pPr>
            <w:r w:rsidRPr="002B5370">
              <w:rPr>
                <w:bCs/>
                <w:i/>
                <w:iCs/>
                <w:szCs w:val="24"/>
              </w:rPr>
              <w:t xml:space="preserve">Sammanträdet återupptogs kl. </w:t>
            </w:r>
            <w:r>
              <w:rPr>
                <w:bCs/>
                <w:i/>
                <w:iCs/>
                <w:szCs w:val="24"/>
              </w:rPr>
              <w:t>10</w:t>
            </w:r>
            <w:r w:rsidRPr="002B5370">
              <w:rPr>
                <w:bCs/>
                <w:i/>
                <w:iCs/>
                <w:szCs w:val="24"/>
              </w:rPr>
              <w:t>:</w:t>
            </w:r>
            <w:r>
              <w:rPr>
                <w:bCs/>
                <w:i/>
                <w:iCs/>
                <w:szCs w:val="24"/>
              </w:rPr>
              <w:t>35</w:t>
            </w:r>
          </w:p>
          <w:p w14:paraId="2F5F3069" w14:textId="6112C7FA" w:rsidR="00193C20" w:rsidRPr="00193C20" w:rsidRDefault="00193C20" w:rsidP="00193C20">
            <w:pPr>
              <w:rPr>
                <w:bCs/>
              </w:rPr>
            </w:pPr>
          </w:p>
        </w:tc>
      </w:tr>
    </w:tbl>
    <w:p w14:paraId="553F2CF8" w14:textId="77777777" w:rsidR="00D91D23" w:rsidRDefault="00D91D23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1E6912" w:rsidRPr="0013710D" w14:paraId="4718122E" w14:textId="77777777" w:rsidTr="00BC1EF7">
        <w:trPr>
          <w:trHeight w:val="884"/>
        </w:trPr>
        <w:tc>
          <w:tcPr>
            <w:tcW w:w="567" w:type="dxa"/>
          </w:tcPr>
          <w:p w14:paraId="070EDAD6" w14:textId="7778180A" w:rsidR="001E6912" w:rsidRPr="00CC1C68" w:rsidRDefault="001E6912" w:rsidP="0093151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C0560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F2B0B74" w14:textId="71ACD59C" w:rsidR="00CE2D2F" w:rsidRDefault="00C05608" w:rsidP="000C70C2">
            <w:pPr>
              <w:rPr>
                <w:b/>
              </w:rPr>
            </w:pPr>
            <w:r w:rsidRPr="00C05608">
              <w:rPr>
                <w:b/>
              </w:rPr>
              <w:t>Medgivande att närvara</w:t>
            </w:r>
          </w:p>
          <w:p w14:paraId="0E8BC493" w14:textId="77777777" w:rsidR="00C05608" w:rsidRDefault="00C05608" w:rsidP="000C70C2">
            <w:pPr>
              <w:rPr>
                <w:b/>
                <w:bCs/>
              </w:rPr>
            </w:pPr>
          </w:p>
          <w:p w14:paraId="24928336" w14:textId="2B488D4D" w:rsidR="003F7A87" w:rsidRDefault="00C05608" w:rsidP="00277B90">
            <w:r w:rsidRPr="00C05608">
              <w:t xml:space="preserve">Utskottet medgav att Staffan Eklöf (SD), ordförande för riksdagens delegation till den parlamentariska Östersjökonferensen och en tjänsteman från Riksdagens internationella kansli närvarade under sammanträdet vid punkt </w:t>
            </w:r>
            <w:r>
              <w:t>5</w:t>
            </w:r>
            <w:r w:rsidRPr="00C05608">
              <w:t xml:space="preserve"> på föredragningslistan. </w:t>
            </w:r>
          </w:p>
          <w:p w14:paraId="5FEDF68B" w14:textId="5265C063" w:rsidR="00C05608" w:rsidRPr="009B6AE3" w:rsidRDefault="00C05608" w:rsidP="00277B90">
            <w:pPr>
              <w:rPr>
                <w:b/>
              </w:rPr>
            </w:pPr>
          </w:p>
        </w:tc>
      </w:tr>
      <w:tr w:rsidR="000C70C2" w:rsidRPr="0013710D" w14:paraId="36FABFA7" w14:textId="77777777" w:rsidTr="00BC1EF7">
        <w:trPr>
          <w:trHeight w:val="884"/>
        </w:trPr>
        <w:tc>
          <w:tcPr>
            <w:tcW w:w="567" w:type="dxa"/>
          </w:tcPr>
          <w:p w14:paraId="73F79C48" w14:textId="5AC84241" w:rsidR="000C70C2" w:rsidRPr="00CC1C68" w:rsidRDefault="000C70C2" w:rsidP="000C70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C0560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4EADAB4C" w14:textId="17042309" w:rsidR="00094382" w:rsidRDefault="00C05608" w:rsidP="000C70C2">
            <w:pPr>
              <w:rPr>
                <w:b/>
                <w:bCs/>
              </w:rPr>
            </w:pPr>
            <w:r w:rsidRPr="00C05608">
              <w:rPr>
                <w:b/>
                <w:bCs/>
              </w:rPr>
              <w:t>Information om havsrätt (tillsammans med försvarsutskottet)</w:t>
            </w:r>
          </w:p>
          <w:p w14:paraId="1F077447" w14:textId="77777777" w:rsidR="00094382" w:rsidRDefault="00094382" w:rsidP="000C70C2">
            <w:pPr>
              <w:rPr>
                <w:b/>
              </w:rPr>
            </w:pPr>
          </w:p>
          <w:p w14:paraId="7D33601A" w14:textId="70405E4B" w:rsidR="00094382" w:rsidRPr="00C05608" w:rsidRDefault="00C05608" w:rsidP="00C05608">
            <w:pPr>
              <w:rPr>
                <w:bCs/>
              </w:rPr>
            </w:pPr>
            <w:r w:rsidRPr="00C05608">
              <w:rPr>
                <w:bCs/>
              </w:rPr>
              <w:t xml:space="preserve">Folkrättsrådgivare Ola Engdahl, Utrikesdepartementet, Professor Henrik Ringbom, Åbo Akademi och tidigare ambassadör och folkrättsrådgivare Marie Jacobsson, </w:t>
            </w:r>
            <w:proofErr w:type="spellStart"/>
            <w:r w:rsidRPr="00C05608">
              <w:rPr>
                <w:bCs/>
              </w:rPr>
              <w:t>Utrikesdeperementet</w:t>
            </w:r>
            <w:proofErr w:type="spellEnd"/>
            <w:r w:rsidRPr="00C05608">
              <w:rPr>
                <w:bCs/>
              </w:rPr>
              <w:t>, informerade om havsrätten.</w:t>
            </w:r>
          </w:p>
        </w:tc>
      </w:tr>
      <w:tr w:rsidR="00D91D23" w:rsidRPr="0013710D" w14:paraId="47356BB5" w14:textId="77777777" w:rsidTr="00BC1EF7">
        <w:trPr>
          <w:trHeight w:val="884"/>
        </w:trPr>
        <w:tc>
          <w:tcPr>
            <w:tcW w:w="567" w:type="dxa"/>
          </w:tcPr>
          <w:p w14:paraId="63AC620D" w14:textId="4014A6E7" w:rsidR="00D91D23" w:rsidRPr="00CC1C68" w:rsidRDefault="00D91D23" w:rsidP="000C70C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34C424B" w14:textId="77777777" w:rsidR="00D91D23" w:rsidRDefault="00D91D23" w:rsidP="00D91D23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4F98380D" w14:textId="77777777" w:rsidR="00D91D23" w:rsidRDefault="00D91D23" w:rsidP="00D91D23">
            <w:pPr>
              <w:rPr>
                <w:b/>
              </w:rPr>
            </w:pPr>
          </w:p>
          <w:p w14:paraId="1DAB1E6C" w14:textId="77777777" w:rsidR="00D91D23" w:rsidRDefault="00D91D23" w:rsidP="00D91D23">
            <w:pPr>
              <w:rPr>
                <w:bCs/>
              </w:rPr>
            </w:pPr>
            <w:r w:rsidRPr="00E00F5D">
              <w:rPr>
                <w:bCs/>
              </w:rPr>
              <w:t xml:space="preserve">Nästa sammanträde äger rum </w:t>
            </w:r>
            <w:r>
              <w:rPr>
                <w:bCs/>
              </w:rPr>
              <w:t>tis</w:t>
            </w:r>
            <w:r w:rsidRPr="00E00F5D">
              <w:rPr>
                <w:bCs/>
              </w:rPr>
              <w:t xml:space="preserve">dagen den </w:t>
            </w:r>
            <w:r>
              <w:rPr>
                <w:bCs/>
              </w:rPr>
              <w:t>17 maj</w:t>
            </w:r>
            <w:r w:rsidRPr="00E00F5D">
              <w:rPr>
                <w:bCs/>
              </w:rPr>
              <w:t xml:space="preserve"> kl. </w:t>
            </w:r>
            <w:r>
              <w:rPr>
                <w:bCs/>
              </w:rPr>
              <w:t>10:00.</w:t>
            </w:r>
          </w:p>
          <w:p w14:paraId="673A6B5B" w14:textId="77777777" w:rsidR="00D91D23" w:rsidRPr="00C05608" w:rsidRDefault="00D91D23" w:rsidP="000C70C2">
            <w:pPr>
              <w:rPr>
                <w:b/>
                <w:bCs/>
              </w:rPr>
            </w:pPr>
          </w:p>
        </w:tc>
      </w:tr>
    </w:tbl>
    <w:p w14:paraId="61876D66" w14:textId="73AD1150" w:rsidR="00AC1F53" w:rsidRDefault="00AC1F53"/>
    <w:p w14:paraId="72015191" w14:textId="60F9E5C7" w:rsidR="00CC5FB4" w:rsidRDefault="00CC5FB4"/>
    <w:p w14:paraId="6DF0DBEE" w14:textId="77777777" w:rsidR="00CC5FB4" w:rsidRDefault="00CC5FB4">
      <w:pPr>
        <w:widowControl/>
        <w:spacing w:after="160" w:line="259" w:lineRule="auto"/>
      </w:pPr>
      <w:r>
        <w:br w:type="page"/>
      </w:r>
    </w:p>
    <w:p w14:paraId="23572382" w14:textId="77777777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4088E43A" w:rsidR="00E97ABF" w:rsidRPr="006F350C" w:rsidRDefault="00D74B7E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548B3E03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C05608">
              <w:t>1</w:t>
            </w:r>
            <w:r w:rsidR="00EC3DE4">
              <w:t>2</w:t>
            </w:r>
            <w:r w:rsidR="00CC5FB4">
              <w:t xml:space="preserve"> </w:t>
            </w:r>
            <w:r w:rsidR="00C05608">
              <w:t>juni</w:t>
            </w:r>
            <w:r w:rsidR="00772F5A">
              <w:rPr>
                <w:bCs/>
              </w:rPr>
              <w:t xml:space="preserve"> 20</w:t>
            </w:r>
            <w:r w:rsidR="00615F2B">
              <w:rPr>
                <w:bCs/>
              </w:rPr>
              <w:t>25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349583DF" w14:textId="77777777" w:rsidR="004A12D2" w:rsidRDefault="004A12D2" w:rsidP="006F1C58">
            <w:pPr>
              <w:tabs>
                <w:tab w:val="left" w:pos="1701"/>
              </w:tabs>
            </w:pPr>
            <w:r>
              <w:t>Morgan Johansson</w:t>
            </w:r>
          </w:p>
          <w:p w14:paraId="2ACCF64A" w14:textId="27AD0B41" w:rsidR="001248C4" w:rsidRPr="004B327E" w:rsidRDefault="00013CC7" w:rsidP="006F1C58">
            <w:pPr>
              <w:tabs>
                <w:tab w:val="left" w:pos="1701"/>
              </w:tabs>
            </w:pPr>
            <w:r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34CE67BD" w14:textId="6D6E8CB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518EDCB" w14:textId="6867704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634AD3A4" w14:textId="48A62CD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A133462" w14:textId="3DCD6C3E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0CBE5BCC" w14:textId="7DD4495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540EA390" w14:textId="50A5A90C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E53141D" w14:textId="543785CF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11537FA" w14:textId="561173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68C7F22" w14:textId="06F6314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DCDBA20" w14:textId="486A3A16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2E433D61" w14:textId="64966E7B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A194005" w14:textId="35B9E9C4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3849D80C" w14:textId="03F22805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7BF5EB41" w14:textId="244F1998" w:rsidR="00615F2B" w:rsidRPr="00615F2B" w:rsidRDefault="00615F2B" w:rsidP="00615F2B">
      <w:pPr>
        <w:rPr>
          <w:rFonts w:eastAsiaTheme="minorHAnsi"/>
          <w:sz w:val="28"/>
          <w:szCs w:val="28"/>
        </w:rPr>
      </w:pP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4324A66B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63C68D04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24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CC7EF6">
              <w:rPr>
                <w:sz w:val="20"/>
              </w:rPr>
              <w:t>3</w:t>
            </w:r>
            <w:r w:rsidR="00C05608">
              <w:rPr>
                <w:sz w:val="20"/>
              </w:rPr>
              <w:t>8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1C380EDE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 w:rsidR="00A1185B">
              <w:rPr>
                <w:sz w:val="19"/>
                <w:szCs w:val="19"/>
              </w:rPr>
              <w:t>1</w:t>
            </w:r>
            <w:r w:rsidR="00C05608">
              <w:rPr>
                <w:sz w:val="19"/>
                <w:szCs w:val="19"/>
              </w:rPr>
              <w:t>-3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4C5A975D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 w:rsidR="001E6912">
              <w:rPr>
                <w:sz w:val="19"/>
                <w:szCs w:val="19"/>
              </w:rPr>
              <w:t>4-</w:t>
            </w:r>
            <w:r w:rsidR="00C05608">
              <w:rPr>
                <w:sz w:val="19"/>
                <w:szCs w:val="19"/>
              </w:rPr>
              <w:t>6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6A152E05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4F1C1608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3530DC8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0F48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77777777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193F7464" w:rsidR="00210F48" w:rsidRPr="00993706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210F48" w:rsidRPr="00993706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7B207884" w:rsidR="00210F48" w:rsidRPr="00993706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210F48" w:rsidRPr="00993706" w:rsidRDefault="00210F48" w:rsidP="00210F4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49936E87" w:rsidR="00210F48" w:rsidRPr="0099370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210F48" w:rsidRPr="00993706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7EE68E19" w:rsidR="00210F48" w:rsidRPr="001B42F6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210F48" w:rsidRPr="00993706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77777777" w:rsidR="00210F48" w:rsidRPr="0004578D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210F48" w:rsidRPr="00284231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210F48" w:rsidRPr="00FE5589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210F48" w:rsidRPr="00FE5589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10F48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3260D155" w:rsidR="00210F48" w:rsidRPr="00993706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210F48" w:rsidRPr="00993706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27BC4F73" w:rsidR="00210F48" w:rsidRPr="00993706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210F48" w:rsidRPr="00993706" w:rsidRDefault="00210F48" w:rsidP="00210F4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3803FC6C" w:rsidR="00210F48" w:rsidRPr="0099370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210F48" w:rsidRPr="00993706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72A3ECD4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770E1761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210F48" w:rsidRPr="00FE558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210F48" w:rsidRPr="00FE558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77777777" w:rsidR="00210F48" w:rsidRPr="00900235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474B7BC7" w:rsidR="00210F48" w:rsidRPr="00516E3B" w:rsidRDefault="00210F48" w:rsidP="00210F4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7E40AD0A" w:rsidR="00210F48" w:rsidRPr="00516E3B" w:rsidRDefault="00210F48" w:rsidP="00210F48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0BF78ABD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210F48" w:rsidRPr="00516E3B" w:rsidRDefault="00210F48" w:rsidP="00210F4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210F48" w:rsidRPr="00516E3B" w:rsidRDefault="00210F48" w:rsidP="00210F4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210F48" w:rsidRPr="00516E3B" w:rsidRDefault="00210F48" w:rsidP="00210F4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210F48" w:rsidRPr="00516E3B" w:rsidRDefault="00210F48" w:rsidP="00210F48">
            <w:pPr>
              <w:rPr>
                <w:b/>
                <w:bCs/>
                <w:sz w:val="20"/>
              </w:rPr>
            </w:pPr>
          </w:p>
        </w:tc>
      </w:tr>
      <w:tr w:rsidR="00210F48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35D8493A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78E1B4E6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32921D6C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2374583B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210F48" w:rsidRPr="002F53EA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210F48" w:rsidRPr="00FE558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457DF7EF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05E5E245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2A7F8AE2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6A4052DA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210F48" w:rsidRPr="002F53EA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210F48" w:rsidRPr="002F53EA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210F48" w:rsidRPr="00FE558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0C9D58B4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6EB90BCF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79FFC0FC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63F41B06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4568E3B3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210F48" w:rsidRPr="002F53EA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210F48" w:rsidRPr="002F53EA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210F48" w:rsidRPr="00FE558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17B85245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4A346532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6155595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1A973693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10795AA5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210F48" w:rsidRPr="002F53EA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210F48" w:rsidRPr="00FE558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210F48" w:rsidRPr="0004578D" w:rsidRDefault="00210F48" w:rsidP="00210F4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1538D4D8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4C06E5AE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20BFCFA1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23056351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5F824106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210F48" w:rsidRPr="002F53EA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210F48" w:rsidRPr="00FE558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404A29A7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3FA62A30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639B8F49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25553AB6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210F48" w:rsidRPr="00FE558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782CB492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64AD5571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61D4DA94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3DD005FB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4A29B9F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210F48" w:rsidRPr="00FE558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66183B20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68B3C05E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4AB4BE63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7FC3AEC1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0106DFC8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210F48" w:rsidRPr="00FE558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4AA11EA7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52E7BAB4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3DD251A8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54DF67FD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1A735061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2221D951" w:rsidR="00210F48" w:rsidRPr="00004DC0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1EF25C17" w:rsidR="00210F48" w:rsidRPr="00004DC0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4893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148D4E36" w:rsidR="00210F48" w:rsidRPr="001B42F6" w:rsidRDefault="00210F48" w:rsidP="00210F4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210F48" w:rsidRPr="00246B39" w:rsidRDefault="00210F48" w:rsidP="00210F4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210F48" w:rsidRPr="002F53EA" w:rsidRDefault="00210F48" w:rsidP="00210F4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210F48" w:rsidRPr="003504FA" w:rsidRDefault="00210F48" w:rsidP="00210F4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210F48" w:rsidRPr="003504FA" w:rsidRDefault="00210F48" w:rsidP="00210F4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4E661523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5F262C09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5C5AFD79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3ADA374B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36461D2E" w:rsidR="00210F48" w:rsidRPr="002F53E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210F48" w:rsidRPr="002F53E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079ABA71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52C3A9E2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29BB04B8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78F0B37F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55EF3580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3759208A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06B0C0B1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1A97C1BE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4963F416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54E44F08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71421503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45DD0278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45B2A489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210F48" w:rsidRPr="004A0318" w:rsidRDefault="00210F48" w:rsidP="00210F4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210F48" w:rsidRPr="004A0318" w:rsidRDefault="00210F48" w:rsidP="00210F4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55B8D673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41F83A14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4AB489F6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210F48" w:rsidRPr="001B42F6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10F48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165F0C58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163B269C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1F78DF8A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16002ADB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2F07CCE0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4E791E1D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5F172D94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3E144AE5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1F1685B6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594B71B5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17852809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0B1D9071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05B4D1DC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29D5AF5A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3E561FC5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1CE03215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14ACA0F4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21B11405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2CA17591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64A94BA4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0EA91DB2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0480D06A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203A946F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5B114FC5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090D9B71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27700366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33FF28F2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6A10ED7A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0F3F2FDB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083AEC03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2A51023B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71FCEE5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210F48" w:rsidRPr="00915B99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267360B3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061BA932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7C05522C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9A0CE" w14:textId="7777777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B709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9095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ACCC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F3F0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1255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200B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F125AE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F5C5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5CD5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647A99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0055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99B89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A63F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A247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4ECD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2CF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C6A9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C26764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335184C6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6E36A553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595F8049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417149E7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05F00004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49601762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577CE1F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5E87D4F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3DF6" w14:textId="18D28258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EEBD" w14:textId="3FC960FD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C9D7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F647" w14:textId="322CFA5C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CBF8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E28D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600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37B41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C61B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2DF2B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61228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345A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84B9B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5805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961C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A10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291A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DAC24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B2ADA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647AC616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8238B53" w:rsidR="00210F48" w:rsidRPr="0004578D" w:rsidRDefault="005C5B36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2C26F956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550E2CA2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028D744A" w:rsidR="00210F48" w:rsidRPr="0004578D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075D93D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025922FC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210F48" w:rsidRPr="00334D0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210F48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210F48" w:rsidRPr="00516E3B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77777777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39CBC1C8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8E2AE" w14:textId="77777777" w:rsidR="00210F48" w:rsidRPr="007B7057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1777" w14:textId="1BD3193F" w:rsidR="00210F48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D312" w14:textId="77777777" w:rsidR="00210F48" w:rsidRPr="0004578D" w:rsidRDefault="00210F48" w:rsidP="00210F4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34522" w14:textId="07B2FEB2" w:rsidR="00210F48" w:rsidRDefault="00210F48" w:rsidP="00210F4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02342" w14:textId="77777777" w:rsidR="00210F48" w:rsidRPr="00004DC0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8932" w14:textId="6CF5A761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46B" w14:textId="77777777" w:rsidR="00210F48" w:rsidRPr="00004DC0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B143C" w14:textId="70497BDD" w:rsidR="00210F48" w:rsidRPr="001B42F6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5402D6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D98B1" w14:textId="45127619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D7AD0B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66AAB" w14:textId="54F1388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6FCA3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16BCDF" w14:textId="33FEE703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58B80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92962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54E99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50DB0" w14:textId="77777777" w:rsidR="00210F48" w:rsidRPr="003504FA" w:rsidRDefault="00210F48" w:rsidP="00210F4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AF092" w14:textId="77777777" w:rsidR="00210F48" w:rsidRPr="003504FA" w:rsidRDefault="00210F48" w:rsidP="00210F48">
            <w:pPr>
              <w:rPr>
                <w:sz w:val="20"/>
              </w:rPr>
            </w:pPr>
          </w:p>
        </w:tc>
      </w:tr>
      <w:tr w:rsidR="00210F48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210F48" w:rsidRPr="007B7057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77777777" w:rsidR="00210F48" w:rsidRPr="007B7057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191852D8" w14:textId="77777777" w:rsidR="00210F48" w:rsidRPr="007B7057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2EF08C" w14:textId="77777777" w:rsidR="00210F48" w:rsidRPr="007B7057" w:rsidRDefault="00210F48" w:rsidP="00210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4CF2106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</w:tr>
      <w:tr w:rsidR="00210F48" w:rsidRPr="003504FA" w14:paraId="21C5C4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3B103BA2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78CC825A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58B1A1FE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1A06B4F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72418DF6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57F01585" w14:textId="77777777" w:rsidR="00210F48" w:rsidRPr="003504FA" w:rsidRDefault="00210F48" w:rsidP="0021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30767299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1724E8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1EFC381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62C02ED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17940DA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B99D52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D5407C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A17ABE4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92A114F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DE6E87B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7175EC" w14:textId="77777777" w:rsidR="00210F48" w:rsidRPr="003504FA" w:rsidRDefault="00210F48" w:rsidP="00210F48">
            <w:pPr>
              <w:widowControl/>
              <w:spacing w:after="160" w:line="259" w:lineRule="auto"/>
            </w:pPr>
          </w:p>
        </w:tc>
      </w:tr>
    </w:tbl>
    <w:p w14:paraId="11A3E185" w14:textId="7C2E58DB" w:rsidR="00CE2D2F" w:rsidRDefault="00CE2D2F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p w14:paraId="33C01728" w14:textId="4221F347" w:rsidR="00DF4C3F" w:rsidRPr="004B3552" w:rsidRDefault="00DF4C3F" w:rsidP="004B3552">
      <w:pPr>
        <w:widowControl/>
        <w:spacing w:after="160" w:line="259" w:lineRule="auto"/>
        <w:rPr>
          <w:rFonts w:eastAsiaTheme="minorHAnsi"/>
          <w:sz w:val="28"/>
          <w:szCs w:val="28"/>
        </w:rPr>
      </w:pPr>
    </w:p>
    <w:sectPr w:rsidR="00DF4C3F" w:rsidRPr="004B355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A00F7"/>
    <w:multiLevelType w:val="hybridMultilevel"/>
    <w:tmpl w:val="FE2C620C"/>
    <w:lvl w:ilvl="0" w:tplc="6992A6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8412A"/>
    <w:multiLevelType w:val="hybridMultilevel"/>
    <w:tmpl w:val="75E68C9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7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02AEA"/>
    <w:multiLevelType w:val="hybridMultilevel"/>
    <w:tmpl w:val="F7E81F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19"/>
  </w:num>
  <w:num w:numId="4">
    <w:abstractNumId w:val="16"/>
  </w:num>
  <w:num w:numId="5">
    <w:abstractNumId w:val="3"/>
  </w:num>
  <w:num w:numId="6">
    <w:abstractNumId w:val="17"/>
  </w:num>
  <w:num w:numId="7">
    <w:abstractNumId w:val="26"/>
  </w:num>
  <w:num w:numId="8">
    <w:abstractNumId w:val="30"/>
  </w:num>
  <w:num w:numId="9">
    <w:abstractNumId w:val="29"/>
  </w:num>
  <w:num w:numId="10">
    <w:abstractNumId w:val="9"/>
  </w:num>
  <w:num w:numId="11">
    <w:abstractNumId w:val="13"/>
  </w:num>
  <w:num w:numId="12">
    <w:abstractNumId w:val="22"/>
  </w:num>
  <w:num w:numId="13">
    <w:abstractNumId w:val="4"/>
  </w:num>
  <w:num w:numId="14">
    <w:abstractNumId w:val="12"/>
  </w:num>
  <w:num w:numId="15">
    <w:abstractNumId w:val="7"/>
  </w:num>
  <w:num w:numId="16">
    <w:abstractNumId w:val="23"/>
  </w:num>
  <w:num w:numId="17">
    <w:abstractNumId w:val="24"/>
  </w:num>
  <w:num w:numId="18">
    <w:abstractNumId w:val="20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1"/>
  </w:num>
  <w:num w:numId="23">
    <w:abstractNumId w:val="14"/>
  </w:num>
  <w:num w:numId="24">
    <w:abstractNumId w:val="25"/>
  </w:num>
  <w:num w:numId="25">
    <w:abstractNumId w:val="18"/>
  </w:num>
  <w:num w:numId="26">
    <w:abstractNumId w:val="27"/>
  </w:num>
  <w:num w:numId="27">
    <w:abstractNumId w:val="15"/>
  </w:num>
  <w:num w:numId="28">
    <w:abstractNumId w:val="1"/>
  </w:num>
  <w:num w:numId="29">
    <w:abstractNumId w:val="28"/>
  </w:num>
  <w:num w:numId="30">
    <w:abstractNumId w:val="8"/>
  </w:num>
  <w:num w:numId="3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00AE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75A"/>
    <w:rsid w:val="00090FE9"/>
    <w:rsid w:val="000919BC"/>
    <w:rsid w:val="000920A8"/>
    <w:rsid w:val="0009326E"/>
    <w:rsid w:val="00094382"/>
    <w:rsid w:val="00094440"/>
    <w:rsid w:val="00094A50"/>
    <w:rsid w:val="000959FF"/>
    <w:rsid w:val="00097261"/>
    <w:rsid w:val="000A35A6"/>
    <w:rsid w:val="000A3620"/>
    <w:rsid w:val="000A470F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0C2"/>
    <w:rsid w:val="000C726F"/>
    <w:rsid w:val="000D10F2"/>
    <w:rsid w:val="000D222D"/>
    <w:rsid w:val="000D23A8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171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2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912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0F48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B9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3A41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AD9"/>
    <w:rsid w:val="003B10CD"/>
    <w:rsid w:val="003B1C75"/>
    <w:rsid w:val="003B3343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6504"/>
    <w:rsid w:val="003E768A"/>
    <w:rsid w:val="003E7708"/>
    <w:rsid w:val="003F1439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3F7A87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71A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2D2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552"/>
    <w:rsid w:val="004B367D"/>
    <w:rsid w:val="004B392B"/>
    <w:rsid w:val="004B487F"/>
    <w:rsid w:val="004B4A72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5B36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5ADD"/>
    <w:rsid w:val="00715C1D"/>
    <w:rsid w:val="00716AF6"/>
    <w:rsid w:val="00720552"/>
    <w:rsid w:val="007205A1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37B88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171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057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7C8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43F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6AE3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185B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43F7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626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5608"/>
    <w:rsid w:val="00C075D9"/>
    <w:rsid w:val="00C106C5"/>
    <w:rsid w:val="00C10721"/>
    <w:rsid w:val="00C10E79"/>
    <w:rsid w:val="00C12D03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2D2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4B7E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1D23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020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4C3F"/>
    <w:rsid w:val="00DF7BDC"/>
    <w:rsid w:val="00DF7CD5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37906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266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3DE4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1731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3465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4C2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7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60</TotalTime>
  <Pages>5</Pages>
  <Words>679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8</cp:revision>
  <cp:lastPrinted>2025-06-10T11:19:00Z</cp:lastPrinted>
  <dcterms:created xsi:type="dcterms:W3CDTF">2025-06-05T11:34:00Z</dcterms:created>
  <dcterms:modified xsi:type="dcterms:W3CDTF">2025-06-13T12:05:00Z</dcterms:modified>
</cp:coreProperties>
</file>