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0DC6FAB4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EC5025">
              <w:rPr>
                <w:b/>
                <w:sz w:val="20"/>
              </w:rPr>
              <w:t>1</w:t>
            </w:r>
            <w:r w:rsidR="00143B64">
              <w:rPr>
                <w:b/>
                <w:sz w:val="20"/>
              </w:rPr>
              <w:t>6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1469B8E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proofErr w:type="gramStart"/>
            <w:r w:rsidR="00B33DC9">
              <w:rPr>
                <w:sz w:val="20"/>
              </w:rPr>
              <w:t>1</w:t>
            </w:r>
            <w:r w:rsidR="00143B64">
              <w:rPr>
                <w:sz w:val="20"/>
              </w:rPr>
              <w:t>2</w:t>
            </w:r>
            <w:r w:rsidR="00C4366B">
              <w:rPr>
                <w:sz w:val="20"/>
              </w:rPr>
              <w:t>-</w:t>
            </w:r>
            <w:r w:rsidR="00143B64">
              <w:rPr>
                <w:sz w:val="20"/>
              </w:rPr>
              <w:t>04</w:t>
            </w:r>
            <w:proofErr w:type="gramEnd"/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3A57AAF8" w:rsidR="00185056" w:rsidRDefault="001B3B5F" w:rsidP="006F1C58">
            <w:pPr>
              <w:rPr>
                <w:sz w:val="20"/>
              </w:rPr>
            </w:pPr>
            <w:r w:rsidRPr="003E53DB">
              <w:rPr>
                <w:sz w:val="20"/>
              </w:rPr>
              <w:t>0</w:t>
            </w:r>
            <w:r w:rsidR="00143B64">
              <w:rPr>
                <w:sz w:val="20"/>
              </w:rPr>
              <w:t>9</w:t>
            </w:r>
            <w:r w:rsidR="0038745D" w:rsidRPr="003E53DB">
              <w:rPr>
                <w:sz w:val="20"/>
              </w:rPr>
              <w:t>:</w:t>
            </w:r>
            <w:r w:rsidR="00143B64">
              <w:rPr>
                <w:sz w:val="20"/>
              </w:rPr>
              <w:t>3</w:t>
            </w:r>
            <w:r w:rsidR="00B33DC9" w:rsidRPr="003E53DB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 w:rsidR="004E429D">
              <w:rPr>
                <w:sz w:val="20"/>
              </w:rPr>
              <w:t>0</w:t>
            </w:r>
            <w:r w:rsidR="00143B64">
              <w:rPr>
                <w:sz w:val="20"/>
              </w:rPr>
              <w:t>9</w:t>
            </w:r>
            <w:r w:rsidR="003E53DB">
              <w:rPr>
                <w:sz w:val="20"/>
              </w:rPr>
              <w:t>:</w:t>
            </w:r>
            <w:r w:rsidR="00143B64">
              <w:rPr>
                <w:sz w:val="20"/>
              </w:rPr>
              <w:t>45</w:t>
            </w:r>
          </w:p>
          <w:p w14:paraId="50C019E7" w14:textId="2ADFB6A3" w:rsidR="004E46F5" w:rsidRPr="002E5DCC" w:rsidRDefault="004E46F5" w:rsidP="00143B64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6F06A4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40D14A8B" w:rsidR="006F06A4" w:rsidRPr="00CC1C68" w:rsidRDefault="006F06A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C92F2C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947" w:type="dxa"/>
            <w:shd w:val="clear" w:color="auto" w:fill="auto"/>
          </w:tcPr>
          <w:p w14:paraId="016EA281" w14:textId="77777777" w:rsidR="00143B64" w:rsidRPr="00C2616D" w:rsidRDefault="00143B64" w:rsidP="00143B64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Utgiftsområde 7 Internationellt bistånd</w:t>
            </w:r>
            <w:r w:rsidRPr="008D503C">
              <w:rPr>
                <w:b/>
                <w:bCs/>
                <w:szCs w:val="24"/>
              </w:rPr>
              <w:t xml:space="preserve"> (UU</w:t>
            </w:r>
            <w:r>
              <w:rPr>
                <w:b/>
                <w:bCs/>
                <w:szCs w:val="24"/>
              </w:rPr>
              <w:t>2</w:t>
            </w:r>
            <w:r w:rsidRPr="008D503C">
              <w:rPr>
                <w:b/>
                <w:bCs/>
                <w:szCs w:val="24"/>
              </w:rPr>
              <w:t>)</w:t>
            </w:r>
            <w:r>
              <w:rPr>
                <w:b/>
                <w:bCs/>
                <w:szCs w:val="24"/>
              </w:rPr>
              <w:br/>
            </w:r>
          </w:p>
          <w:p w14:paraId="0C5CF154" w14:textId="15E44A73" w:rsidR="00143B64" w:rsidRDefault="00143B64" w:rsidP="00143B64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Utskottet fortsatte beredningen av p</w:t>
            </w:r>
            <w:r w:rsidRPr="006C505A">
              <w:rPr>
                <w:szCs w:val="24"/>
              </w:rPr>
              <w:t xml:space="preserve">roposition 2025/26:1 </w:t>
            </w:r>
            <w:r>
              <w:rPr>
                <w:szCs w:val="24"/>
              </w:rPr>
              <w:t>U</w:t>
            </w:r>
            <w:r w:rsidRPr="006C505A">
              <w:rPr>
                <w:szCs w:val="24"/>
              </w:rPr>
              <w:t xml:space="preserve">tgiftsområde 7 </w:t>
            </w:r>
            <w:r>
              <w:rPr>
                <w:szCs w:val="24"/>
              </w:rPr>
              <w:t>och motioner</w:t>
            </w:r>
            <w:r w:rsidRPr="006C505A">
              <w:rPr>
                <w:szCs w:val="24"/>
              </w:rPr>
              <w:t>.</w:t>
            </w:r>
          </w:p>
          <w:p w14:paraId="7208DE23" w14:textId="593EE60A" w:rsidR="00305EA8" w:rsidRDefault="00305EA8" w:rsidP="00143B64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14:paraId="5D0BFB40" w14:textId="0BC27723" w:rsidR="00305EA8" w:rsidRDefault="00305EA8" w:rsidP="00143B64">
            <w:pPr>
              <w:autoSpaceDE w:val="0"/>
              <w:autoSpaceDN w:val="0"/>
              <w:adjustRightInd w:val="0"/>
            </w:pPr>
            <w:r>
              <w:t>Utskottet justerade betänkande 2025/</w:t>
            </w:r>
            <w:proofErr w:type="gramStart"/>
            <w:r>
              <w:t>26:UU</w:t>
            </w:r>
            <w:proofErr w:type="gramEnd"/>
            <w:r>
              <w:t>2</w:t>
            </w:r>
          </w:p>
          <w:p w14:paraId="3E61283F" w14:textId="3051CB02" w:rsidR="00305EA8" w:rsidRDefault="00305EA8" w:rsidP="00143B64">
            <w:pPr>
              <w:autoSpaceDE w:val="0"/>
              <w:autoSpaceDN w:val="0"/>
              <w:adjustRightInd w:val="0"/>
            </w:pPr>
          </w:p>
          <w:p w14:paraId="2B17B82D" w14:textId="77777777" w:rsidR="00305EA8" w:rsidRDefault="00305EA8" w:rsidP="00305EA8">
            <w:r w:rsidRPr="006F4EC5">
              <w:t>S-, V-, C- och MP</w:t>
            </w:r>
            <w:r>
              <w:t>-ledamöterna avstod från ställningstagande.</w:t>
            </w:r>
          </w:p>
          <w:p w14:paraId="48016459" w14:textId="77777777" w:rsidR="00305EA8" w:rsidRDefault="00305EA8" w:rsidP="00305EA8"/>
          <w:p w14:paraId="39432900" w14:textId="04622976" w:rsidR="006C505A" w:rsidRDefault="00305EA8" w:rsidP="001B3B5F">
            <w:r w:rsidRPr="006F4EC5">
              <w:t>S-, V-, C- och MP</w:t>
            </w:r>
            <w:r>
              <w:t>-ledamöterna anmälde särskilda yttranden.</w:t>
            </w:r>
          </w:p>
          <w:p w14:paraId="2D06A8AD" w14:textId="0F2916C7" w:rsidR="00906657" w:rsidRPr="006F4EC5" w:rsidRDefault="00906657" w:rsidP="00305EA8"/>
        </w:tc>
      </w:tr>
      <w:tr w:rsidR="00143B64" w:rsidRPr="0013710D" w14:paraId="697D3C16" w14:textId="77777777" w:rsidTr="00BC1EF7">
        <w:trPr>
          <w:trHeight w:val="884"/>
        </w:trPr>
        <w:tc>
          <w:tcPr>
            <w:tcW w:w="567" w:type="dxa"/>
          </w:tcPr>
          <w:p w14:paraId="3581B90C" w14:textId="597BD7FF" w:rsidR="00143B64" w:rsidRDefault="00143B64" w:rsidP="00143B6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906657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69C14B4F" w14:textId="77777777" w:rsidR="00143B64" w:rsidRDefault="00143B64" w:rsidP="00143B64">
            <w:pPr>
              <w:rPr>
                <w:b/>
              </w:rPr>
            </w:pPr>
            <w:r>
              <w:rPr>
                <w:b/>
              </w:rPr>
              <w:t>Kommissionens arbetsprogram 2026 (UU5)</w:t>
            </w:r>
          </w:p>
          <w:p w14:paraId="377312C1" w14:textId="77777777" w:rsidR="00143B64" w:rsidRPr="00EC5025" w:rsidRDefault="00143B64" w:rsidP="00143B64">
            <w:pPr>
              <w:rPr>
                <w:i/>
                <w:iCs/>
              </w:rPr>
            </w:pPr>
          </w:p>
          <w:p w14:paraId="54A35605" w14:textId="061D2B0E" w:rsidR="00143B64" w:rsidRDefault="00143B64" w:rsidP="00143B64">
            <w:r>
              <w:t>Utskottet fortsatte beredningen av Kommissionens arbetsprogram 2026.</w:t>
            </w:r>
          </w:p>
          <w:p w14:paraId="28097574" w14:textId="0DEBB3EB" w:rsidR="00305EA8" w:rsidRDefault="00305EA8" w:rsidP="00143B64"/>
          <w:p w14:paraId="2661EA81" w14:textId="240C1949" w:rsidR="00305EA8" w:rsidRPr="00305EA8" w:rsidRDefault="00305EA8" w:rsidP="00305EA8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t>Utskottet justerade utlåtande 2025/</w:t>
            </w:r>
            <w:proofErr w:type="gramStart"/>
            <w:r>
              <w:t>26:UU</w:t>
            </w:r>
            <w:proofErr w:type="gramEnd"/>
            <w:r>
              <w:t>5</w:t>
            </w:r>
          </w:p>
          <w:p w14:paraId="551DB1EC" w14:textId="6F3F9235" w:rsidR="00305EA8" w:rsidRDefault="00305EA8" w:rsidP="00143B64"/>
          <w:p w14:paraId="42507365" w14:textId="77777777" w:rsidR="00305EA8" w:rsidRDefault="00305EA8" w:rsidP="00305EA8">
            <w:r w:rsidRPr="006F4EC5">
              <w:t>S-, V-, C- och MP</w:t>
            </w:r>
            <w:r>
              <w:t>-ledamöterna anmälde motivreservationer.</w:t>
            </w:r>
          </w:p>
          <w:p w14:paraId="74D8F589" w14:textId="13989B84" w:rsidR="00305EA8" w:rsidRDefault="00305EA8" w:rsidP="00143B64">
            <w:r>
              <w:t>SD</w:t>
            </w:r>
            <w:r w:rsidR="00B50015">
              <w:t>-</w:t>
            </w:r>
            <w:r>
              <w:t xml:space="preserve"> ledamöterna anmälde särskilt yttrande.</w:t>
            </w:r>
          </w:p>
          <w:p w14:paraId="4CA4CDF0" w14:textId="5B775551" w:rsidR="00143B64" w:rsidRDefault="00143B64" w:rsidP="00143B64">
            <w:pPr>
              <w:rPr>
                <w:b/>
              </w:rPr>
            </w:pPr>
            <w:r>
              <w:t xml:space="preserve"> </w:t>
            </w:r>
          </w:p>
        </w:tc>
      </w:tr>
      <w:tr w:rsidR="00933AC4" w:rsidRPr="0013710D" w14:paraId="6322AB1F" w14:textId="77777777" w:rsidTr="00BC1EF7">
        <w:trPr>
          <w:trHeight w:val="884"/>
        </w:trPr>
        <w:tc>
          <w:tcPr>
            <w:tcW w:w="567" w:type="dxa"/>
          </w:tcPr>
          <w:p w14:paraId="0342D338" w14:textId="5B500A4F" w:rsidR="00933AC4" w:rsidRDefault="00933AC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D63B61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4700759D" w14:textId="3E3B7D14" w:rsidR="00933AC4" w:rsidRDefault="00B50015" w:rsidP="00EC5025">
            <w:pPr>
              <w:rPr>
                <w:b/>
                <w:bCs/>
              </w:rPr>
            </w:pPr>
            <w:r w:rsidRPr="00F74EE5">
              <w:rPr>
                <w:b/>
                <w:bCs/>
              </w:rPr>
              <w:t xml:space="preserve">Fråga om utskottsinitiativ om </w:t>
            </w:r>
            <w:r>
              <w:rPr>
                <w:b/>
                <w:bCs/>
              </w:rPr>
              <w:t>Sudan</w:t>
            </w:r>
            <w:r>
              <w:rPr>
                <w:b/>
              </w:rPr>
              <w:br/>
            </w:r>
          </w:p>
          <w:p w14:paraId="0F4582CF" w14:textId="0B6E51F0" w:rsidR="00B50015" w:rsidRDefault="00B50015" w:rsidP="00EC5025">
            <w:pPr>
              <w:rPr>
                <w:bCs/>
              </w:rPr>
            </w:pPr>
            <w:r>
              <w:t xml:space="preserve">Utskottet fortsatte behandlingen av frågan om ett initiativ </w:t>
            </w:r>
            <w:r w:rsidRPr="007B3E59">
              <w:rPr>
                <w:bCs/>
              </w:rPr>
              <w:t xml:space="preserve">om </w:t>
            </w:r>
            <w:r>
              <w:t xml:space="preserve">EU:s förhållningssätt till </w:t>
            </w:r>
            <w:r>
              <w:rPr>
                <w:bCs/>
              </w:rPr>
              <w:t>Sudan m.m.</w:t>
            </w:r>
          </w:p>
          <w:p w14:paraId="224A2E25" w14:textId="77777777" w:rsidR="00B50015" w:rsidRDefault="00B50015" w:rsidP="00EC5025"/>
          <w:p w14:paraId="4738823D" w14:textId="77777777" w:rsidR="00B50015" w:rsidRDefault="00B50015" w:rsidP="00EC5025">
            <w:r>
              <w:t xml:space="preserve">Utskottet beslutade att inte ta något initiativ. </w:t>
            </w:r>
          </w:p>
          <w:p w14:paraId="58359CBD" w14:textId="77777777" w:rsidR="00B50015" w:rsidRDefault="00B50015" w:rsidP="00EC5025"/>
          <w:p w14:paraId="3CA9DCCB" w14:textId="09438227" w:rsidR="00B50015" w:rsidRDefault="00B50015" w:rsidP="00EC5025">
            <w:r>
              <w:t xml:space="preserve">V-, MP-ledamöterna reserverade sig mot beslutet och ansåg att utskottet borde ha inlett ett beredningsarbete i syfte att kunna ta ett initiativ i frågan. </w:t>
            </w:r>
          </w:p>
          <w:p w14:paraId="7DE4D2AE" w14:textId="4E73461C" w:rsidR="00B50015" w:rsidRDefault="00B50015" w:rsidP="00EC5025"/>
          <w:p w14:paraId="37558567" w14:textId="66EB831A" w:rsidR="00B50015" w:rsidRPr="00B50015" w:rsidRDefault="00B50015" w:rsidP="00EC5025">
            <w:pPr>
              <w:rPr>
                <w:i/>
                <w:iCs/>
              </w:rPr>
            </w:pPr>
            <w:r w:rsidRPr="00B50015">
              <w:rPr>
                <w:i/>
                <w:iCs/>
              </w:rPr>
              <w:t>Denna paragraf förklarades omedelbart justerad.</w:t>
            </w:r>
          </w:p>
          <w:p w14:paraId="35ADAF16" w14:textId="295F00AE" w:rsidR="00B50015" w:rsidRPr="002427A8" w:rsidRDefault="00B50015" w:rsidP="00EC5025">
            <w:pPr>
              <w:rPr>
                <w:b/>
                <w:bCs/>
              </w:rPr>
            </w:pPr>
          </w:p>
        </w:tc>
      </w:tr>
      <w:tr w:rsidR="005D45F6" w:rsidRPr="0013710D" w14:paraId="4E8CF7B3" w14:textId="77777777" w:rsidTr="00BC1EF7">
        <w:trPr>
          <w:trHeight w:val="884"/>
        </w:trPr>
        <w:tc>
          <w:tcPr>
            <w:tcW w:w="567" w:type="dxa"/>
          </w:tcPr>
          <w:p w14:paraId="45AF58E5" w14:textId="3BFF6ACE" w:rsidR="005D45F6" w:rsidRDefault="005D45F6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9553E3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26692923" w14:textId="6D13692F" w:rsidR="005D45F6" w:rsidRDefault="00B50015" w:rsidP="00EC5025">
            <w:pPr>
              <w:rPr>
                <w:b/>
                <w:bCs/>
              </w:rPr>
            </w:pPr>
            <w:r w:rsidRPr="007B3E59">
              <w:rPr>
                <w:b/>
              </w:rPr>
              <w:t>Överläggning EU-fråga</w:t>
            </w:r>
            <w:r>
              <w:rPr>
                <w:b/>
              </w:rPr>
              <w:br/>
            </w:r>
          </w:p>
          <w:p w14:paraId="2B74A6FC" w14:textId="49D7F484" w:rsidR="00B50015" w:rsidRDefault="00B50015" w:rsidP="00EC5025">
            <w:r>
              <w:t>Utskottet beslutade att överlägga med regeringen om</w:t>
            </w:r>
            <w:r w:rsidRPr="007B3E59">
              <w:rPr>
                <w:bCs/>
              </w:rPr>
              <w:t xml:space="preserve"> </w:t>
            </w:r>
            <w:r>
              <w:t xml:space="preserve">EU:s förhållningssätt till </w:t>
            </w:r>
            <w:r>
              <w:rPr>
                <w:bCs/>
              </w:rPr>
              <w:t xml:space="preserve">Sudan </w:t>
            </w:r>
            <w:proofErr w:type="spellStart"/>
            <w:r>
              <w:rPr>
                <w:bCs/>
              </w:rPr>
              <w:t>m.m</w:t>
            </w:r>
            <w:proofErr w:type="spellEnd"/>
          </w:p>
          <w:p w14:paraId="12567BAA" w14:textId="77777777" w:rsidR="00B50015" w:rsidRDefault="00B50015" w:rsidP="00EC5025"/>
          <w:p w14:paraId="72F22547" w14:textId="1D85A542" w:rsidR="00C73AF8" w:rsidRPr="00B50015" w:rsidRDefault="00B50015" w:rsidP="00EC5025">
            <w:pPr>
              <w:rPr>
                <w:i/>
                <w:iCs/>
              </w:rPr>
            </w:pPr>
            <w:r w:rsidRPr="00B50015">
              <w:rPr>
                <w:i/>
                <w:iCs/>
              </w:rPr>
              <w:t>Denna paragraf förklarades omedelbart justerad.</w:t>
            </w:r>
          </w:p>
        </w:tc>
      </w:tr>
      <w:tr w:rsidR="005D45F6" w:rsidRPr="0013710D" w14:paraId="63E3C44E" w14:textId="77777777" w:rsidTr="00BC1EF7">
        <w:trPr>
          <w:trHeight w:val="884"/>
        </w:trPr>
        <w:tc>
          <w:tcPr>
            <w:tcW w:w="567" w:type="dxa"/>
          </w:tcPr>
          <w:p w14:paraId="58591D91" w14:textId="18CA7DDB" w:rsidR="005D45F6" w:rsidRDefault="005D45F6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  <w:tc>
          <w:tcPr>
            <w:tcW w:w="6947" w:type="dxa"/>
            <w:shd w:val="clear" w:color="auto" w:fill="auto"/>
          </w:tcPr>
          <w:p w14:paraId="6DD01C8A" w14:textId="7CF9205C" w:rsidR="00933AC4" w:rsidRPr="005D45F6" w:rsidRDefault="00933AC4" w:rsidP="00933AC4"/>
        </w:tc>
      </w:tr>
      <w:tr w:rsidR="006F06A4" w:rsidRPr="0013710D" w14:paraId="2E3C8B20" w14:textId="77777777" w:rsidTr="00BC1EF7">
        <w:trPr>
          <w:trHeight w:val="884"/>
        </w:trPr>
        <w:tc>
          <w:tcPr>
            <w:tcW w:w="567" w:type="dxa"/>
          </w:tcPr>
          <w:p w14:paraId="2D987D79" w14:textId="37B7EC74" w:rsidR="006F06A4" w:rsidRPr="00CC1C68" w:rsidRDefault="006F06A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9553E3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  <w:shd w:val="clear" w:color="auto" w:fill="auto"/>
          </w:tcPr>
          <w:p w14:paraId="78A8FD8F" w14:textId="27193F7C" w:rsidR="006F06A4" w:rsidRDefault="00933AC4" w:rsidP="006F06A4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061453DC" w14:textId="77777777" w:rsidR="006F06A4" w:rsidRDefault="006F06A4" w:rsidP="006F06A4">
            <w:pPr>
              <w:rPr>
                <w:b/>
              </w:rPr>
            </w:pPr>
          </w:p>
          <w:p w14:paraId="22F65598" w14:textId="78F34824" w:rsidR="00B50015" w:rsidRDefault="00933AC4" w:rsidP="006F06A4">
            <w:pPr>
              <w:rPr>
                <w:bCs/>
              </w:rPr>
            </w:pPr>
            <w:r>
              <w:rPr>
                <w:bCs/>
              </w:rPr>
              <w:t>Inkomna handlingar anmäldes</w:t>
            </w:r>
            <w:r w:rsidR="00885E9B">
              <w:rPr>
                <w:bCs/>
              </w:rPr>
              <w:t xml:space="preserve"> enligt bilaga.</w:t>
            </w:r>
          </w:p>
          <w:p w14:paraId="4E12470D" w14:textId="2F8411BB" w:rsidR="006F06A4" w:rsidRPr="009B36EA" w:rsidRDefault="006F06A4" w:rsidP="006F06A4"/>
        </w:tc>
      </w:tr>
      <w:tr w:rsidR="00B50015" w:rsidRPr="0013710D" w14:paraId="67475F66" w14:textId="77777777" w:rsidTr="00BC1EF7">
        <w:trPr>
          <w:trHeight w:val="884"/>
        </w:trPr>
        <w:tc>
          <w:tcPr>
            <w:tcW w:w="567" w:type="dxa"/>
          </w:tcPr>
          <w:p w14:paraId="5A8FAA88" w14:textId="70D3DF5F" w:rsidR="00B50015" w:rsidRPr="00CC1C68" w:rsidRDefault="00B50015" w:rsidP="00B5001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9553E3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60FDE358" w14:textId="77777777" w:rsidR="00B50015" w:rsidRDefault="00B50015" w:rsidP="00B50015">
            <w:pPr>
              <w:rPr>
                <w:b/>
                <w:bCs/>
              </w:rPr>
            </w:pPr>
            <w:r>
              <w:rPr>
                <w:b/>
                <w:bCs/>
              </w:rPr>
              <w:t>Justering av protokoll</w:t>
            </w:r>
          </w:p>
          <w:p w14:paraId="0707920C" w14:textId="77777777" w:rsidR="00B50015" w:rsidRDefault="00B50015" w:rsidP="00B50015">
            <w:pPr>
              <w:rPr>
                <w:b/>
                <w:bCs/>
              </w:rPr>
            </w:pPr>
          </w:p>
          <w:p w14:paraId="487A7920" w14:textId="56AC9895" w:rsidR="00B50015" w:rsidRDefault="00B50015" w:rsidP="00B50015">
            <w:pPr>
              <w:rPr>
                <w:bCs/>
              </w:rPr>
            </w:pPr>
            <w:r w:rsidRPr="00930850">
              <w:rPr>
                <w:bCs/>
              </w:rPr>
              <w:t xml:space="preserve">Utskottet justerade protokoll </w:t>
            </w:r>
            <w:r>
              <w:rPr>
                <w:bCs/>
              </w:rPr>
              <w:t>2025/26:15 och besöksprotokoll 2025/26:12 och 2025/26:13.</w:t>
            </w:r>
          </w:p>
          <w:p w14:paraId="548E044A" w14:textId="77777777" w:rsidR="00B50015" w:rsidRDefault="00B50015" w:rsidP="00B50015">
            <w:pPr>
              <w:rPr>
                <w:b/>
              </w:rPr>
            </w:pPr>
          </w:p>
        </w:tc>
      </w:tr>
      <w:tr w:rsidR="00B50015" w:rsidRPr="002B6EE1" w14:paraId="222D9D62" w14:textId="77777777" w:rsidTr="00BC1EF7">
        <w:trPr>
          <w:trHeight w:val="884"/>
        </w:trPr>
        <w:tc>
          <w:tcPr>
            <w:tcW w:w="567" w:type="dxa"/>
          </w:tcPr>
          <w:p w14:paraId="5E3E50F9" w14:textId="01C89EC5" w:rsidR="00B50015" w:rsidRPr="002B6EE1" w:rsidRDefault="00B50015" w:rsidP="00B5001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9553E3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  <w:shd w:val="clear" w:color="auto" w:fill="auto"/>
          </w:tcPr>
          <w:p w14:paraId="2DB74E34" w14:textId="3CBB4FDB" w:rsidR="00B50015" w:rsidRDefault="00B50015" w:rsidP="00B50015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 xml:space="preserve">Kanslimeddelande </w:t>
            </w:r>
          </w:p>
          <w:p w14:paraId="3C8F5C2E" w14:textId="4AEB6222" w:rsidR="009E0DBA" w:rsidRDefault="009E0DBA" w:rsidP="009E0DBA">
            <w:pPr>
              <w:rPr>
                <w:bCs/>
              </w:rPr>
            </w:pPr>
            <w:r w:rsidRPr="00E51276">
              <w:rPr>
                <w:bCs/>
              </w:rPr>
              <w:t>Utskottet beslutade:</w:t>
            </w:r>
          </w:p>
          <w:p w14:paraId="63B5DAA8" w14:textId="797F8508" w:rsidR="009E0DBA" w:rsidRDefault="009E0DBA" w:rsidP="009E0DBA">
            <w:r w:rsidRPr="00E51276">
              <w:t xml:space="preserve">-att genomföra </w:t>
            </w:r>
            <w:r>
              <w:t xml:space="preserve">en </w:t>
            </w:r>
            <w:r w:rsidRPr="00E51276">
              <w:t>utskottsres</w:t>
            </w:r>
            <w:r>
              <w:t>a</w:t>
            </w:r>
            <w:r w:rsidRPr="00E51276">
              <w:t xml:space="preserve"> </w:t>
            </w:r>
            <w:r>
              <w:t xml:space="preserve">till London den </w:t>
            </w:r>
            <w:proofErr w:type="gramStart"/>
            <w:r>
              <w:t>7-9</w:t>
            </w:r>
            <w:proofErr w:type="gramEnd"/>
            <w:r>
              <w:t xml:space="preserve"> december. Delegationen består av följande: Mattias Karlsson (SD), Fredrik Ahlstedt (M), Alexandra Völker (S), Linn</w:t>
            </w:r>
            <w:r w:rsidR="007012DF">
              <w:t>é</w:t>
            </w:r>
            <w:r>
              <w:t xml:space="preserve">a Wickman (S), Magdalena Thuresson (M) och Markus Kauppinen (S). </w:t>
            </w:r>
          </w:p>
          <w:p w14:paraId="15951FFC" w14:textId="4FBA3C51" w:rsidR="009E0DBA" w:rsidRPr="00E51276" w:rsidRDefault="009E0DBA" w:rsidP="009E0DBA">
            <w:r>
              <w:t>-att ta emot en brittisk IPU</w:t>
            </w:r>
            <w:r w:rsidR="007012DF">
              <w:t>-</w:t>
            </w:r>
            <w:r>
              <w:t>delegation tillsammans med försvarsutskottet den 15 januari kl. 13.00.</w:t>
            </w:r>
          </w:p>
          <w:p w14:paraId="52924682" w14:textId="77777777" w:rsidR="009E0DBA" w:rsidRPr="00E51276" w:rsidRDefault="009E0DBA" w:rsidP="009E0DBA"/>
          <w:p w14:paraId="50A7BD25" w14:textId="77777777" w:rsidR="009E0DBA" w:rsidRPr="00E51276" w:rsidRDefault="009E0DBA" w:rsidP="009E0DBA">
            <w:r w:rsidRPr="00E51276">
              <w:t>Utskottet informerades om:</w:t>
            </w:r>
          </w:p>
          <w:p w14:paraId="5DF364B6" w14:textId="42BCE8C5" w:rsidR="009E0DBA" w:rsidRDefault="009E0DBA" w:rsidP="009E0DBA">
            <w:r w:rsidRPr="00E51276">
              <w:t>-</w:t>
            </w:r>
            <w:r>
              <w:t xml:space="preserve">att anmäla till kansliet om man är anmäld till folk och försvar, eller om man är på väntelistan. </w:t>
            </w:r>
          </w:p>
          <w:p w14:paraId="51C5AEA9" w14:textId="30D27FBC" w:rsidR="009E0DBA" w:rsidRDefault="009E0DBA" w:rsidP="009E0DBA">
            <w:r>
              <w:t xml:space="preserve">-att verksamhetsberättelsen för UU 2024/25 fanns med som bilaga i utskicket inför sammanträdet. </w:t>
            </w:r>
          </w:p>
          <w:p w14:paraId="2FBA7C60" w14:textId="6F0A2A1F" w:rsidR="009E0DBA" w:rsidRDefault="009E0DBA" w:rsidP="009E0DBA">
            <w:r>
              <w:t xml:space="preserve">-att nästa års tema för utrikesutskottets forskningsdag 2026 </w:t>
            </w:r>
            <w:r w:rsidR="007012DF">
              <w:t xml:space="preserve">ska </w:t>
            </w:r>
            <w:r>
              <w:t xml:space="preserve">vara ”Arktis och säkerhetspolitiskt samarbete”. </w:t>
            </w:r>
          </w:p>
          <w:p w14:paraId="73FED015" w14:textId="1EF3B062" w:rsidR="000B5B09" w:rsidRDefault="000B5B09" w:rsidP="009E0DBA">
            <w:r>
              <w:t>-att talarlistor för UU2 och UU5 cirkulerats under sammanträdet</w:t>
            </w:r>
            <w:r w:rsidR="00A466E1">
              <w:t>.</w:t>
            </w:r>
          </w:p>
          <w:p w14:paraId="17B55293" w14:textId="0E1DFE89" w:rsidR="009E0DBA" w:rsidRDefault="009E0DBA" w:rsidP="009E0DBA">
            <w:pPr>
              <w:rPr>
                <w:b/>
              </w:rPr>
            </w:pPr>
          </w:p>
        </w:tc>
      </w:tr>
      <w:tr w:rsidR="00B50015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22C0A730" w:rsidR="00B50015" w:rsidRPr="002B6EE1" w:rsidRDefault="00B50015" w:rsidP="00B5001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9553E3">
              <w:rPr>
                <w:b/>
                <w:snapToGrid w:val="0"/>
                <w:szCs w:val="24"/>
              </w:rPr>
              <w:t>8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B50015" w:rsidRPr="002B6EE1" w:rsidRDefault="00B50015" w:rsidP="00B50015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0B4D9852" w:rsidR="00B50015" w:rsidRPr="002B6EE1" w:rsidRDefault="00B50015" w:rsidP="00B50015">
            <w:pPr>
              <w:rPr>
                <w:bCs/>
              </w:rPr>
            </w:pPr>
            <w:r w:rsidRPr="002B6EE1">
              <w:rPr>
                <w:bCs/>
              </w:rPr>
              <w:t>Nästa sammanträde äger rum</w:t>
            </w:r>
            <w:r>
              <w:rPr>
                <w:bCs/>
              </w:rPr>
              <w:t xml:space="preserve"> torsdagen</w:t>
            </w:r>
            <w:r w:rsidRPr="002B6EE1">
              <w:rPr>
                <w:bCs/>
              </w:rPr>
              <w:t xml:space="preserve"> den </w:t>
            </w:r>
            <w:r>
              <w:rPr>
                <w:bCs/>
              </w:rPr>
              <w:t>11 december</w:t>
            </w:r>
            <w:r w:rsidRPr="002B6EE1">
              <w:rPr>
                <w:bCs/>
              </w:rPr>
              <w:t xml:space="preserve"> kl. </w:t>
            </w:r>
            <w:r>
              <w:rPr>
                <w:bCs/>
              </w:rPr>
              <w:t>08.00</w:t>
            </w:r>
          </w:p>
          <w:p w14:paraId="4537FE0F" w14:textId="77777777" w:rsidR="00B50015" w:rsidRPr="002B6EE1" w:rsidRDefault="00B50015" w:rsidP="00B50015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5BECA8FD" w14:textId="77777777" w:rsidR="00790483" w:rsidRDefault="00790483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5F4E28F7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437C066D" w:rsidR="00E97ABF" w:rsidRPr="006F350C" w:rsidRDefault="00143B64" w:rsidP="006F1C58">
            <w:pPr>
              <w:tabs>
                <w:tab w:val="left" w:pos="1701"/>
              </w:tabs>
            </w:pPr>
            <w:r>
              <w:t xml:space="preserve">Emelie Källqvist 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68666FFC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B50015">
              <w:t>11</w:t>
            </w:r>
            <w:r w:rsidR="004F0291">
              <w:t xml:space="preserve"> december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18494767" w:rsidR="001248C4" w:rsidRPr="004B327E" w:rsidRDefault="006C505A" w:rsidP="006F1C58">
            <w:pPr>
              <w:tabs>
                <w:tab w:val="left" w:pos="1701"/>
              </w:tabs>
            </w:pPr>
            <w:r>
              <w:t>Mattias Karlsson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13EC33E4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EC5025">
              <w:rPr>
                <w:sz w:val="20"/>
              </w:rPr>
              <w:t>1</w:t>
            </w:r>
            <w:r w:rsidR="00AB457E">
              <w:rPr>
                <w:sz w:val="20"/>
              </w:rPr>
              <w:t>6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11AA2DB1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9E0DBA">
              <w:rPr>
                <w:sz w:val="19"/>
                <w:szCs w:val="19"/>
              </w:rPr>
              <w:t>1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5E329F6C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 w:rsidR="004F0291">
              <w:rPr>
                <w:sz w:val="19"/>
                <w:szCs w:val="19"/>
              </w:rPr>
              <w:t xml:space="preserve"> </w:t>
            </w:r>
            <w:r w:rsidR="009E0DBA">
              <w:rPr>
                <w:sz w:val="19"/>
                <w:szCs w:val="19"/>
              </w:rPr>
              <w:t>2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571ADEE1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9E0DBA">
              <w:rPr>
                <w:sz w:val="19"/>
                <w:szCs w:val="19"/>
              </w:rPr>
              <w:t>3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0A7481E3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DC2236">
              <w:rPr>
                <w:sz w:val="19"/>
                <w:szCs w:val="19"/>
              </w:rPr>
              <w:t xml:space="preserve"> </w:t>
            </w:r>
            <w:r w:rsidR="009E0DBA">
              <w:rPr>
                <w:sz w:val="19"/>
                <w:szCs w:val="19"/>
              </w:rPr>
              <w:t>4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77699605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  <w:proofErr w:type="gramStart"/>
            <w:r w:rsidR="008109C8">
              <w:rPr>
                <w:sz w:val="19"/>
                <w:szCs w:val="19"/>
              </w:rPr>
              <w:t>5-8</w:t>
            </w:r>
            <w:proofErr w:type="gramEnd"/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8109C8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58E3B8D4" w:rsidR="008109C8" w:rsidRPr="0099370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7D043156" w:rsidR="008109C8" w:rsidRPr="0099370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0C69B5DB" w:rsidR="008109C8" w:rsidRPr="0099370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740F2A4D" w:rsidR="008109C8" w:rsidRPr="001B42F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8109C8" w:rsidRPr="0099370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79B30FD0" w:rsidR="008109C8" w:rsidRPr="0004578D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8109C8" w:rsidRPr="00284231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8109C8" w:rsidRPr="00FE5589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8109C8" w:rsidRPr="00FE5589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8109C8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3336701D" w:rsidR="008109C8" w:rsidRPr="0099370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24E5BD42" w:rsidR="008109C8" w:rsidRPr="0099370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4E7237A6" w:rsidR="008109C8" w:rsidRPr="0099370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04D6D09A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657293F9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5A784964" w:rsidR="008109C8" w:rsidRPr="00900235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</w:t>
            </w:r>
            <w:r w:rsidRPr="00900235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4A77CCDF" w:rsidR="008109C8" w:rsidRPr="00136879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1C9A6120" w:rsidR="008109C8" w:rsidRPr="0027730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0ECDB1C6" w:rsidR="008109C8" w:rsidRPr="00063258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066DD8" w14:textId="400D448A" w:rsidR="008109C8" w:rsidRPr="00DC223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B8A9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8DFEB" w14:textId="77A3A992" w:rsidR="008109C8" w:rsidRPr="00516E3B" w:rsidRDefault="008109C8" w:rsidP="008109C8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320E0" w14:textId="77777777" w:rsidR="008109C8" w:rsidRPr="00516E3B" w:rsidRDefault="008109C8" w:rsidP="008109C8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0F76E" w14:textId="77777777" w:rsidR="008109C8" w:rsidRPr="00516E3B" w:rsidRDefault="008109C8" w:rsidP="008109C8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130CC" w14:textId="77777777" w:rsidR="008109C8" w:rsidRPr="00516E3B" w:rsidRDefault="008109C8" w:rsidP="008109C8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9C312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D75E3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51F8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55C07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85694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E4408" w14:textId="77777777" w:rsidR="008109C8" w:rsidRPr="00516E3B" w:rsidRDefault="008109C8" w:rsidP="008109C8">
            <w:pPr>
              <w:rPr>
                <w:b/>
                <w:bCs/>
                <w:sz w:val="20"/>
              </w:rPr>
            </w:pPr>
          </w:p>
        </w:tc>
      </w:tr>
      <w:tr w:rsidR="008109C8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70FB53A9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698CBB6D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0429C3F0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580B3C7F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5CAD3861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34E342D4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2A0C4C99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25704A2C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4A6E588E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Olle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Thorell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74C573A0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56FF2448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514E7AD8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421CB039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7C58C244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55F1BD6E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151FB646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4ACB9433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61A15D9C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7421B385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8109C8" w:rsidRPr="0004578D" w:rsidRDefault="008109C8" w:rsidP="008109C8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35FD0BFD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7CA06648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7F01394C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069120E3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4BF0E93B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8109C8" w:rsidRPr="002F53EA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4B2AF85B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6BA24481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42B5E19F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244FAC29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47C1B962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3080C39B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6D001177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08A75792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74305645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6DF1C196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56DCD711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36AB01FC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16D72ADF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7D6A8D19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8109C8" w:rsidRPr="00FE558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6E9C814A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71338522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5977EED9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579474A4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7BB3F7FB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00C462F2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2B1C891A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3382F9CC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1F8C76FD" w:rsidR="008109C8" w:rsidRPr="001B42F6" w:rsidRDefault="008109C8" w:rsidP="008109C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8109C8" w:rsidRPr="00246B39" w:rsidRDefault="008109C8" w:rsidP="008109C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8109C8" w:rsidRPr="002F53EA" w:rsidRDefault="008109C8" w:rsidP="008109C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8109C8" w:rsidRPr="003504FA" w:rsidRDefault="008109C8" w:rsidP="008109C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8109C8" w:rsidRPr="003504FA" w:rsidRDefault="008109C8" w:rsidP="008109C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0518E002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285E0127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395EF8E7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0B7F978E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8109C8" w:rsidRPr="002F53E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423D5AC9" w:rsidR="008109C8" w:rsidRPr="002F53E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8109C8" w:rsidRPr="002F53E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74DB3DD8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09148FB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3799AB4B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064107F4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1EDFA395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44A18D13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6277AAD2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10E73876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6D09B93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5B567552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1C88893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28F170B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07036975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8109C8" w:rsidRPr="004A0318" w:rsidRDefault="008109C8" w:rsidP="008109C8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6D9499A3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8109C8" w:rsidRPr="001B42F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8109C8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27677B7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2885930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403A241B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1E230316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 xml:space="preserve">Katarina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Tolgfors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049347FA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04ADFBB4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58D3384E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51AC0CBC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4BED25FA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 xml:space="preserve">Azra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Muranovic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213CE1D1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219DEE27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3A23FFB3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50716DD3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63D6BDE9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3CCFC86B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proofErr w:type="spellStart"/>
            <w:r w:rsidRPr="00334D0B">
              <w:rPr>
                <w:sz w:val="22"/>
                <w:szCs w:val="22"/>
              </w:rPr>
              <w:t>Jytte</w:t>
            </w:r>
            <w:proofErr w:type="spellEnd"/>
            <w:r w:rsidRPr="00334D0B">
              <w:rPr>
                <w:sz w:val="22"/>
                <w:szCs w:val="22"/>
              </w:rPr>
              <w:t xml:space="preserve">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</w:t>
            </w:r>
            <w:proofErr w:type="spellStart"/>
            <w:r w:rsidRPr="00421A5F">
              <w:rPr>
                <w:snapToGrid w:val="0"/>
                <w:sz w:val="22"/>
                <w:szCs w:val="22"/>
              </w:rPr>
              <w:t>Wiechel</w:t>
            </w:r>
            <w:proofErr w:type="spellEnd"/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Ernkrans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A3F9062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64A94BA4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0EA91DB2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Gustaf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Göthberg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1CA7D229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162E60B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0C423EDB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02466BA1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4ACCF5D1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65A0A2BE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37AFD7E8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384DC241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28BF3868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1F76900C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0408888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 xml:space="preserve">Matheus </w:t>
            </w:r>
            <w:proofErr w:type="spellStart"/>
            <w:r w:rsidRPr="000A380B">
              <w:rPr>
                <w:snapToGrid w:val="0"/>
                <w:sz w:val="22"/>
                <w:szCs w:val="22"/>
                <w:lang w:val="en-US"/>
              </w:rPr>
              <w:t>Enholm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ABD5C09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8109C8" w:rsidRPr="00915B99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6FFAB5F8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41D80180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52EE5420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4E53F84C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06C2B109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Pr="007B7057">
              <w:rPr>
                <w:snapToGrid w:val="0"/>
                <w:sz w:val="22"/>
                <w:szCs w:val="22"/>
              </w:rPr>
              <w:t>Avci</w:t>
            </w:r>
            <w:proofErr w:type="spellEnd"/>
            <w:r w:rsidRPr="007B7057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0023F15F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16BE686A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1C1E3E5F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28AD23F2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0BCF1E26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23C44D9B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41194E66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 xml:space="preserve">Yusuf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Aydin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7DEF69CD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21B866FA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4F4B87D2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1344BFD7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60E61C2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</w:t>
            </w:r>
            <w:proofErr w:type="spellStart"/>
            <w:r w:rsidRPr="007474C0">
              <w:rPr>
                <w:snapToGrid w:val="0"/>
                <w:sz w:val="22"/>
                <w:szCs w:val="22"/>
              </w:rPr>
              <w:t>Nohrén</w:t>
            </w:r>
            <w:proofErr w:type="spellEnd"/>
            <w:r w:rsidRPr="007474C0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05CCA6B1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1" w:name="_Hlk138767895"/>
            <w:r>
              <w:rPr>
                <w:snapToGrid w:val="0"/>
                <w:sz w:val="22"/>
                <w:szCs w:val="22"/>
              </w:rPr>
              <w:t>Magdalena Thuresson</w:t>
            </w:r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3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64BAE8B0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3A534EB3" w:rsidR="008109C8" w:rsidRPr="0004578D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1FA65DCE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4F8048D0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20C95839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5FE56EC2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76CFDB4E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8109C8" w:rsidRPr="00334D0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Andreas </w:t>
            </w:r>
            <w:proofErr w:type="spellStart"/>
            <w:r>
              <w:rPr>
                <w:snapToGrid w:val="0"/>
                <w:sz w:val="22"/>
                <w:szCs w:val="22"/>
              </w:rPr>
              <w:t>Lennkvist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2"/>
                <w:szCs w:val="22"/>
              </w:rPr>
              <w:t>Manriquez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 (</w:t>
            </w:r>
            <w:proofErr w:type="gramEnd"/>
            <w:r w:rsidRPr="00334D0B">
              <w:rPr>
                <w:snapToGrid w:val="0"/>
                <w:sz w:val="22"/>
                <w:szCs w:val="22"/>
              </w:rPr>
              <w:t>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8109C8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8109C8" w:rsidRPr="00516E3B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 xml:space="preserve">Erik </w:t>
            </w:r>
            <w:proofErr w:type="spellStart"/>
            <w:r w:rsidRPr="00516E3B">
              <w:rPr>
                <w:snapToGrid w:val="0"/>
                <w:sz w:val="22"/>
                <w:szCs w:val="22"/>
              </w:rPr>
              <w:t>Ezelius</w:t>
            </w:r>
            <w:proofErr w:type="spellEnd"/>
            <w:r w:rsidRPr="00516E3B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65DF96D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8109C8" w:rsidRPr="007B7057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6000FEBE" w:rsidR="008109C8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09F6E6CD" w:rsidR="008109C8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70DE3F30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4B114704" w:rsidR="008109C8" w:rsidRPr="001B42F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8109C8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717DA2E4" w:rsidR="008109C8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8109C8" w:rsidRPr="0004578D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28FF069D" w:rsidR="008109C8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8109C8" w:rsidRPr="00004DC0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4C696B7F" w:rsidR="008109C8" w:rsidRPr="00004DC0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8109C8" w:rsidRPr="00004DC0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077625C3" w:rsidR="008109C8" w:rsidRPr="001B42F6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674A4936" w:rsidR="008109C8" w:rsidRPr="003504FA" w:rsidRDefault="008109C8" w:rsidP="008109C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8109C8" w:rsidRPr="003504FA" w:rsidRDefault="008109C8" w:rsidP="008109C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8109C8" w:rsidRPr="003504FA" w:rsidRDefault="008109C8" w:rsidP="008109C8">
            <w:pPr>
              <w:rPr>
                <w:sz w:val="20"/>
              </w:rPr>
            </w:pPr>
          </w:p>
        </w:tc>
      </w:tr>
      <w:tr w:rsidR="008109C8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8109C8" w:rsidRPr="007B7057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8109C8" w:rsidRPr="007B7057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8109C8" w:rsidRPr="007B7057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8109C8" w:rsidRPr="007B7057" w:rsidRDefault="008109C8" w:rsidP="008109C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8109C8" w:rsidRPr="003504FA" w:rsidRDefault="008109C8" w:rsidP="008109C8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F3C5" w14:textId="77777777" w:rsidR="009F578F" w:rsidRDefault="009F578F" w:rsidP="00286A5C">
      <w:r>
        <w:separator/>
      </w:r>
    </w:p>
  </w:endnote>
  <w:endnote w:type="continuationSeparator" w:id="0">
    <w:p w14:paraId="0A168AFB" w14:textId="77777777" w:rsidR="009F578F" w:rsidRDefault="009F578F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803A0" w14:textId="77777777" w:rsidR="009F578F" w:rsidRDefault="009F578F" w:rsidP="00286A5C">
      <w:r>
        <w:separator/>
      </w:r>
    </w:p>
  </w:footnote>
  <w:footnote w:type="continuationSeparator" w:id="0">
    <w:p w14:paraId="65BD273C" w14:textId="77777777" w:rsidR="009F578F" w:rsidRDefault="009F578F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D52D0"/>
    <w:multiLevelType w:val="hybridMultilevel"/>
    <w:tmpl w:val="955EBC68"/>
    <w:lvl w:ilvl="0" w:tplc="6CFA3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171E"/>
    <w:multiLevelType w:val="hybridMultilevel"/>
    <w:tmpl w:val="86700858"/>
    <w:lvl w:ilvl="0" w:tplc="5D86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4B0C613E"/>
    <w:multiLevelType w:val="hybridMultilevel"/>
    <w:tmpl w:val="D41255BE"/>
    <w:lvl w:ilvl="0" w:tplc="CF0454D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24"/>
  </w:num>
  <w:num w:numId="4">
    <w:abstractNumId w:val="20"/>
  </w:num>
  <w:num w:numId="5">
    <w:abstractNumId w:val="6"/>
  </w:num>
  <w:num w:numId="6">
    <w:abstractNumId w:val="22"/>
  </w:num>
  <w:num w:numId="7">
    <w:abstractNumId w:val="35"/>
  </w:num>
  <w:num w:numId="8">
    <w:abstractNumId w:val="40"/>
  </w:num>
  <w:num w:numId="9">
    <w:abstractNumId w:val="38"/>
  </w:num>
  <w:num w:numId="10">
    <w:abstractNumId w:val="12"/>
  </w:num>
  <w:num w:numId="11">
    <w:abstractNumId w:val="17"/>
  </w:num>
  <w:num w:numId="12">
    <w:abstractNumId w:val="28"/>
  </w:num>
  <w:num w:numId="13">
    <w:abstractNumId w:val="7"/>
  </w:num>
  <w:num w:numId="14">
    <w:abstractNumId w:val="16"/>
  </w:num>
  <w:num w:numId="15">
    <w:abstractNumId w:val="11"/>
  </w:num>
  <w:num w:numId="16">
    <w:abstractNumId w:val="29"/>
  </w:num>
  <w:num w:numId="17">
    <w:abstractNumId w:val="3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18"/>
  </w:num>
  <w:num w:numId="24">
    <w:abstractNumId w:val="34"/>
  </w:num>
  <w:num w:numId="25">
    <w:abstractNumId w:val="23"/>
  </w:num>
  <w:num w:numId="26">
    <w:abstractNumId w:val="36"/>
  </w:num>
  <w:num w:numId="27">
    <w:abstractNumId w:val="19"/>
  </w:num>
  <w:num w:numId="28">
    <w:abstractNumId w:val="5"/>
  </w:num>
  <w:num w:numId="29">
    <w:abstractNumId w:val="41"/>
  </w:num>
  <w:num w:numId="30">
    <w:abstractNumId w:val="0"/>
  </w:num>
  <w:num w:numId="31">
    <w:abstractNumId w:val="30"/>
  </w:num>
  <w:num w:numId="32">
    <w:abstractNumId w:val="13"/>
  </w:num>
  <w:num w:numId="33">
    <w:abstractNumId w:val="4"/>
  </w:num>
  <w:num w:numId="34">
    <w:abstractNumId w:val="39"/>
  </w:num>
  <w:num w:numId="35">
    <w:abstractNumId w:val="33"/>
  </w:num>
  <w:num w:numId="36">
    <w:abstractNumId w:val="25"/>
  </w:num>
  <w:num w:numId="37">
    <w:abstractNumId w:val="1"/>
  </w:num>
  <w:num w:numId="38">
    <w:abstractNumId w:val="37"/>
  </w:num>
  <w:num w:numId="39">
    <w:abstractNumId w:val="31"/>
  </w:num>
  <w:num w:numId="40">
    <w:abstractNumId w:val="2"/>
  </w:num>
  <w:num w:numId="41">
    <w:abstractNumId w:val="9"/>
  </w:num>
  <w:num w:numId="42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258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7261"/>
    <w:rsid w:val="000A35A6"/>
    <w:rsid w:val="000A3620"/>
    <w:rsid w:val="000A46B5"/>
    <w:rsid w:val="000A470F"/>
    <w:rsid w:val="000A6455"/>
    <w:rsid w:val="000A6822"/>
    <w:rsid w:val="000A6E44"/>
    <w:rsid w:val="000B0A9E"/>
    <w:rsid w:val="000B0F4E"/>
    <w:rsid w:val="000B2B3F"/>
    <w:rsid w:val="000B345D"/>
    <w:rsid w:val="000B3BBC"/>
    <w:rsid w:val="000B44AE"/>
    <w:rsid w:val="000B477E"/>
    <w:rsid w:val="000B5B09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5CC1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3B64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4323"/>
    <w:rsid w:val="002752C3"/>
    <w:rsid w:val="00276435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4F6B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5EA8"/>
    <w:rsid w:val="003063C8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5AF0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29D"/>
    <w:rsid w:val="004E45D1"/>
    <w:rsid w:val="004E45E2"/>
    <w:rsid w:val="004E465F"/>
    <w:rsid w:val="004E46F5"/>
    <w:rsid w:val="004E4EA0"/>
    <w:rsid w:val="004E4FE0"/>
    <w:rsid w:val="004E60A9"/>
    <w:rsid w:val="004E7EB2"/>
    <w:rsid w:val="004F0291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21EC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661C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5F6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08ED"/>
    <w:rsid w:val="006B224D"/>
    <w:rsid w:val="006B5881"/>
    <w:rsid w:val="006B6A81"/>
    <w:rsid w:val="006B6E53"/>
    <w:rsid w:val="006C119B"/>
    <w:rsid w:val="006C2436"/>
    <w:rsid w:val="006C2803"/>
    <w:rsid w:val="006C2D58"/>
    <w:rsid w:val="006C30B4"/>
    <w:rsid w:val="006C41C1"/>
    <w:rsid w:val="006C505A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4EC5"/>
    <w:rsid w:val="006F671C"/>
    <w:rsid w:val="006F7B83"/>
    <w:rsid w:val="007012DF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203F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30CE"/>
    <w:rsid w:val="0076424A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0483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064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964"/>
    <w:rsid w:val="007F0A4E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F71"/>
    <w:rsid w:val="00806406"/>
    <w:rsid w:val="00806A2A"/>
    <w:rsid w:val="008079A9"/>
    <w:rsid w:val="00807BEE"/>
    <w:rsid w:val="00807C74"/>
    <w:rsid w:val="008109C8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08F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2562"/>
    <w:rsid w:val="008846E1"/>
    <w:rsid w:val="008847C8"/>
    <w:rsid w:val="00884CFA"/>
    <w:rsid w:val="0088578A"/>
    <w:rsid w:val="00885B2F"/>
    <w:rsid w:val="00885E9B"/>
    <w:rsid w:val="0088682C"/>
    <w:rsid w:val="00886D25"/>
    <w:rsid w:val="00886D3D"/>
    <w:rsid w:val="008870EF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23C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358B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1AD1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074"/>
    <w:rsid w:val="00901269"/>
    <w:rsid w:val="009018A0"/>
    <w:rsid w:val="00902C57"/>
    <w:rsid w:val="00903087"/>
    <w:rsid w:val="0090456B"/>
    <w:rsid w:val="00904ABB"/>
    <w:rsid w:val="00905461"/>
    <w:rsid w:val="00905E7C"/>
    <w:rsid w:val="00906657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C4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3E3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1F99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921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4B3B"/>
    <w:rsid w:val="009971DA"/>
    <w:rsid w:val="00997BE8"/>
    <w:rsid w:val="00997D35"/>
    <w:rsid w:val="009A13E1"/>
    <w:rsid w:val="009A1C0B"/>
    <w:rsid w:val="009A1F84"/>
    <w:rsid w:val="009A2339"/>
    <w:rsid w:val="009A271B"/>
    <w:rsid w:val="009A6D40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E01A2"/>
    <w:rsid w:val="009E09D5"/>
    <w:rsid w:val="009E09DF"/>
    <w:rsid w:val="009E0DBA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78F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C5C"/>
    <w:rsid w:val="00A22E35"/>
    <w:rsid w:val="00A24F5F"/>
    <w:rsid w:val="00A25646"/>
    <w:rsid w:val="00A26F32"/>
    <w:rsid w:val="00A27CE1"/>
    <w:rsid w:val="00A30940"/>
    <w:rsid w:val="00A3095C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6E1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57E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1692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4C55"/>
    <w:rsid w:val="00B05084"/>
    <w:rsid w:val="00B0509A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015"/>
    <w:rsid w:val="00B5066F"/>
    <w:rsid w:val="00B506E6"/>
    <w:rsid w:val="00B51580"/>
    <w:rsid w:val="00B5273B"/>
    <w:rsid w:val="00B5478D"/>
    <w:rsid w:val="00B55007"/>
    <w:rsid w:val="00B5506A"/>
    <w:rsid w:val="00B56BD2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E9"/>
    <w:rsid w:val="00B76087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3AF8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2F2C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3EF2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806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3B61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7737E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2AC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B7CF6"/>
    <w:rsid w:val="00DC132C"/>
    <w:rsid w:val="00DC14D5"/>
    <w:rsid w:val="00DC1F28"/>
    <w:rsid w:val="00DC2020"/>
    <w:rsid w:val="00DC2236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64F2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3FA3"/>
    <w:rsid w:val="00E64313"/>
    <w:rsid w:val="00E6457C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2E9E"/>
    <w:rsid w:val="00E93315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025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203B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17C5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85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D19"/>
    <w:rsid w:val="00FB4D3A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E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02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52</TotalTime>
  <Pages>3</Pages>
  <Words>787</Words>
  <Characters>4030</Characters>
  <Application>Microsoft Office Word</Application>
  <DocSecurity>0</DocSecurity>
  <Lines>2015</Lines>
  <Paragraphs>344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Ingrid Norén</cp:lastModifiedBy>
  <cp:revision>9</cp:revision>
  <cp:lastPrinted>2025-07-10T10:39:00Z</cp:lastPrinted>
  <dcterms:created xsi:type="dcterms:W3CDTF">2025-12-04T14:59:00Z</dcterms:created>
  <dcterms:modified xsi:type="dcterms:W3CDTF">2025-12-08T14:50:00Z</dcterms:modified>
</cp:coreProperties>
</file>