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A148B6748F4777893E9B94548B2B9E"/>
        </w:placeholder>
        <w15:appearance w15:val="hidden"/>
        <w:text/>
      </w:sdtPr>
      <w:sdtEndPr/>
      <w:sdtContent>
        <w:p w:rsidRPr="009B062B" w:rsidR="00AF30DD" w:rsidP="009B062B" w:rsidRDefault="00AF30DD" w14:paraId="424D05D0" w14:textId="77777777">
          <w:pPr>
            <w:pStyle w:val="RubrikFrslagTIllRiksdagsbeslut"/>
          </w:pPr>
          <w:r w:rsidRPr="009B062B">
            <w:t>Förslag till riksdagsbeslut</w:t>
          </w:r>
        </w:p>
      </w:sdtContent>
    </w:sdt>
    <w:sdt>
      <w:sdtPr>
        <w:alias w:val="Yrkande 1"/>
        <w:tag w:val="80389c92-0847-4738-9a8d-380680ebe5dc"/>
        <w:id w:val="1977492012"/>
        <w:lock w:val="sdtLocked"/>
      </w:sdtPr>
      <w:sdtEndPr/>
      <w:sdtContent>
        <w:p w:rsidR="0076500D" w:rsidRDefault="004647F3" w14:paraId="424D05D1"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81DAFFE9124D95AE790CE83368E1A2"/>
        </w:placeholder>
        <w15:appearance w15:val="hidden"/>
        <w:text/>
      </w:sdtPr>
      <w:sdtEndPr/>
      <w:sdtContent>
        <w:p w:rsidRPr="009B062B" w:rsidR="006D79C9" w:rsidP="00333E95" w:rsidRDefault="006D79C9" w14:paraId="424D05D2" w14:textId="77777777">
          <w:pPr>
            <w:pStyle w:val="Rubrik1"/>
          </w:pPr>
          <w:r>
            <w:t>Motivering</w:t>
          </w:r>
        </w:p>
      </w:sdtContent>
    </w:sdt>
    <w:p w:rsidR="00810BC6" w:rsidP="00810BC6" w:rsidRDefault="00810BC6" w14:paraId="424D05D3" w14:textId="77777777">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w:t>
      </w:r>
    </w:p>
    <w:p w:rsidRPr="0041459C" w:rsidR="00810BC6" w:rsidP="0041459C" w:rsidRDefault="00810BC6" w14:paraId="424D05D5" w14:textId="77777777">
      <w:r w:rsidRPr="0041459C">
        <w:t xml:space="preserve">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w:t>
      </w:r>
      <w:r w:rsidRPr="0041459C">
        <w:lastRenderedPageBreak/>
        <w:t xml:space="preserve">utan det som fås är en stämpel, ett papper som läggs i en byrålåda och en saftig räkning som skickas ut. </w:t>
      </w:r>
    </w:p>
    <w:p w:rsidRPr="0041459C" w:rsidR="00810BC6" w:rsidP="0041459C" w:rsidRDefault="00810BC6" w14:paraId="424D05D7" w14:textId="77777777">
      <w:r w:rsidRPr="0041459C">
        <w:t xml:space="preserve">Anmälningsplikten är ett typexempel på regelkrångel som är helt onödigt. De flesta känner antagligen inte till regeln, utan har en svartkompost, och de som känner till den får betala för att de gör en insats för miljön.  </w:t>
      </w:r>
    </w:p>
    <w:p w:rsidR="0041459C" w:rsidP="0041459C" w:rsidRDefault="00810BC6" w14:paraId="4068A4AA" w14:textId="77777777">
      <w:r w:rsidRPr="0041459C">
        <w:t>Betydligt mer matavfall behöver bli till kompostjord eller biogas. Idag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w:t>
      </w:r>
    </w:p>
    <w:p w:rsidR="00652B73" w:rsidP="0041459C" w:rsidRDefault="00810BC6" w14:paraId="424D05DB" w14:textId="75AA9A79">
      <w:r w:rsidRPr="0041459C">
        <w:t xml:space="preserve">Det är dags att göra mull av kompostlagen! </w:t>
      </w:r>
    </w:p>
    <w:bookmarkStart w:name="_GoBack" w:id="1"/>
    <w:bookmarkEnd w:id="1"/>
    <w:p w:rsidRPr="0041459C" w:rsidR="0041459C" w:rsidP="0041459C" w:rsidRDefault="0041459C" w14:paraId="2CF50553" w14:textId="77777777"/>
    <w:sdt>
      <w:sdtPr>
        <w:rPr>
          <w:i/>
          <w:noProof/>
        </w:rPr>
        <w:alias w:val="CC_Underskrifter"/>
        <w:tag w:val="CC_Underskrifter"/>
        <w:id w:val="583496634"/>
        <w:lock w:val="sdtContentLocked"/>
        <w:placeholder>
          <w:docPart w:val="09E4BC2AB133428985847ED3D01EACE7"/>
        </w:placeholder>
        <w15:appearance w15:val="hidden"/>
      </w:sdtPr>
      <w:sdtEndPr>
        <w:rPr>
          <w:i w:val="0"/>
          <w:noProof w:val="0"/>
        </w:rPr>
      </w:sdtEndPr>
      <w:sdtContent>
        <w:p w:rsidR="004801AC" w:rsidP="00A96690" w:rsidRDefault="0041459C" w14:paraId="424D05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37935" w:rsidRDefault="00837935" w14:paraId="424D05E0" w14:textId="77777777"/>
    <w:sectPr w:rsidR="008379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D05E2" w14:textId="77777777" w:rsidR="00810BC6" w:rsidRDefault="00810BC6" w:rsidP="000C1CAD">
      <w:pPr>
        <w:spacing w:line="240" w:lineRule="auto"/>
      </w:pPr>
      <w:r>
        <w:separator/>
      </w:r>
    </w:p>
  </w:endnote>
  <w:endnote w:type="continuationSeparator" w:id="0">
    <w:p w14:paraId="424D05E3" w14:textId="77777777" w:rsidR="00810BC6" w:rsidRDefault="00810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05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05E9" w14:textId="447629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D05E0" w14:textId="77777777" w:rsidR="00810BC6" w:rsidRDefault="00810BC6" w:rsidP="000C1CAD">
      <w:pPr>
        <w:spacing w:line="240" w:lineRule="auto"/>
      </w:pPr>
      <w:r>
        <w:separator/>
      </w:r>
    </w:p>
  </w:footnote>
  <w:footnote w:type="continuationSeparator" w:id="0">
    <w:p w14:paraId="424D05E1" w14:textId="77777777" w:rsidR="00810BC6" w:rsidRDefault="00810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4D05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D05F3" wp14:anchorId="424D05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459C" w14:paraId="424D05F4" w14:textId="77777777">
                          <w:pPr>
                            <w:jc w:val="right"/>
                          </w:pPr>
                          <w:sdt>
                            <w:sdtPr>
                              <w:alias w:val="CC_Noformat_Partikod"/>
                              <w:tag w:val="CC_Noformat_Partikod"/>
                              <w:id w:val="-53464382"/>
                              <w:placeholder>
                                <w:docPart w:val="04743C2252454BEDB9CFA28295F67367"/>
                              </w:placeholder>
                              <w:text/>
                            </w:sdtPr>
                            <w:sdtEndPr/>
                            <w:sdtContent>
                              <w:r w:rsidR="00810BC6">
                                <w:t>C</w:t>
                              </w:r>
                            </w:sdtContent>
                          </w:sdt>
                          <w:sdt>
                            <w:sdtPr>
                              <w:alias w:val="CC_Noformat_Partinummer"/>
                              <w:tag w:val="CC_Noformat_Partinummer"/>
                              <w:id w:val="-1709555926"/>
                              <w:placeholder>
                                <w:docPart w:val="661E42ED281A48A991CA877B0E494A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D05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459C" w14:paraId="424D05F4" w14:textId="77777777">
                    <w:pPr>
                      <w:jc w:val="right"/>
                    </w:pPr>
                    <w:sdt>
                      <w:sdtPr>
                        <w:alias w:val="CC_Noformat_Partikod"/>
                        <w:tag w:val="CC_Noformat_Partikod"/>
                        <w:id w:val="-53464382"/>
                        <w:placeholder>
                          <w:docPart w:val="04743C2252454BEDB9CFA28295F67367"/>
                        </w:placeholder>
                        <w:text/>
                      </w:sdtPr>
                      <w:sdtEndPr/>
                      <w:sdtContent>
                        <w:r w:rsidR="00810BC6">
                          <w:t>C</w:t>
                        </w:r>
                      </w:sdtContent>
                    </w:sdt>
                    <w:sdt>
                      <w:sdtPr>
                        <w:alias w:val="CC_Noformat_Partinummer"/>
                        <w:tag w:val="CC_Noformat_Partinummer"/>
                        <w:id w:val="-1709555926"/>
                        <w:placeholder>
                          <w:docPart w:val="661E42ED281A48A991CA877B0E494A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4D05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59C" w14:paraId="424D05E6" w14:textId="77777777">
    <w:pPr>
      <w:jc w:val="right"/>
    </w:pPr>
    <w:sdt>
      <w:sdtPr>
        <w:alias w:val="CC_Noformat_Partikod"/>
        <w:tag w:val="CC_Noformat_Partikod"/>
        <w:id w:val="559911109"/>
        <w:placeholder>
          <w:docPart w:val="661E42ED281A48A991CA877B0E494A08"/>
        </w:placeholder>
        <w:text/>
      </w:sdtPr>
      <w:sdtEndPr/>
      <w:sdtContent>
        <w:r w:rsidR="00810BC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4D05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59C" w14:paraId="424D05EA" w14:textId="77777777">
    <w:pPr>
      <w:jc w:val="right"/>
    </w:pPr>
    <w:sdt>
      <w:sdtPr>
        <w:alias w:val="CC_Noformat_Partikod"/>
        <w:tag w:val="CC_Noformat_Partikod"/>
        <w:id w:val="1471015553"/>
        <w:text/>
      </w:sdtPr>
      <w:sdtEndPr/>
      <w:sdtContent>
        <w:r w:rsidR="00810BC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1459C" w14:paraId="424D05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459C" w14:paraId="424D05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459C" w14:paraId="424D05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:2842</w:t>
        </w:r>
      </w:sdtContent>
    </w:sdt>
  </w:p>
  <w:p w:rsidR="004F35FE" w:rsidP="00E03A3D" w:rsidRDefault="0041459C" w14:paraId="424D05EE"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810BC6" w14:paraId="424D05EF" w14:textId="77777777">
        <w:pPr>
          <w:pStyle w:val="FSHRub2"/>
        </w:pPr>
        <w:r>
          <w:t xml:space="preserve">Olagliga komposter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24D05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59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7F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00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270"/>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BC6"/>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935"/>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23F"/>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690"/>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26"/>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3AD"/>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4D05CF"/>
  <w15:chartTrackingRefBased/>
  <w15:docId w15:val="{0633168F-BB4F-4534-A1E0-9F487DF4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599357">
      <w:bodyDiv w:val="1"/>
      <w:marLeft w:val="0"/>
      <w:marRight w:val="0"/>
      <w:marTop w:val="0"/>
      <w:marBottom w:val="0"/>
      <w:divBdr>
        <w:top w:val="none" w:sz="0" w:space="0" w:color="auto"/>
        <w:left w:val="none" w:sz="0" w:space="0" w:color="auto"/>
        <w:bottom w:val="none" w:sz="0" w:space="0" w:color="auto"/>
        <w:right w:val="none" w:sz="0" w:space="0" w:color="auto"/>
      </w:divBdr>
      <w:divsChild>
        <w:div w:id="2035812531">
          <w:marLeft w:val="0"/>
          <w:marRight w:val="0"/>
          <w:marTop w:val="0"/>
          <w:marBottom w:val="0"/>
          <w:divBdr>
            <w:top w:val="none" w:sz="0" w:space="0" w:color="auto"/>
            <w:left w:val="none" w:sz="0" w:space="0" w:color="auto"/>
            <w:bottom w:val="none" w:sz="0" w:space="0" w:color="auto"/>
            <w:right w:val="none" w:sz="0" w:space="0" w:color="auto"/>
          </w:divBdr>
          <w:divsChild>
            <w:div w:id="27801530">
              <w:marLeft w:val="0"/>
              <w:marRight w:val="0"/>
              <w:marTop w:val="0"/>
              <w:marBottom w:val="0"/>
              <w:divBdr>
                <w:top w:val="none" w:sz="0" w:space="0" w:color="auto"/>
                <w:left w:val="none" w:sz="0" w:space="0" w:color="auto"/>
                <w:bottom w:val="none" w:sz="0" w:space="0" w:color="auto"/>
                <w:right w:val="none" w:sz="0" w:space="0" w:color="auto"/>
              </w:divBdr>
              <w:divsChild>
                <w:div w:id="1616133241">
                  <w:marLeft w:val="0"/>
                  <w:marRight w:val="0"/>
                  <w:marTop w:val="0"/>
                  <w:marBottom w:val="0"/>
                  <w:divBdr>
                    <w:top w:val="none" w:sz="0" w:space="0" w:color="auto"/>
                    <w:left w:val="none" w:sz="0" w:space="0" w:color="auto"/>
                    <w:bottom w:val="none" w:sz="0" w:space="0" w:color="auto"/>
                    <w:right w:val="none" w:sz="0" w:space="0" w:color="auto"/>
                  </w:divBdr>
                  <w:divsChild>
                    <w:div w:id="204877303">
                      <w:marLeft w:val="0"/>
                      <w:marRight w:val="0"/>
                      <w:marTop w:val="0"/>
                      <w:marBottom w:val="0"/>
                      <w:divBdr>
                        <w:top w:val="none" w:sz="0" w:space="0" w:color="auto"/>
                        <w:left w:val="none" w:sz="0" w:space="0" w:color="auto"/>
                        <w:bottom w:val="none" w:sz="0" w:space="0" w:color="auto"/>
                        <w:right w:val="none" w:sz="0" w:space="0" w:color="auto"/>
                      </w:divBdr>
                      <w:divsChild>
                        <w:div w:id="2019306439">
                          <w:marLeft w:val="0"/>
                          <w:marRight w:val="0"/>
                          <w:marTop w:val="0"/>
                          <w:marBottom w:val="0"/>
                          <w:divBdr>
                            <w:top w:val="none" w:sz="0" w:space="0" w:color="auto"/>
                            <w:left w:val="none" w:sz="0" w:space="0" w:color="auto"/>
                            <w:bottom w:val="none" w:sz="0" w:space="0" w:color="auto"/>
                            <w:right w:val="none" w:sz="0" w:space="0" w:color="auto"/>
                          </w:divBdr>
                          <w:divsChild>
                            <w:div w:id="1488784144">
                              <w:marLeft w:val="0"/>
                              <w:marRight w:val="0"/>
                              <w:marTop w:val="0"/>
                              <w:marBottom w:val="0"/>
                              <w:divBdr>
                                <w:top w:val="none" w:sz="0" w:space="0" w:color="auto"/>
                                <w:left w:val="none" w:sz="0" w:space="0" w:color="auto"/>
                                <w:bottom w:val="none" w:sz="0" w:space="0" w:color="auto"/>
                                <w:right w:val="none" w:sz="0" w:space="0" w:color="auto"/>
                              </w:divBdr>
                              <w:divsChild>
                                <w:div w:id="1225414404">
                                  <w:marLeft w:val="0"/>
                                  <w:marRight w:val="0"/>
                                  <w:marTop w:val="0"/>
                                  <w:marBottom w:val="0"/>
                                  <w:divBdr>
                                    <w:top w:val="none" w:sz="0" w:space="0" w:color="auto"/>
                                    <w:left w:val="none" w:sz="0" w:space="0" w:color="auto"/>
                                    <w:bottom w:val="none" w:sz="0" w:space="0" w:color="auto"/>
                                    <w:right w:val="none" w:sz="0" w:space="0" w:color="auto"/>
                                  </w:divBdr>
                                  <w:divsChild>
                                    <w:div w:id="9238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A148B6748F4777893E9B94548B2B9E"/>
        <w:category>
          <w:name w:val="Allmänt"/>
          <w:gallery w:val="placeholder"/>
        </w:category>
        <w:types>
          <w:type w:val="bbPlcHdr"/>
        </w:types>
        <w:behaviors>
          <w:behavior w:val="content"/>
        </w:behaviors>
        <w:guid w:val="{4978783E-88FF-4C64-A445-75F0F5A1BD01}"/>
      </w:docPartPr>
      <w:docPartBody>
        <w:p w:rsidR="00362719" w:rsidRDefault="00362719">
          <w:pPr>
            <w:pStyle w:val="C7A148B6748F4777893E9B94548B2B9E"/>
          </w:pPr>
          <w:r w:rsidRPr="005A0A93">
            <w:rPr>
              <w:rStyle w:val="Platshllartext"/>
            </w:rPr>
            <w:t>Förslag till riksdagsbeslut</w:t>
          </w:r>
        </w:p>
      </w:docPartBody>
    </w:docPart>
    <w:docPart>
      <w:docPartPr>
        <w:name w:val="F281DAFFE9124D95AE790CE83368E1A2"/>
        <w:category>
          <w:name w:val="Allmänt"/>
          <w:gallery w:val="placeholder"/>
        </w:category>
        <w:types>
          <w:type w:val="bbPlcHdr"/>
        </w:types>
        <w:behaviors>
          <w:behavior w:val="content"/>
        </w:behaviors>
        <w:guid w:val="{26E9FA4C-5F12-4963-99FB-E8E173BD06F6}"/>
      </w:docPartPr>
      <w:docPartBody>
        <w:p w:rsidR="00362719" w:rsidRDefault="00362719">
          <w:pPr>
            <w:pStyle w:val="F281DAFFE9124D95AE790CE83368E1A2"/>
          </w:pPr>
          <w:r w:rsidRPr="005A0A93">
            <w:rPr>
              <w:rStyle w:val="Platshllartext"/>
            </w:rPr>
            <w:t>Motivering</w:t>
          </w:r>
        </w:p>
      </w:docPartBody>
    </w:docPart>
    <w:docPart>
      <w:docPartPr>
        <w:name w:val="04743C2252454BEDB9CFA28295F67367"/>
        <w:category>
          <w:name w:val="Allmänt"/>
          <w:gallery w:val="placeholder"/>
        </w:category>
        <w:types>
          <w:type w:val="bbPlcHdr"/>
        </w:types>
        <w:behaviors>
          <w:behavior w:val="content"/>
        </w:behaviors>
        <w:guid w:val="{D29823C2-8967-4AD0-8168-A8B252CC5B2E}"/>
      </w:docPartPr>
      <w:docPartBody>
        <w:p w:rsidR="00362719" w:rsidRDefault="00362719">
          <w:pPr>
            <w:pStyle w:val="04743C2252454BEDB9CFA28295F67367"/>
          </w:pPr>
          <w:r>
            <w:rPr>
              <w:rStyle w:val="Platshllartext"/>
            </w:rPr>
            <w:t xml:space="preserve"> </w:t>
          </w:r>
        </w:p>
      </w:docPartBody>
    </w:docPart>
    <w:docPart>
      <w:docPartPr>
        <w:name w:val="661E42ED281A48A991CA877B0E494A08"/>
        <w:category>
          <w:name w:val="Allmänt"/>
          <w:gallery w:val="placeholder"/>
        </w:category>
        <w:types>
          <w:type w:val="bbPlcHdr"/>
        </w:types>
        <w:behaviors>
          <w:behavior w:val="content"/>
        </w:behaviors>
        <w:guid w:val="{302C3A00-BB05-4E6B-A662-BA2EF5B1841E}"/>
      </w:docPartPr>
      <w:docPartBody>
        <w:p w:rsidR="00362719" w:rsidRDefault="00362719">
          <w:pPr>
            <w:pStyle w:val="661E42ED281A48A991CA877B0E494A08"/>
          </w:pPr>
          <w:r>
            <w:t xml:space="preserve"> </w:t>
          </w:r>
        </w:p>
      </w:docPartBody>
    </w:docPart>
    <w:docPart>
      <w:docPartPr>
        <w:name w:val="09E4BC2AB133428985847ED3D01EACE7"/>
        <w:category>
          <w:name w:val="Allmänt"/>
          <w:gallery w:val="placeholder"/>
        </w:category>
        <w:types>
          <w:type w:val="bbPlcHdr"/>
        </w:types>
        <w:behaviors>
          <w:behavior w:val="content"/>
        </w:behaviors>
        <w:guid w:val="{5F1A3E38-A6EB-4C0E-8116-AB569BB53F4F}"/>
      </w:docPartPr>
      <w:docPartBody>
        <w:p w:rsidR="00000000" w:rsidRDefault="00C64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19"/>
    <w:rsid w:val="0036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148B6748F4777893E9B94548B2B9E">
    <w:name w:val="C7A148B6748F4777893E9B94548B2B9E"/>
  </w:style>
  <w:style w:type="paragraph" w:customStyle="1" w:styleId="B90F763E751B4194A0EF918D182F050E">
    <w:name w:val="B90F763E751B4194A0EF918D182F050E"/>
  </w:style>
  <w:style w:type="paragraph" w:customStyle="1" w:styleId="C437E169ACCC4963B8D134B559E83B4F">
    <w:name w:val="C437E169ACCC4963B8D134B559E83B4F"/>
  </w:style>
  <w:style w:type="paragraph" w:customStyle="1" w:styleId="F281DAFFE9124D95AE790CE83368E1A2">
    <w:name w:val="F281DAFFE9124D95AE790CE83368E1A2"/>
  </w:style>
  <w:style w:type="paragraph" w:customStyle="1" w:styleId="B5944719F6AB4B07920DDEE6CAB83C20">
    <w:name w:val="B5944719F6AB4B07920DDEE6CAB83C20"/>
  </w:style>
  <w:style w:type="paragraph" w:customStyle="1" w:styleId="04743C2252454BEDB9CFA28295F67367">
    <w:name w:val="04743C2252454BEDB9CFA28295F67367"/>
  </w:style>
  <w:style w:type="paragraph" w:customStyle="1" w:styleId="661E42ED281A48A991CA877B0E494A08">
    <w:name w:val="661E42ED281A48A991CA877B0E494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17C30-6558-4E06-9877-03987A08E6B9}"/>
</file>

<file path=customXml/itemProps2.xml><?xml version="1.0" encoding="utf-8"?>
<ds:datastoreItem xmlns:ds="http://schemas.openxmlformats.org/officeDocument/2006/customXml" ds:itemID="{23D19982-DFAE-4BB0-A55D-8CB30B126D48}"/>
</file>

<file path=customXml/itemProps3.xml><?xml version="1.0" encoding="utf-8"?>
<ds:datastoreItem xmlns:ds="http://schemas.openxmlformats.org/officeDocument/2006/customXml" ds:itemID="{61C74B04-5259-4493-A8B3-EE4CF5627D80}"/>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1370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