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124D3723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EB5651">
              <w:rPr>
                <w:b/>
              </w:rPr>
              <w:t>2</w:t>
            </w:r>
            <w:r w:rsidR="00F26EBE">
              <w:rPr>
                <w:b/>
              </w:rPr>
              <w:t>7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44F5AE7F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442DA1">
              <w:t>2</w:t>
            </w:r>
            <w:r>
              <w:t>-</w:t>
            </w:r>
            <w:r w:rsidR="00F26EBE">
              <w:t>24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7CDEF41A" w:rsidR="00631CFE" w:rsidRPr="00EB5651" w:rsidRDefault="000D5599" w:rsidP="002F3121">
            <w:pPr>
              <w:rPr>
                <w:szCs w:val="24"/>
              </w:rPr>
            </w:pPr>
            <w:r>
              <w:t>1</w:t>
            </w:r>
            <w:r w:rsidR="00F26EBE">
              <w:t>1</w:t>
            </w:r>
            <w:r w:rsidR="000B7DD3">
              <w:t>.</w:t>
            </w:r>
            <w:r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>
              <w:rPr>
                <w:szCs w:val="24"/>
              </w:rPr>
              <w:t>1</w:t>
            </w:r>
            <w:r w:rsidR="00F26EBE">
              <w:rPr>
                <w:szCs w:val="24"/>
              </w:rPr>
              <w:t>1</w:t>
            </w:r>
            <w:r w:rsidR="00D20EB8" w:rsidRPr="00003487">
              <w:rPr>
                <w:szCs w:val="24"/>
              </w:rPr>
              <w:t>.</w:t>
            </w:r>
            <w:r w:rsidR="00B36D79" w:rsidRPr="00B36D79">
              <w:rPr>
                <w:szCs w:val="24"/>
              </w:rPr>
              <w:t>45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D964EE9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567"/>
        <w:gridCol w:w="284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56434C6C" w14:textId="69CD56F4" w:rsidR="0036456E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Sammanträdestid</w:t>
            </w:r>
          </w:p>
          <w:p w14:paraId="6ED7A9A4" w14:textId="77777777" w:rsidR="0036456E" w:rsidRPr="00BC1BCA" w:rsidRDefault="0036456E" w:rsidP="0036456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293F3AF" w14:textId="7ACB43AB" w:rsidR="0036456E" w:rsidRDefault="0036456E" w:rsidP="0036456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>Ut</w:t>
            </w:r>
            <w:r w:rsidR="00B36D79">
              <w:rPr>
                <w:bCs/>
                <w:snapToGrid w:val="0"/>
              </w:rPr>
              <w:t>skottet beslutade att dagens sammanträde får pågå efter kl. 12.00 när kammaren inleder arbetsplenum</w:t>
            </w:r>
            <w:r>
              <w:rPr>
                <w:bCs/>
                <w:snapToGrid w:val="0"/>
              </w:rPr>
              <w:t xml:space="preserve">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6EF0DE08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7B8FDC1C" w14:textId="77777777" w:rsidR="00B36D79" w:rsidRDefault="00B36D79" w:rsidP="00B36D79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8FC0F50" w14:textId="77777777" w:rsidR="00B36D79" w:rsidRPr="00BC1BCA" w:rsidRDefault="00B36D79" w:rsidP="00B36D79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8E454B1" w14:textId="77777777" w:rsidR="00B36D79" w:rsidRDefault="00B36D79" w:rsidP="00B36D79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26. </w:t>
            </w:r>
          </w:p>
          <w:p w14:paraId="1E945624" w14:textId="77777777" w:rsidR="00B36D79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862296" w:rsidRPr="00213B15" w14:paraId="3260B1F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B3D2DB" w14:textId="5996AE80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6D7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5F37149F" w14:textId="502AF0E0" w:rsidR="00862296" w:rsidRDefault="0036456E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Kriminalvården</w:t>
            </w:r>
          </w:p>
          <w:p w14:paraId="5F1F0CF3" w14:textId="77777777" w:rsidR="00862296" w:rsidRPr="00BC1BCA" w:rsidRDefault="00862296" w:rsidP="0086229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540A36A" w14:textId="0B224080" w:rsidR="00862296" w:rsidRDefault="0036456E" w:rsidP="0086229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Generaldirektör Martin Holmgren med medarbetare informerade o</w:t>
            </w:r>
            <w:r w:rsidR="009E4B06">
              <w:rPr>
                <w:bCs/>
                <w:snapToGrid w:val="0"/>
              </w:rPr>
              <w:t>m Kriminalvårdens verksamhet och aktuella frågor</w:t>
            </w:r>
            <w:r>
              <w:rPr>
                <w:bCs/>
                <w:snapToGrid w:val="0"/>
              </w:rPr>
              <w:t>.</w:t>
            </w:r>
            <w:r w:rsidR="00862296">
              <w:rPr>
                <w:bCs/>
                <w:snapToGrid w:val="0"/>
              </w:rPr>
              <w:t xml:space="preserve"> </w:t>
            </w:r>
          </w:p>
          <w:p w14:paraId="06ACE884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862296" w14:paraId="1766D6A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E7BA422" w14:textId="1F49BA6D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6D79">
              <w:rPr>
                <w:b/>
                <w:snapToGrid w:val="0"/>
              </w:rPr>
              <w:t>4</w:t>
            </w:r>
          </w:p>
          <w:p w14:paraId="45AECFF7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gridSpan w:val="15"/>
          </w:tcPr>
          <w:p w14:paraId="1854AF2E" w14:textId="77777777" w:rsidR="00862296" w:rsidRPr="00F1130C" w:rsidRDefault="00862296" w:rsidP="00862296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862296" w:rsidRDefault="00862296" w:rsidP="00862296">
            <w:pPr>
              <w:spacing w:line="276" w:lineRule="auto"/>
              <w:rPr>
                <w:bCs/>
                <w:snapToGrid w:val="0"/>
              </w:rPr>
            </w:pPr>
          </w:p>
          <w:p w14:paraId="4A8AF9B0" w14:textId="77777777" w:rsidR="0036456E" w:rsidRDefault="0036456E" w:rsidP="0036456E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E6D0507" w14:textId="6EC20CD2" w:rsidR="00862296" w:rsidRPr="00F1130C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0AD9060D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6D79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35611435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tors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26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februari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>
              <w:rPr>
                <w:bCs/>
              </w:rPr>
              <w:t>10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862296" w14:paraId="1596706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35D2AD10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0595DFAC" w14:textId="5554FAC9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gridSpan w:val="15"/>
          </w:tcPr>
          <w:p w14:paraId="2A82903C" w14:textId="77777777" w:rsidR="00862296" w:rsidRDefault="00862296" w:rsidP="00862296">
            <w:pPr>
              <w:spacing w:line="276" w:lineRule="auto"/>
              <w:rPr>
                <w:bCs/>
                <w:snapToGrid w:val="0"/>
              </w:rPr>
            </w:pPr>
          </w:p>
          <w:p w14:paraId="605C3D3A" w14:textId="77777777" w:rsidR="00D30CEA" w:rsidRDefault="00D30CEA" w:rsidP="00862296">
            <w:pPr>
              <w:spacing w:line="276" w:lineRule="auto"/>
              <w:rPr>
                <w:bCs/>
                <w:snapToGrid w:val="0"/>
              </w:rPr>
            </w:pPr>
          </w:p>
          <w:p w14:paraId="61B27098" w14:textId="7318FA44" w:rsidR="00D30CEA" w:rsidRPr="00ED2E15" w:rsidRDefault="00D30CEA" w:rsidP="00862296">
            <w:pPr>
              <w:spacing w:line="276" w:lineRule="auto"/>
              <w:rPr>
                <w:bCs/>
                <w:snapToGrid w:val="0"/>
              </w:rPr>
            </w:pP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7CE90CE9" w14:textId="380FD9DC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092458BD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66307B">
              <w:t>2</w:t>
            </w:r>
            <w:r w:rsidR="0036456E">
              <w:t>6</w:t>
            </w:r>
            <w:r w:rsidR="0046391A" w:rsidRPr="00387D9E">
              <w:rPr>
                <w:snapToGrid w:val="0"/>
              </w:rPr>
              <w:t xml:space="preserve"> </w:t>
            </w:r>
            <w:r w:rsidR="003A012B">
              <w:rPr>
                <w:snapToGrid w:val="0"/>
              </w:rPr>
              <w:t>febr</w:t>
            </w:r>
            <w:r w:rsidR="003E2224">
              <w:rPr>
                <w:snapToGrid w:val="0"/>
              </w:rPr>
              <w:t>uari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6CE981C9" w14:textId="77777777" w:rsidR="007B1F2C" w:rsidRDefault="007B1F2C" w:rsidP="002F3121">
            <w:pPr>
              <w:tabs>
                <w:tab w:val="left" w:pos="1701"/>
              </w:tabs>
            </w:pPr>
          </w:p>
          <w:p w14:paraId="012C66B7" w14:textId="77777777" w:rsidR="00DA12E7" w:rsidRDefault="00DA12E7" w:rsidP="002F3121">
            <w:pPr>
              <w:tabs>
                <w:tab w:val="left" w:pos="1701"/>
              </w:tabs>
            </w:pPr>
          </w:p>
          <w:p w14:paraId="66476CA1" w14:textId="77777777" w:rsidR="00D30CEA" w:rsidRDefault="00EE1DB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1719E524" w14:textId="77777777" w:rsidR="00DA12E7" w:rsidRDefault="00DA12E7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4DA5CC56" w:rsidR="00DA12E7" w:rsidRPr="00ED345C" w:rsidRDefault="00DA12E7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7AB2A2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442C33CC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2C1EA1">
              <w:t>2</w:t>
            </w:r>
            <w:r w:rsidR="00110223">
              <w:t>7</w:t>
            </w:r>
          </w:p>
        </w:tc>
      </w:tr>
      <w:tr w:rsidR="00125C12" w14:paraId="365E24E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564796ED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  <w:r w:rsidR="00AD2A3B">
              <w:rPr>
                <w:sz w:val="22"/>
              </w:rPr>
              <w:t>–</w:t>
            </w:r>
            <w:r w:rsidR="00B36D79">
              <w:rPr>
                <w:sz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6EC28D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34FEE75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1375F078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50A2E2E5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1FDD96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DA12E7" w14:paraId="2220A535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2E96F46D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768C89AF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72896A3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 xml:space="preserve">Mikael </w:t>
            </w:r>
            <w:proofErr w:type="spellStart"/>
            <w:r>
              <w:t>Damsgaard</w:t>
            </w:r>
            <w:proofErr w:type="spellEnd"/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088B08E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CBC326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58E0F8A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AE7118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</w:t>
            </w:r>
            <w:proofErr w:type="spellStart"/>
            <w:r>
              <w:t>Garpvall</w:t>
            </w:r>
            <w:proofErr w:type="spellEnd"/>
            <w:r>
              <w:t xml:space="preserve">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9B019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D976B8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 xml:space="preserve">Petter </w:t>
            </w:r>
            <w:proofErr w:type="spellStart"/>
            <w:r>
              <w:t>Löberg</w:t>
            </w:r>
            <w:proofErr w:type="spellEnd"/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03BFCCA5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91459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701A93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5045EE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 xml:space="preserve">Anna </w:t>
            </w:r>
            <w:proofErr w:type="spellStart"/>
            <w:r w:rsidRPr="00F85329">
              <w:t>Wallentheim</w:t>
            </w:r>
            <w:proofErr w:type="spellEnd"/>
            <w:r w:rsidRPr="00F85329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3FE70D87" w:rsidR="00D82362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E51AF8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13BA77E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DFEDA0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594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54FED3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 xml:space="preserve">Fredrik </w:t>
            </w:r>
            <w:proofErr w:type="spellStart"/>
            <w:r>
              <w:t>Kärrholm</w:t>
            </w:r>
            <w:proofErr w:type="spellEnd"/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F110F9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BB6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5C9091D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118823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4C3F4C8" w:rsidR="00D82362" w:rsidRDefault="0061098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31389BF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EBC46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3C4DE1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7E011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12885C57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3A184F79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 xml:space="preserve">Mats </w:t>
            </w:r>
            <w:proofErr w:type="spellStart"/>
            <w:r>
              <w:t>Hellhoff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3965CB4" w:rsidR="00D82362" w:rsidRPr="0078232D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144B3C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 xml:space="preserve">Sanna </w:t>
            </w:r>
            <w:proofErr w:type="spellStart"/>
            <w:r w:rsidRPr="00775568">
              <w:t>Backeskog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59962E4C" w:rsidR="00D82362" w:rsidRPr="0078232D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255C5AC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1ADB8E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 xml:space="preserve">Ludvig </w:t>
            </w:r>
            <w:proofErr w:type="spellStart"/>
            <w:r w:rsidRPr="004A394D">
              <w:t>Ceimertz</w:t>
            </w:r>
            <w:proofErr w:type="spellEnd"/>
            <w:r w:rsidRPr="004A394D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93FE6F4" w:rsidR="00D82362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2241958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109BA85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717B00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4912306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16DFBD2C" w:rsidR="003A012B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1542D046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604B14F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 xml:space="preserve">Lotta Johnsson </w:t>
            </w:r>
            <w:proofErr w:type="spellStart"/>
            <w:r w:rsidRPr="00775568">
              <w:t>Fornarve</w:t>
            </w:r>
            <w:proofErr w:type="spellEnd"/>
            <w:r w:rsidRPr="00775568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B4C858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 xml:space="preserve">Pia </w:t>
            </w:r>
            <w:proofErr w:type="spellStart"/>
            <w:r>
              <w:t>Trollehjelm</w:t>
            </w:r>
            <w:proofErr w:type="spellEnd"/>
            <w:r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6709D050" w:rsidR="00D82362" w:rsidRPr="0078232D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388406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5019E06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lastRenderedPageBreak/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 xml:space="preserve">Lars </w:t>
            </w:r>
            <w:proofErr w:type="spellStart"/>
            <w:r>
              <w:t>Jilmstad</w:t>
            </w:r>
            <w:proofErr w:type="spellEnd"/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793CF915" w:rsidR="0096189F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297078F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7152C126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48CCBBF0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4A1CAAAE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19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6"/>
  </w:num>
  <w:num w:numId="13" w16cid:durableId="472989425">
    <w:abstractNumId w:val="14"/>
  </w:num>
  <w:num w:numId="14" w16cid:durableId="940141301">
    <w:abstractNumId w:val="15"/>
  </w:num>
  <w:num w:numId="15" w16cid:durableId="836308591">
    <w:abstractNumId w:val="11"/>
  </w:num>
  <w:num w:numId="16" w16cid:durableId="582178706">
    <w:abstractNumId w:val="18"/>
  </w:num>
  <w:num w:numId="17" w16cid:durableId="807628562">
    <w:abstractNumId w:val="20"/>
  </w:num>
  <w:num w:numId="18" w16cid:durableId="344285292">
    <w:abstractNumId w:val="13"/>
  </w:num>
  <w:num w:numId="19" w16cid:durableId="1658146499">
    <w:abstractNumId w:val="23"/>
  </w:num>
  <w:num w:numId="20" w16cid:durableId="1211846970">
    <w:abstractNumId w:val="22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1"/>
  </w:num>
  <w:num w:numId="23" w16cid:durableId="843596536">
    <w:abstractNumId w:val="12"/>
  </w:num>
  <w:num w:numId="24" w16cid:durableId="6608156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C70"/>
    <w:rsid w:val="001C4673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C1EA1"/>
    <w:rsid w:val="002C3E38"/>
    <w:rsid w:val="002C7C0F"/>
    <w:rsid w:val="002D0684"/>
    <w:rsid w:val="002D071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6456E"/>
    <w:rsid w:val="00380454"/>
    <w:rsid w:val="003804E0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C7B83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C67B0"/>
    <w:rsid w:val="004E3CF1"/>
    <w:rsid w:val="004E5EE0"/>
    <w:rsid w:val="004E6B2E"/>
    <w:rsid w:val="004E7F7B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341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33FD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03AB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296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86499"/>
    <w:rsid w:val="00894963"/>
    <w:rsid w:val="008A478F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C1E1F"/>
    <w:rsid w:val="009C29BB"/>
    <w:rsid w:val="009C44D2"/>
    <w:rsid w:val="009C6A19"/>
    <w:rsid w:val="009D1200"/>
    <w:rsid w:val="009D744F"/>
    <w:rsid w:val="009D756B"/>
    <w:rsid w:val="009E00D2"/>
    <w:rsid w:val="009E3529"/>
    <w:rsid w:val="009E3EF0"/>
    <w:rsid w:val="009E498D"/>
    <w:rsid w:val="009E4B06"/>
    <w:rsid w:val="009E580F"/>
    <w:rsid w:val="009E5FE8"/>
    <w:rsid w:val="009E6DED"/>
    <w:rsid w:val="00A12DB8"/>
    <w:rsid w:val="00A14C12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D2A3B"/>
    <w:rsid w:val="00AD3A2D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52E1B"/>
    <w:rsid w:val="00B5619E"/>
    <w:rsid w:val="00B626B9"/>
    <w:rsid w:val="00B63606"/>
    <w:rsid w:val="00B6677E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92FF9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2B92"/>
    <w:rsid w:val="00C04A92"/>
    <w:rsid w:val="00C10FDC"/>
    <w:rsid w:val="00C1417F"/>
    <w:rsid w:val="00C175DE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6B6"/>
    <w:rsid w:val="00CE2C0B"/>
    <w:rsid w:val="00CE6889"/>
    <w:rsid w:val="00CF06A6"/>
    <w:rsid w:val="00CF5529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9733F"/>
    <w:rsid w:val="00DA12E7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375F"/>
    <w:rsid w:val="00DC79BA"/>
    <w:rsid w:val="00DD033B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455F9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26EBE"/>
    <w:rsid w:val="00F346B4"/>
    <w:rsid w:val="00F35E37"/>
    <w:rsid w:val="00F36C74"/>
    <w:rsid w:val="00F37F9E"/>
    <w:rsid w:val="00F4243C"/>
    <w:rsid w:val="00F42749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</TotalTime>
  <Pages>3</Pages>
  <Words>415</Words>
  <Characters>2279</Characters>
  <Application>Microsoft Office Word</Application>
  <DocSecurity>0</DocSecurity>
  <Lines>1139</Lines>
  <Paragraphs>179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7</cp:revision>
  <cp:lastPrinted>2026-02-19T13:34:00Z</cp:lastPrinted>
  <dcterms:created xsi:type="dcterms:W3CDTF">2026-02-23T15:18:00Z</dcterms:created>
  <dcterms:modified xsi:type="dcterms:W3CDTF">2026-03-12T10:28:00Z</dcterms:modified>
</cp:coreProperties>
</file>