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23CDE" w:rsidRPr="00446A7A" w:rsidTr="00C23CD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23CDE" w:rsidRPr="00446A7A" w:rsidRDefault="00C23CDE" w:rsidP="00C23CDE">
            <w:pPr>
              <w:pStyle w:val="RSKRbeteckning"/>
              <w:spacing w:before="240"/>
            </w:pPr>
            <w:r w:rsidRPr="00446A7A">
              <w:t>Riksdagsskrivelse</w:t>
            </w:r>
          </w:p>
          <w:p w:rsidR="00C23CDE" w:rsidRPr="00446A7A" w:rsidRDefault="00C23CDE" w:rsidP="00C23CDE">
            <w:pPr>
              <w:pStyle w:val="RSKRbeteckning"/>
            </w:pPr>
            <w:r w:rsidRPr="00446A7A">
              <w:t>2010/11:275</w:t>
            </w:r>
          </w:p>
        </w:tc>
        <w:tc>
          <w:tcPr>
            <w:tcW w:w="1134" w:type="dxa"/>
          </w:tcPr>
          <w:p w:rsidR="00C23CDE" w:rsidRPr="00446A7A" w:rsidRDefault="00446A7A" w:rsidP="00C23CDE">
            <w:pPr>
              <w:jc w:val="right"/>
            </w:pPr>
            <w:r w:rsidRPr="00446A7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CDE" w:rsidRPr="00446A7A" w:rsidTr="00C23CD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23CDE" w:rsidRPr="00446A7A" w:rsidRDefault="00C23CDE">
            <w:pPr>
              <w:rPr>
                <w:sz w:val="10"/>
              </w:rPr>
            </w:pPr>
          </w:p>
        </w:tc>
      </w:tr>
    </w:tbl>
    <w:p w:rsidR="00C23CDE" w:rsidRPr="00446A7A" w:rsidRDefault="00C23CDE"/>
    <w:p w:rsidR="00C23CDE" w:rsidRPr="00446A7A" w:rsidRDefault="00C23CDE" w:rsidP="00C23CDE">
      <w:pPr>
        <w:pStyle w:val="Mottagare1"/>
      </w:pPr>
      <w:r w:rsidRPr="00446A7A">
        <w:t>Regeringen</w:t>
      </w:r>
    </w:p>
    <w:p w:rsidR="00C23CDE" w:rsidRPr="00446A7A" w:rsidRDefault="00C23CDE" w:rsidP="00C23CDE">
      <w:pPr>
        <w:pStyle w:val="Mottagare2"/>
      </w:pPr>
      <w:r w:rsidRPr="00446A7A">
        <w:t>Näringsdepartementet</w:t>
      </w:r>
    </w:p>
    <w:p w:rsidR="00C23CDE" w:rsidRPr="00446A7A" w:rsidRDefault="00C23CDE" w:rsidP="00C23CDE">
      <w:r w:rsidRPr="00446A7A">
        <w:t>Med överlämnande av näringsutskottets betänkande 2010/11:NU21 Tredje inre marknadspaketet för el och naturgas m.m. får jag anmäla att riksdagen denna dag bifallit utskottets förslag till riksdagsbeslut.</w:t>
      </w:r>
    </w:p>
    <w:p w:rsidR="00C23CDE" w:rsidRPr="00446A7A" w:rsidRDefault="00C23CDE" w:rsidP="00C23CDE">
      <w:pPr>
        <w:pStyle w:val="Stockholm"/>
      </w:pPr>
      <w:r w:rsidRPr="00446A7A">
        <w:t>Stockholm 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3CDE" w:rsidRPr="00446A7A" w:rsidTr="00C23C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23CDE" w:rsidRPr="00446A7A" w:rsidRDefault="00C23CDE" w:rsidP="00C23CDE">
            <w:pPr>
              <w:pStyle w:val="AvsTalman"/>
            </w:pPr>
            <w:r w:rsidRPr="00446A7A">
              <w:t>Per Westerberg</w:t>
            </w:r>
          </w:p>
        </w:tc>
        <w:tc>
          <w:tcPr>
            <w:tcW w:w="3628" w:type="dxa"/>
          </w:tcPr>
          <w:p w:rsidR="00C23CDE" w:rsidRPr="00446A7A" w:rsidRDefault="00C23CDE" w:rsidP="00C23CDE">
            <w:pPr>
              <w:pStyle w:val="AvsTjnsteman"/>
            </w:pPr>
            <w:r w:rsidRPr="00446A7A">
              <w:t>Ulf Christoffersson</w:t>
            </w:r>
          </w:p>
        </w:tc>
      </w:tr>
    </w:tbl>
    <w:p w:rsidR="00D85057" w:rsidRPr="00446A7A" w:rsidRDefault="00D85057" w:rsidP="00C23CDE"/>
    <w:sectPr w:rsidR="00D85057" w:rsidRPr="00446A7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DE"/>
    <w:rsid w:val="0009098F"/>
    <w:rsid w:val="000C2D8D"/>
    <w:rsid w:val="001667BD"/>
    <w:rsid w:val="00191E39"/>
    <w:rsid w:val="001C2855"/>
    <w:rsid w:val="00224A43"/>
    <w:rsid w:val="00243D3C"/>
    <w:rsid w:val="00244660"/>
    <w:rsid w:val="0026798D"/>
    <w:rsid w:val="002B6D86"/>
    <w:rsid w:val="00446A7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3DFA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23CD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78472F-C009-47A5-924F-50E5EDA1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23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2011-06-01T08:14:00Z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275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21</vt:lpwstr>
  </property>
  <property fmtid="{D5CDD505-2E9C-101B-9397-08002B2CF9AE}" pid="17" name="RefRubrik">
    <vt:lpwstr>Tredje inre marknadspaketet för el och naturgas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