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30655" w:rsidRPr="00FC29E1" w:rsidTr="00C3065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30655" w:rsidRPr="00FC29E1" w:rsidRDefault="0029029F" w:rsidP="00C30655">
            <w:pPr>
              <w:pStyle w:val="RSKRbeteckning"/>
              <w:spacing w:before="240"/>
            </w:pPr>
            <w:r w:rsidRPr="00FC29E1">
              <w:t>Riksdagsskrivelse</w:t>
            </w:r>
          </w:p>
          <w:p w:rsidR="00C30655" w:rsidRPr="00FC29E1" w:rsidRDefault="0029029F" w:rsidP="00C30655">
            <w:pPr>
              <w:pStyle w:val="RSKRbeteckning"/>
            </w:pPr>
            <w:r w:rsidRPr="00FC29E1">
              <w:t>2008/09</w:t>
            </w:r>
            <w:r w:rsidR="00C30655" w:rsidRPr="00FC29E1">
              <w:t>:</w:t>
            </w:r>
            <w:r w:rsidRPr="00FC29E1">
              <w:t>209</w:t>
            </w:r>
          </w:p>
        </w:tc>
        <w:tc>
          <w:tcPr>
            <w:tcW w:w="1134" w:type="dxa"/>
          </w:tcPr>
          <w:p w:rsidR="00C30655" w:rsidRPr="00FC29E1" w:rsidRDefault="00FC29E1" w:rsidP="00C30655">
            <w:pPr>
              <w:jc w:val="right"/>
            </w:pPr>
            <w:r w:rsidRPr="00FC29E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0655" w:rsidRPr="00FC29E1" w:rsidTr="00C3065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30655" w:rsidRPr="00FC29E1" w:rsidRDefault="00C30655">
            <w:pPr>
              <w:rPr>
                <w:sz w:val="10"/>
              </w:rPr>
            </w:pPr>
          </w:p>
        </w:tc>
      </w:tr>
    </w:tbl>
    <w:p w:rsidR="00C30655" w:rsidRPr="00FC29E1" w:rsidRDefault="00C30655"/>
    <w:p w:rsidR="00C30655" w:rsidRPr="00FC29E1" w:rsidRDefault="0029029F" w:rsidP="00C30655">
      <w:pPr>
        <w:pStyle w:val="Mottagare1"/>
      </w:pPr>
      <w:r w:rsidRPr="00FC29E1">
        <w:t>Riksrevisionens styrelse</w:t>
      </w:r>
    </w:p>
    <w:p w:rsidR="00C30655" w:rsidRPr="00FC29E1" w:rsidRDefault="0029029F" w:rsidP="00C30655">
      <w:pPr>
        <w:pStyle w:val="Mottagare2"/>
      </w:pPr>
      <w:r w:rsidRPr="00FC29E1">
        <w:t xml:space="preserve"> </w:t>
      </w:r>
    </w:p>
    <w:p w:rsidR="00C30655" w:rsidRPr="00FC29E1" w:rsidRDefault="00C30655" w:rsidP="00C30655">
      <w:r w:rsidRPr="00FC29E1">
        <w:t xml:space="preserve">Med överlämnande av </w:t>
      </w:r>
      <w:r w:rsidR="0029029F" w:rsidRPr="00FC29E1">
        <w:t>försvarsutskottet</w:t>
      </w:r>
      <w:r w:rsidRPr="00FC29E1">
        <w:t xml:space="preserve">s betänkande </w:t>
      </w:r>
      <w:r w:rsidR="0029029F" w:rsidRPr="00FC29E1">
        <w:t>2008/09</w:t>
      </w:r>
      <w:r w:rsidRPr="00FC29E1">
        <w:t>:</w:t>
      </w:r>
      <w:r w:rsidR="0029029F" w:rsidRPr="00FC29E1">
        <w:t>FöU6</w:t>
      </w:r>
      <w:r w:rsidRPr="00FC29E1">
        <w:t xml:space="preserve"> </w:t>
      </w:r>
      <w:r w:rsidR="0029029F" w:rsidRPr="00FC29E1">
        <w:t>Regeringen och krisen</w:t>
      </w:r>
      <w:r w:rsidRPr="00FC29E1">
        <w:t xml:space="preserve"> får jag anmäla att riksdagen denna dag bifallit utskottets förslag till riksdagsbeslut.</w:t>
      </w:r>
    </w:p>
    <w:p w:rsidR="00C30655" w:rsidRPr="00FC29E1" w:rsidRDefault="00C30655" w:rsidP="00C30655">
      <w:pPr>
        <w:pStyle w:val="Stockholm"/>
      </w:pPr>
      <w:r w:rsidRPr="00FC29E1">
        <w:t xml:space="preserve">Stockholm </w:t>
      </w:r>
      <w:r w:rsidR="0029029F" w:rsidRPr="00FC29E1">
        <w:t>den 2 april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30655" w:rsidRPr="00FC29E1" w:rsidTr="00C3065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30655" w:rsidRPr="00FC29E1" w:rsidRDefault="0029029F" w:rsidP="00C30655">
            <w:pPr>
              <w:pStyle w:val="AvsTalman"/>
            </w:pPr>
            <w:r w:rsidRPr="00FC29E1">
              <w:t>Per Westerberg</w:t>
            </w:r>
          </w:p>
        </w:tc>
        <w:tc>
          <w:tcPr>
            <w:tcW w:w="3628" w:type="dxa"/>
          </w:tcPr>
          <w:p w:rsidR="00C30655" w:rsidRPr="00FC29E1" w:rsidRDefault="0029029F" w:rsidP="00C30655">
            <w:pPr>
              <w:pStyle w:val="AvsTjnsteman"/>
            </w:pPr>
            <w:r w:rsidRPr="00FC29E1">
              <w:t>Ulf Christoffersson</w:t>
            </w:r>
          </w:p>
        </w:tc>
      </w:tr>
    </w:tbl>
    <w:p w:rsidR="00D85057" w:rsidRPr="00FC29E1" w:rsidRDefault="00D85057" w:rsidP="00C30655"/>
    <w:sectPr w:rsidR="00D85057" w:rsidRPr="00FC29E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655"/>
    <w:rsid w:val="00077138"/>
    <w:rsid w:val="0009098F"/>
    <w:rsid w:val="000C2D8D"/>
    <w:rsid w:val="001667BD"/>
    <w:rsid w:val="001C2855"/>
    <w:rsid w:val="00224A43"/>
    <w:rsid w:val="00243D3C"/>
    <w:rsid w:val="00244660"/>
    <w:rsid w:val="0026798D"/>
    <w:rsid w:val="0029029F"/>
    <w:rsid w:val="00382382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30655"/>
    <w:rsid w:val="00C72B82"/>
    <w:rsid w:val="00D644E9"/>
    <w:rsid w:val="00D85057"/>
    <w:rsid w:val="00DC0766"/>
    <w:rsid w:val="00E570D1"/>
    <w:rsid w:val="00F520C1"/>
    <w:rsid w:val="00FC29E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1F95FF5-CACA-4691-AC35-4CFBCBBE1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265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209</vt:lpwstr>
  </property>
  <property fmtid="{D5CDD505-2E9C-101B-9397-08002B2CF9AE}" pid="6" name="Datum">
    <vt:lpwstr>2009-04-02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2008/09</vt:lpwstr>
  </property>
  <property fmtid="{D5CDD505-2E9C-101B-9397-08002B2CF9AE}" pid="16" name="RefNr">
    <vt:lpwstr>6</vt:lpwstr>
  </property>
  <property fmtid="{D5CDD505-2E9C-101B-9397-08002B2CF9AE}" pid="17" name="RefRubrik">
    <vt:lpwstr>Regeringen och krisen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april 2009</vt:lpwstr>
  </property>
</Properties>
</file>