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A7E4C" w:rsidRPr="00393AA5" w:rsidTr="00EA7E4C">
        <w:trPr>
          <w:trHeight w:val="1361"/>
        </w:trPr>
        <w:tc>
          <w:tcPr>
            <w:tcW w:w="5471" w:type="dxa"/>
          </w:tcPr>
          <w:p w:rsidR="00EA7E4C" w:rsidRPr="00393AA5" w:rsidRDefault="00EA7E4C" w:rsidP="00EA7E4C">
            <w:pPr>
              <w:pStyle w:val="RSKRbeteckning"/>
              <w:spacing w:before="240"/>
            </w:pPr>
            <w:r w:rsidRPr="00393AA5">
              <w:t>Riksdagsskrivelse</w:t>
            </w:r>
          </w:p>
          <w:p w:rsidR="00EA7E4C" w:rsidRPr="00393AA5" w:rsidRDefault="00EA7E4C" w:rsidP="00EA7E4C">
            <w:pPr>
              <w:pStyle w:val="RSKRbeteckning"/>
            </w:pPr>
            <w:r w:rsidRPr="00393AA5">
              <w:t>2016/17:62</w:t>
            </w:r>
          </w:p>
        </w:tc>
        <w:tc>
          <w:tcPr>
            <w:tcW w:w="2551" w:type="dxa"/>
          </w:tcPr>
          <w:p w:rsidR="00EA7E4C" w:rsidRPr="00393AA5" w:rsidRDefault="00EA7E4C" w:rsidP="00EA7E4C">
            <w:pPr>
              <w:spacing w:before="300"/>
            </w:pPr>
            <w:r w:rsidRPr="00393AA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7E4C" w:rsidRPr="00393AA5" w:rsidRDefault="00EA7E4C" w:rsidP="009E6885"/>
          <w:p w:rsidR="00EA7E4C" w:rsidRPr="00393AA5" w:rsidRDefault="00EA7E4C" w:rsidP="00EA7E4C">
            <w:pPr>
              <w:jc w:val="right"/>
            </w:pPr>
          </w:p>
        </w:tc>
      </w:tr>
      <w:tr w:rsidR="00EA7E4C" w:rsidRPr="00393AA5" w:rsidTr="00EA7E4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A7E4C" w:rsidRPr="00393AA5" w:rsidRDefault="00EA7E4C" w:rsidP="00EA7E4C">
            <w:pPr>
              <w:rPr>
                <w:sz w:val="10"/>
              </w:rPr>
            </w:pPr>
          </w:p>
        </w:tc>
      </w:tr>
    </w:tbl>
    <w:p w:rsidR="00CE5B19" w:rsidRPr="00393AA5" w:rsidRDefault="00CE5B19" w:rsidP="00EA7E4C"/>
    <w:p w:rsidR="00EA7E4C" w:rsidRPr="00393AA5" w:rsidRDefault="00EA7E4C" w:rsidP="00EA7E4C">
      <w:pPr>
        <w:pStyle w:val="Mottagare1"/>
      </w:pPr>
      <w:r w:rsidRPr="00393AA5">
        <w:t>Regeringen</w:t>
      </w:r>
    </w:p>
    <w:p w:rsidR="00EA7E4C" w:rsidRPr="00393AA5" w:rsidRDefault="00EA7E4C" w:rsidP="00EA7E4C">
      <w:pPr>
        <w:pStyle w:val="Mottagare2"/>
      </w:pPr>
      <w:r w:rsidRPr="00393AA5">
        <w:t>Finansdepartementet</w:t>
      </w:r>
    </w:p>
    <w:p w:rsidR="00EA7E4C" w:rsidRPr="00393AA5" w:rsidRDefault="00EA7E4C" w:rsidP="00EA7E4C">
      <w:r w:rsidRPr="00393AA5">
        <w:t>Med överlämnande av skatteutskottets betänkande 2016/17:SkU7 Ändrade regler om beskattningsinträde vid fusion och fission får jag anmäla att riksdagen denna dag bifallit utskottets förslag till riksdagsbeslut.</w:t>
      </w:r>
    </w:p>
    <w:p w:rsidR="00EA7E4C" w:rsidRPr="00393AA5" w:rsidRDefault="00EA7E4C" w:rsidP="00EA7E4C">
      <w:pPr>
        <w:pStyle w:val="Stockholm"/>
      </w:pPr>
      <w:r w:rsidRPr="00393AA5">
        <w:t>Stockholm den 24 november 2016</w:t>
      </w:r>
    </w:p>
    <w:p w:rsidR="00EA7E4C" w:rsidRPr="00393AA5" w:rsidRDefault="00EA7E4C" w:rsidP="00EA7E4C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A7E4C" w:rsidRPr="00393AA5" w:rsidTr="00EA7E4C">
        <w:tc>
          <w:tcPr>
            <w:tcW w:w="3628" w:type="dxa"/>
          </w:tcPr>
          <w:p w:rsidR="00EA7E4C" w:rsidRPr="00393AA5" w:rsidRDefault="00EA7E4C" w:rsidP="00EA7E4C">
            <w:pPr>
              <w:pStyle w:val="AvsTalman"/>
            </w:pPr>
            <w:r w:rsidRPr="00393AA5">
              <w:t>Urban Ahlin</w:t>
            </w:r>
          </w:p>
        </w:tc>
        <w:tc>
          <w:tcPr>
            <w:tcW w:w="3628" w:type="dxa"/>
          </w:tcPr>
          <w:p w:rsidR="00EA7E4C" w:rsidRPr="00393AA5" w:rsidRDefault="00EA7E4C" w:rsidP="00EA7E4C">
            <w:pPr>
              <w:pStyle w:val="AvsTjnsteman"/>
            </w:pPr>
            <w:r w:rsidRPr="00393AA5">
              <w:t>Claes Mårtensson</w:t>
            </w:r>
          </w:p>
        </w:tc>
      </w:tr>
    </w:tbl>
    <w:p w:rsidR="00EA7E4C" w:rsidRPr="00393AA5" w:rsidRDefault="00EA7E4C" w:rsidP="00EA7E4C"/>
    <w:sectPr w:rsidR="00EA7E4C" w:rsidRPr="00393AA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E4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93AA5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6447F"/>
    <w:rsid w:val="00A756CC"/>
    <w:rsid w:val="00A8020D"/>
    <w:rsid w:val="00AE6BB8"/>
    <w:rsid w:val="00BF1C6D"/>
    <w:rsid w:val="00C4170A"/>
    <w:rsid w:val="00C47B9D"/>
    <w:rsid w:val="00CE0BEB"/>
    <w:rsid w:val="00CE5B19"/>
    <w:rsid w:val="00E31940"/>
    <w:rsid w:val="00E52DF1"/>
    <w:rsid w:val="00EA1F0A"/>
    <w:rsid w:val="00EA7E4C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52A785-3C8A-4AA4-B83C-869816AA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2016-11-24T15:31:00Z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2016-11-24</vt:lpwstr>
  </property>
  <property fmtid="{D5CDD505-2E9C-101B-9397-08002B2CF9AE}" pid="6" name="DatumIText">
    <vt:lpwstr>den 24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62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7</vt:lpwstr>
  </property>
  <property fmtid="{D5CDD505-2E9C-101B-9397-08002B2CF9AE}" pid="18" name="RefRubrik">
    <vt:lpwstr>Ändrade regler om beskattningsinträde vid fusion och fission</vt:lpwstr>
  </property>
  <property fmtid="{D5CDD505-2E9C-101B-9397-08002B2CF9AE}" pid="19" name="Version">
    <vt:lpwstr>3.54</vt:lpwstr>
  </property>
</Properties>
</file>