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2CD6" w:rsidRPr="009652F3" w:rsidTr="006A2CD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2CD6" w:rsidRPr="009652F3" w:rsidRDefault="006A2CD6" w:rsidP="006A2CD6">
            <w:pPr>
              <w:pStyle w:val="RSKRbeteckning"/>
              <w:spacing w:before="240"/>
            </w:pPr>
            <w:r w:rsidRPr="009652F3">
              <w:t>Riksdagsskrivelse</w:t>
            </w:r>
          </w:p>
          <w:p w:rsidR="006A2CD6" w:rsidRPr="009652F3" w:rsidRDefault="006A2CD6" w:rsidP="006A2CD6">
            <w:pPr>
              <w:pStyle w:val="RSKRbeteckning"/>
            </w:pPr>
            <w:r w:rsidRPr="009652F3">
              <w:t>2013/14:190</w:t>
            </w:r>
          </w:p>
        </w:tc>
        <w:tc>
          <w:tcPr>
            <w:tcW w:w="1134" w:type="dxa"/>
          </w:tcPr>
          <w:p w:rsidR="006A2CD6" w:rsidRPr="009652F3" w:rsidRDefault="009652F3" w:rsidP="006A2CD6">
            <w:pPr>
              <w:jc w:val="right"/>
            </w:pPr>
            <w:r w:rsidRPr="009652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CD6" w:rsidRPr="009652F3" w:rsidTr="006A2CD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2CD6" w:rsidRPr="009652F3" w:rsidRDefault="006A2CD6" w:rsidP="006A2CD6">
            <w:pPr>
              <w:rPr>
                <w:sz w:val="10"/>
              </w:rPr>
            </w:pPr>
          </w:p>
        </w:tc>
      </w:tr>
    </w:tbl>
    <w:p w:rsidR="00CE5B19" w:rsidRPr="009652F3" w:rsidRDefault="00CE5B19" w:rsidP="006A2CD6"/>
    <w:p w:rsidR="006A2CD6" w:rsidRPr="009652F3" w:rsidRDefault="006A2CD6" w:rsidP="006A2CD6">
      <w:pPr>
        <w:pStyle w:val="Mottagare1"/>
      </w:pPr>
      <w:r w:rsidRPr="009652F3">
        <w:t>Regeringen</w:t>
      </w:r>
    </w:p>
    <w:p w:rsidR="006A2CD6" w:rsidRPr="009652F3" w:rsidRDefault="006A2CD6" w:rsidP="006A2CD6">
      <w:pPr>
        <w:pStyle w:val="Mottagare2"/>
      </w:pPr>
      <w:r w:rsidRPr="009652F3">
        <w:t>Justitiedepartementet</w:t>
      </w:r>
    </w:p>
    <w:p w:rsidR="006A2CD6" w:rsidRPr="009652F3" w:rsidRDefault="006A2CD6" w:rsidP="006A2CD6">
      <w:r w:rsidRPr="009652F3">
        <w:t>Med överlämnande av civilutskottets betänkande 2013/14:CU21 En samordnad tillståndsprövning vid fastighetsbildning får jag anmäla att riksdagen denna dag bifallit utskottets förslag till riksdagsbeslut.</w:t>
      </w:r>
    </w:p>
    <w:p w:rsidR="006A2CD6" w:rsidRPr="009652F3" w:rsidRDefault="006A2CD6" w:rsidP="006A2CD6">
      <w:pPr>
        <w:pStyle w:val="Stockholm"/>
      </w:pPr>
      <w:r w:rsidRPr="009652F3">
        <w:t>Stockholm den 27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2CD6" w:rsidRPr="009652F3" w:rsidTr="006A2C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2CD6" w:rsidRPr="009652F3" w:rsidRDefault="006A2CD6" w:rsidP="006A2CD6">
            <w:pPr>
              <w:pStyle w:val="AvsTalman"/>
            </w:pPr>
            <w:r w:rsidRPr="009652F3">
              <w:t>Per Westerberg</w:t>
            </w:r>
          </w:p>
        </w:tc>
        <w:tc>
          <w:tcPr>
            <w:tcW w:w="3628" w:type="dxa"/>
          </w:tcPr>
          <w:p w:rsidR="006A2CD6" w:rsidRPr="009652F3" w:rsidRDefault="006A2CD6" w:rsidP="006A2CD6">
            <w:pPr>
              <w:pStyle w:val="AvsTjnsteman"/>
            </w:pPr>
            <w:r w:rsidRPr="009652F3">
              <w:t>Claes Mårtensson</w:t>
            </w:r>
          </w:p>
        </w:tc>
      </w:tr>
    </w:tbl>
    <w:p w:rsidR="006A2CD6" w:rsidRPr="009652F3" w:rsidRDefault="006A2CD6" w:rsidP="006A2CD6"/>
    <w:sectPr w:rsidR="006A2CD6" w:rsidRPr="009652F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78"/>
    <w:rsid w:val="00062659"/>
    <w:rsid w:val="000831E0"/>
    <w:rsid w:val="0009076C"/>
    <w:rsid w:val="00131E53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6A2CD6"/>
    <w:rsid w:val="007D1F51"/>
    <w:rsid w:val="009652F3"/>
    <w:rsid w:val="00966A78"/>
    <w:rsid w:val="00C46916"/>
    <w:rsid w:val="00CE0BEB"/>
    <w:rsid w:val="00CE5B19"/>
    <w:rsid w:val="00E31940"/>
    <w:rsid w:val="00E75C8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EC602-D48D-4B69-A9A4-6E3005C3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2014-03-27</vt:lpwstr>
  </property>
  <property fmtid="{D5CDD505-2E9C-101B-9397-08002B2CF9AE}" pid="6" name="DatumIText">
    <vt:lpwstr>den 27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190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En samordnad tillståndsprövning vid fastighetsbildning</vt:lpwstr>
  </property>
  <property fmtid="{D5CDD505-2E9C-101B-9397-08002B2CF9AE}" pid="19" name="SubTyp">
    <vt:lpwstr> </vt:lpwstr>
  </property>
</Properties>
</file>