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C08DF85" w:rsidR="007415CD" w:rsidRDefault="007415CD"/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2FAF35DD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997E8D">
              <w:rPr>
                <w:b/>
                <w:lang w:eastAsia="en-US"/>
              </w:rPr>
              <w:t>4</w:t>
            </w:r>
            <w:r w:rsidR="007753D5">
              <w:rPr>
                <w:b/>
                <w:lang w:eastAsia="en-US"/>
              </w:rPr>
              <w:t>/2</w:t>
            </w:r>
            <w:r w:rsidR="00997E8D">
              <w:rPr>
                <w:b/>
                <w:lang w:eastAsia="en-US"/>
              </w:rPr>
              <w:t>5</w:t>
            </w:r>
            <w:r w:rsidRPr="00DF4413">
              <w:rPr>
                <w:b/>
                <w:lang w:eastAsia="en-US"/>
              </w:rPr>
              <w:t>:</w:t>
            </w:r>
            <w:r w:rsidR="0084462E">
              <w:rPr>
                <w:b/>
                <w:lang w:eastAsia="en-US"/>
              </w:rPr>
              <w:t>32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32F02CC2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6830D7">
              <w:rPr>
                <w:lang w:eastAsia="en-US"/>
              </w:rPr>
              <w:t>5</w:t>
            </w:r>
            <w:r w:rsidR="009B2EE0">
              <w:rPr>
                <w:lang w:eastAsia="en-US"/>
              </w:rPr>
              <w:t>-</w:t>
            </w:r>
            <w:r w:rsidR="0084462E">
              <w:rPr>
                <w:lang w:eastAsia="en-US"/>
              </w:rPr>
              <w:t>05-16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3C02644E" w:rsidR="00626DFC" w:rsidRPr="005F6757" w:rsidRDefault="000A3E79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84462E">
              <w:rPr>
                <w:color w:val="000000" w:themeColor="text1"/>
                <w:lang w:eastAsia="en-US"/>
              </w:rPr>
              <w:t>9</w:t>
            </w:r>
            <w:r w:rsidR="00475E89">
              <w:rPr>
                <w:color w:val="000000" w:themeColor="text1"/>
                <w:lang w:eastAsia="en-US"/>
              </w:rPr>
              <w:t>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 w:rsidR="00F34D38">
              <w:rPr>
                <w:color w:val="000000" w:themeColor="text1"/>
                <w:lang w:eastAsia="en-US"/>
              </w:rPr>
              <w:t>12</w:t>
            </w:r>
            <w:r w:rsidR="003B4C1F">
              <w:rPr>
                <w:color w:val="000000" w:themeColor="text1"/>
                <w:lang w:eastAsia="en-US"/>
              </w:rPr>
              <w:t>.</w:t>
            </w:r>
            <w:r w:rsidR="00F34D38">
              <w:rPr>
                <w:color w:val="000000" w:themeColor="text1"/>
                <w:lang w:eastAsia="en-US"/>
              </w:rPr>
              <w:t>1</w:t>
            </w:r>
            <w:r w:rsidR="003B4C1F">
              <w:rPr>
                <w:color w:val="000000" w:themeColor="text1"/>
                <w:lang w:eastAsia="en-US"/>
              </w:rPr>
              <w:t>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  <w:bookmarkEnd w:id="0"/>
    </w:tbl>
    <w:p w14:paraId="28A7E523" w14:textId="77777777" w:rsidR="003B4C1F" w:rsidRDefault="003B4C1F" w:rsidP="003B4C1F"/>
    <w:p w14:paraId="4C0E2D9B" w14:textId="77777777" w:rsidR="003B4C1F" w:rsidRDefault="003B4C1F" w:rsidP="003B4C1F"/>
    <w:p w14:paraId="56F86E7F" w14:textId="77777777" w:rsidR="003B4C1F" w:rsidRDefault="003B4C1F" w:rsidP="003B4C1F"/>
    <w:tbl>
      <w:tblPr>
        <w:tblpPr w:leftFromText="141" w:rightFromText="141" w:bottomFromText="160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3B4C1F" w14:paraId="0384E786" w14:textId="77777777" w:rsidTr="003B4C1F">
        <w:trPr>
          <w:trHeight w:val="568"/>
        </w:trPr>
        <w:tc>
          <w:tcPr>
            <w:tcW w:w="567" w:type="dxa"/>
            <w:hideMark/>
          </w:tcPr>
          <w:p w14:paraId="13B3DA27" w14:textId="77777777" w:rsidR="003B4C1F" w:rsidRDefault="003B4C1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1</w:t>
            </w:r>
          </w:p>
        </w:tc>
        <w:tc>
          <w:tcPr>
            <w:tcW w:w="7371" w:type="dxa"/>
          </w:tcPr>
          <w:p w14:paraId="7AD765AD" w14:textId="56AAFB44" w:rsidR="00221CE3" w:rsidRDefault="0084462E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 w:rsidRPr="0084462E">
              <w:rPr>
                <w:rFonts w:eastAsiaTheme="minorHAnsi"/>
                <w:b/>
                <w:bCs/>
                <w:color w:val="000000"/>
                <w:lang w:eastAsia="en-US"/>
              </w:rPr>
              <w:t>Utrikesfrågor</w:t>
            </w:r>
            <w:r w:rsidR="002B6963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3B4C1F"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Utrikesminister Maria Malmer Stenergard </w:t>
            </w:r>
            <w:r w:rsidR="00FE4741">
              <w:rPr>
                <w:rFonts w:eastAsiaTheme="minorHAnsi"/>
                <w:color w:val="000000"/>
                <w:lang w:eastAsia="en-US"/>
              </w:rPr>
              <w:t>samt medarbetare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ån </w:t>
            </w:r>
            <w:r>
              <w:rPr>
                <w:rFonts w:eastAsiaTheme="minorHAnsi"/>
                <w:color w:val="000000"/>
                <w:lang w:eastAsia="en-US"/>
              </w:rPr>
              <w:t>Utrikes</w:t>
            </w:r>
            <w:r w:rsidR="003B4C1F" w:rsidRPr="003B4C1F">
              <w:rPr>
                <w:rFonts w:eastAsiaTheme="minorHAnsi"/>
                <w:lang w:eastAsia="en-US"/>
              </w:rPr>
              <w:t>departementet</w:t>
            </w:r>
            <w:r w:rsidR="00221CE3">
              <w:rPr>
                <w:rFonts w:eastAsiaTheme="minorHAnsi"/>
                <w:lang w:eastAsia="en-US"/>
              </w:rPr>
              <w:t xml:space="preserve"> och Statsrådsberedningen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 w:rsidR="00221CE3"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>den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20 maj 2025</w:t>
            </w:r>
            <w:r w:rsidR="00221CE3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7631F692" w14:textId="2CD82385" w:rsidR="00221CE3" w:rsidRDefault="003B4C1F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</w:r>
          </w:p>
          <w:p w14:paraId="5D310895" w14:textId="77777777" w:rsidR="00221CE3" w:rsidRDefault="00221CE3" w:rsidP="00221CE3">
            <w:pPr>
              <w:rPr>
                <w:rFonts w:eastAsiaTheme="minorHAnsi"/>
                <w:color w:val="000000"/>
                <w:lang w:eastAsia="en-US"/>
              </w:rPr>
            </w:pPr>
          </w:p>
          <w:p w14:paraId="64A7A474" w14:textId="29CB42C8" w:rsidR="00221CE3" w:rsidRDefault="00221CE3" w:rsidP="00221CE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</w:t>
            </w:r>
            <w:r w:rsidR="00576FDB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14 april 2025</w:t>
            </w:r>
            <w:r w:rsidR="00576FDB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576FDB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- Återrapport från informellt ministermöte den 7–8 maj 2025</w:t>
            </w:r>
          </w:p>
          <w:p w14:paraId="767B6B7F" w14:textId="2F2399C1" w:rsidR="00B23A4C" w:rsidRDefault="003B4C1F" w:rsidP="00B23A4C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EF2297">
              <w:rPr>
                <w:b/>
                <w:snapToGrid w:val="0"/>
                <w:color w:val="000000" w:themeColor="text1"/>
                <w:lang w:eastAsia="en-US"/>
              </w:rPr>
              <w:t xml:space="preserve">Rysslands angrepp </w:t>
            </w:r>
            <w:r w:rsidR="002C0E07">
              <w:rPr>
                <w:b/>
                <w:snapToGrid w:val="0"/>
                <w:color w:val="000000" w:themeColor="text1"/>
                <w:lang w:eastAsia="en-US"/>
              </w:rPr>
              <w:t xml:space="preserve">mot Ukraina </w:t>
            </w:r>
            <w:r w:rsidR="002C0E07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B23A4C" w:rsidRPr="003B4C1F">
              <w:rPr>
                <w:rFonts w:eastAsiaTheme="minorHAnsi"/>
                <w:color w:val="000000" w:themeColor="text1"/>
                <w:lang w:eastAsia="en-US"/>
              </w:rPr>
              <w:t xml:space="preserve"> Ordföranden konstaterade att det fanns stöd för regeringens </w:t>
            </w:r>
            <w:r w:rsidR="00B23A4C"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="00B23A4C"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75C4BFBD" w14:textId="77D7DC19" w:rsidR="003B4C1F" w:rsidRDefault="003B4C1F" w:rsidP="00221CE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1D55540E" w14:textId="7CEE0985" w:rsidR="002C0E07" w:rsidRDefault="002C0E07" w:rsidP="00221CE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- Situationen i Mellanöstern, inbegripet Syrien </w:t>
            </w:r>
          </w:p>
          <w:p w14:paraId="17FCB0FF" w14:textId="2FAD37E3" w:rsidR="003B4C1F" w:rsidRDefault="003B4C1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 w:rsidR="00050A5E"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49F53F54" w14:textId="2D6266F0" w:rsidR="006830D7" w:rsidRPr="003B4C1F" w:rsidRDefault="00050A5E" w:rsidP="006830D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S</w:t>
            </w:r>
            <w:r w:rsidR="006830D7">
              <w:rPr>
                <w:rFonts w:eastAsiaTheme="minorHAnsi"/>
                <w:color w:val="000000" w:themeColor="text1"/>
                <w:lang w:eastAsia="en-US"/>
              </w:rPr>
              <w:t>-</w:t>
            </w:r>
            <w:r>
              <w:rPr>
                <w:rFonts w:eastAsiaTheme="minorHAnsi"/>
                <w:color w:val="000000" w:themeColor="text1"/>
                <w:lang w:eastAsia="en-US"/>
              </w:rPr>
              <w:t>, V-, C-</w:t>
            </w:r>
            <w:r w:rsidR="006830D7">
              <w:rPr>
                <w:rFonts w:eastAsiaTheme="minorHAnsi"/>
                <w:color w:val="000000" w:themeColor="text1"/>
                <w:lang w:eastAsia="en-US"/>
              </w:rPr>
              <w:t xml:space="preserve"> och</w:t>
            </w:r>
            <w:r w:rsidR="006C2B7B">
              <w:rPr>
                <w:rFonts w:eastAsiaTheme="minorHAnsi"/>
                <w:color w:val="000000" w:themeColor="text1"/>
                <w:lang w:eastAsia="en-US"/>
              </w:rPr>
              <w:t xml:space="preserve"> MP-</w:t>
            </w:r>
            <w:r w:rsidR="006830D7">
              <w:rPr>
                <w:rFonts w:eastAsiaTheme="minorHAnsi"/>
                <w:color w:val="000000" w:themeColor="text1"/>
                <w:lang w:eastAsia="en-US"/>
              </w:rPr>
              <w:t>ledamöterna anmälde avvikande ståndpunkter.</w:t>
            </w:r>
          </w:p>
          <w:p w14:paraId="59874BB9" w14:textId="77777777" w:rsidR="006830D7" w:rsidRPr="003B4C1F" w:rsidRDefault="006830D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541ED983" w14:textId="0FE9E624" w:rsidR="003B4C1F" w:rsidRPr="00B23A4C" w:rsidRDefault="002C0E07">
            <w:pPr>
              <w:spacing w:line="256" w:lineRule="auto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 w:rsidRPr="00185106">
              <w:rPr>
                <w:rFonts w:eastAsiaTheme="minorHAnsi"/>
                <w:b/>
                <w:bCs/>
                <w:color w:val="000000" w:themeColor="text1"/>
                <w:lang w:eastAsia="en-US"/>
              </w:rPr>
              <w:t xml:space="preserve">- </w:t>
            </w:r>
            <w:r w:rsidR="00B23A4C" w:rsidRPr="00185106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Övriga frågor</w:t>
            </w:r>
            <w:r w:rsidR="00D3354E">
              <w:rPr>
                <w:rFonts w:eastAsiaTheme="minorHAnsi"/>
                <w:b/>
                <w:bCs/>
                <w:color w:val="000000" w:themeColor="text1"/>
                <w:lang w:eastAsia="en-US"/>
              </w:rPr>
              <w:br/>
            </w:r>
            <w:r w:rsidR="003502E9">
              <w:rPr>
                <w:rFonts w:eastAsiaTheme="minorHAnsi"/>
                <w:b/>
                <w:bCs/>
                <w:color w:val="000000" w:themeColor="text1"/>
                <w:lang w:eastAsia="en-US"/>
              </w:rPr>
              <w:t xml:space="preserve">Frukost inom ramen för </w:t>
            </w:r>
            <w:proofErr w:type="spellStart"/>
            <w:r w:rsidR="003502E9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European</w:t>
            </w:r>
            <w:proofErr w:type="spellEnd"/>
            <w:r w:rsidR="003502E9">
              <w:rPr>
                <w:rFonts w:eastAsiaTheme="minorHAnsi"/>
                <w:b/>
                <w:bCs/>
                <w:color w:val="000000" w:themeColor="text1"/>
                <w:lang w:eastAsia="en-US"/>
              </w:rPr>
              <w:t xml:space="preserve"> </w:t>
            </w:r>
            <w:proofErr w:type="spellStart"/>
            <w:r w:rsidR="003502E9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Humanitarian</w:t>
            </w:r>
            <w:proofErr w:type="spellEnd"/>
            <w:r w:rsidR="003502E9">
              <w:rPr>
                <w:rFonts w:eastAsiaTheme="minorHAnsi"/>
                <w:b/>
                <w:bCs/>
                <w:color w:val="000000" w:themeColor="text1"/>
                <w:lang w:eastAsia="en-US"/>
              </w:rPr>
              <w:t xml:space="preserve"> Forum</w:t>
            </w:r>
            <w:r w:rsidR="003502E9">
              <w:rPr>
                <w:rFonts w:eastAsiaTheme="minorHAnsi"/>
                <w:b/>
                <w:bCs/>
                <w:color w:val="000000" w:themeColor="text1"/>
                <w:lang w:eastAsia="en-US"/>
              </w:rPr>
              <w:br/>
              <w:t>Ministermöte med Afrikanska unionen den 21 maj</w:t>
            </w:r>
          </w:p>
          <w:p w14:paraId="3E8B5D3E" w14:textId="77777777" w:rsidR="003B4C1F" w:rsidRPr="003B4C1F" w:rsidRDefault="003B4C1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221CE3" w14:paraId="3DB647A2" w14:textId="77777777" w:rsidTr="003B4C1F">
        <w:trPr>
          <w:trHeight w:val="568"/>
        </w:trPr>
        <w:tc>
          <w:tcPr>
            <w:tcW w:w="567" w:type="dxa"/>
          </w:tcPr>
          <w:p w14:paraId="752C6CB3" w14:textId="167CCAB0" w:rsidR="00221CE3" w:rsidRDefault="00221CE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2</w:t>
            </w:r>
          </w:p>
        </w:tc>
        <w:tc>
          <w:tcPr>
            <w:tcW w:w="7371" w:type="dxa"/>
          </w:tcPr>
          <w:p w14:paraId="5C22B103" w14:textId="7BE6B9AD" w:rsidR="00221CE3" w:rsidRDefault="00576FDB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Utrikesfrågor </w:t>
            </w:r>
            <w:r w:rsidR="00E76445">
              <w:rPr>
                <w:rFonts w:eastAsiaTheme="minorHAnsi"/>
                <w:b/>
                <w:bCs/>
                <w:color w:val="000000"/>
                <w:lang w:eastAsia="en-US"/>
              </w:rPr>
              <w:t>–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försvar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A12F07">
              <w:rPr>
                <w:rFonts w:eastAsiaTheme="minorHAnsi"/>
                <w:color w:val="000000"/>
                <w:lang w:eastAsia="en-US"/>
              </w:rPr>
              <w:t>Försvarsminister Pål Jonson samt medarbetare från Försvarsdepartementet</w:t>
            </w:r>
            <w:r w:rsidR="00503D71">
              <w:rPr>
                <w:rFonts w:eastAsiaTheme="minorHAnsi"/>
                <w:color w:val="000000"/>
                <w:lang w:eastAsia="en-US"/>
              </w:rPr>
              <w:t xml:space="preserve"> samt Statsrådsberedningen informerade och samrådde inför möte i rådet den 20 maj 2025.</w:t>
            </w:r>
            <w:r w:rsidR="00A12F07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14:paraId="6CB383CE" w14:textId="77777777" w:rsidR="00561894" w:rsidRDefault="00561894" w:rsidP="006A2CE6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16BC1DAE" w14:textId="77777777" w:rsidR="00561894" w:rsidRDefault="00561894" w:rsidP="006A2CE6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30540BB2" w14:textId="3DD45B37" w:rsidR="006A2CE6" w:rsidRDefault="006A2CE6" w:rsidP="006A2CE6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Ämnen:</w:t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</w:r>
          </w:p>
          <w:p w14:paraId="23516A4E" w14:textId="77777777" w:rsidR="006A2CE6" w:rsidRDefault="006A2CE6" w:rsidP="006A2CE6">
            <w:pPr>
              <w:rPr>
                <w:rFonts w:eastAsiaTheme="minorHAnsi"/>
                <w:color w:val="000000"/>
                <w:lang w:eastAsia="en-US"/>
              </w:rPr>
            </w:pPr>
          </w:p>
          <w:p w14:paraId="0568067C" w14:textId="2A979416" w:rsidR="006A2CE6" w:rsidRDefault="006A2CE6" w:rsidP="006A2CE6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 1</w:t>
            </w:r>
            <w:r w:rsidR="00F02E91">
              <w:rPr>
                <w:rFonts w:eastAsiaTheme="minorHAnsi"/>
                <w:b/>
                <w:bCs/>
                <w:color w:val="000000"/>
                <w:lang w:eastAsia="en-US"/>
              </w:rPr>
              <w:t>9 november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2025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Återrapport från informellt ministermöte den </w:t>
            </w:r>
            <w:r w:rsidR="00F02E91">
              <w:rPr>
                <w:rFonts w:eastAsiaTheme="minorHAnsi"/>
                <w:b/>
                <w:bCs/>
                <w:color w:val="000000"/>
                <w:lang w:eastAsia="en-US"/>
              </w:rPr>
              <w:t>3 april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2025</w:t>
            </w:r>
          </w:p>
          <w:p w14:paraId="662B5250" w14:textId="2701A3AD" w:rsidR="00503D71" w:rsidRDefault="00503D71" w:rsidP="006A2CE6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04F0EACF" w14:textId="2483E475" w:rsidR="00503D71" w:rsidRDefault="00503D71" w:rsidP="006A2CE6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- Aktuella frågor</w:t>
            </w:r>
          </w:p>
          <w:p w14:paraId="02CD75DA" w14:textId="5D6E2917" w:rsidR="006A2CE6" w:rsidRPr="003B4C1F" w:rsidRDefault="006A2CE6" w:rsidP="006A2CE6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923F44">
              <w:rPr>
                <w:b/>
                <w:lang w:eastAsia="en-US"/>
              </w:rPr>
              <w:t xml:space="preserve">EU:s stöd till Ukraina </w:t>
            </w:r>
          </w:p>
          <w:p w14:paraId="5AA667D2" w14:textId="5FE93269" w:rsidR="00923F44" w:rsidRDefault="006A2CE6" w:rsidP="00923F44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7F748FCE" w14:textId="35BDC97F" w:rsidR="00923F44" w:rsidRDefault="00923F44" w:rsidP="00923F44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0690184F" w14:textId="77777777" w:rsidR="00923F44" w:rsidRDefault="00923F44" w:rsidP="00923F44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923F44">
              <w:rPr>
                <w:rFonts w:eastAsiaTheme="minorHAnsi"/>
                <w:b/>
                <w:bCs/>
                <w:color w:val="000000" w:themeColor="text1"/>
                <w:lang w:eastAsia="en-US"/>
              </w:rPr>
              <w:t xml:space="preserve">- Försvarsberedskap </w:t>
            </w:r>
            <w:r>
              <w:rPr>
                <w:rFonts w:eastAsiaTheme="minorHAnsi"/>
                <w:b/>
                <w:bCs/>
                <w:color w:val="000000" w:themeColor="text1"/>
                <w:lang w:eastAsia="en-US"/>
              </w:rPr>
              <w:br/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61014ADD" w14:textId="64AAC525" w:rsidR="00923F44" w:rsidRDefault="00923F44" w:rsidP="00923F44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V-ledam</w:t>
            </w:r>
            <w:r w:rsidR="00503D71">
              <w:rPr>
                <w:rFonts w:eastAsiaTheme="minorHAnsi"/>
                <w:color w:val="000000" w:themeColor="text1"/>
                <w:lang w:eastAsia="en-US"/>
              </w:rPr>
              <w:t>oten</w:t>
            </w:r>
            <w:r>
              <w:rPr>
                <w:rFonts w:eastAsiaTheme="minorHAnsi"/>
                <w:color w:val="000000" w:themeColor="text1"/>
                <w:lang w:eastAsia="en-US"/>
              </w:rPr>
              <w:t xml:space="preserve"> anmälde avvikande ståndpunkt.</w:t>
            </w:r>
          </w:p>
          <w:p w14:paraId="531E108E" w14:textId="77777777" w:rsidR="00576FDB" w:rsidRDefault="00576FDB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4452F60E" w14:textId="6AC2ED7F" w:rsidR="00576FDB" w:rsidRDefault="00576FDB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83837" w:rsidRPr="004B38F0" w14:paraId="234E224D" w14:textId="77777777" w:rsidTr="003B4C1F">
        <w:trPr>
          <w:trHeight w:val="568"/>
        </w:trPr>
        <w:tc>
          <w:tcPr>
            <w:tcW w:w="567" w:type="dxa"/>
          </w:tcPr>
          <w:p w14:paraId="6574C4E7" w14:textId="6D2345CE" w:rsidR="00583837" w:rsidRDefault="0058383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lastRenderedPageBreak/>
              <w:t>§ 3</w:t>
            </w:r>
          </w:p>
        </w:tc>
        <w:tc>
          <w:tcPr>
            <w:tcW w:w="7371" w:type="dxa"/>
          </w:tcPr>
          <w:p w14:paraId="004CE214" w14:textId="6F027869" w:rsidR="006A2CE6" w:rsidRDefault="00576FDB" w:rsidP="006A2CE6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Konkurrenskraft: </w:t>
            </w:r>
            <w:r w:rsidRPr="00576FDB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inre marknaden, industri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, forskning och innovation samt rymdfrågor</w:t>
            </w:r>
            <w:r w:rsidR="00503D71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503D71">
              <w:rPr>
                <w:rFonts w:eastAsiaTheme="minorHAnsi"/>
                <w:color w:val="000000"/>
                <w:lang w:eastAsia="en-US"/>
              </w:rPr>
              <w:t>Statssekreterare Sara Modig samt medarbetare från Klimat- och näringslivsdepartementet informerade och samrådde inför möte i rådet den 22–23 maj 2025.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6A2CE6"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 Ämnen:</w:t>
            </w:r>
          </w:p>
          <w:p w14:paraId="2089B956" w14:textId="77777777" w:rsidR="006A2CE6" w:rsidRDefault="006A2CE6" w:rsidP="006A2CE6">
            <w:pPr>
              <w:rPr>
                <w:rFonts w:eastAsiaTheme="minorHAnsi"/>
                <w:color w:val="000000"/>
                <w:lang w:eastAsia="en-US"/>
              </w:rPr>
            </w:pPr>
          </w:p>
          <w:p w14:paraId="755F6DF6" w14:textId="10C4F548" w:rsidR="006A2CE6" w:rsidRPr="00561894" w:rsidRDefault="006A2CE6" w:rsidP="006A2CE6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 1</w:t>
            </w:r>
            <w:r w:rsidR="00F02E91">
              <w:rPr>
                <w:rFonts w:eastAsiaTheme="minorHAnsi"/>
                <w:b/>
                <w:bCs/>
                <w:color w:val="000000"/>
                <w:lang w:eastAsia="en-US"/>
              </w:rPr>
              <w:t>2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F02E91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mars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2025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73071E">
              <w:rPr>
                <w:b/>
                <w:lang w:eastAsia="en-US"/>
              </w:rPr>
              <w:t xml:space="preserve">Ökad konkurrenskraft – bättre anpassad EU-politik för traditionellt starka industrier </w:t>
            </w:r>
          </w:p>
          <w:p w14:paraId="690A6E40" w14:textId="77777777" w:rsidR="006A2CE6" w:rsidRDefault="006A2CE6" w:rsidP="006A2CE6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41E16CD6" w14:textId="0FAEF11E" w:rsidR="003E4E1B" w:rsidRDefault="0073071E" w:rsidP="006A2CE6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S</w:t>
            </w:r>
            <w:r w:rsidR="006A2CE6">
              <w:rPr>
                <w:rFonts w:eastAsiaTheme="minorHAnsi"/>
                <w:color w:val="000000" w:themeColor="text1"/>
                <w:lang w:eastAsia="en-US"/>
              </w:rPr>
              <w:t>-</w:t>
            </w:r>
            <w:r>
              <w:rPr>
                <w:rFonts w:eastAsiaTheme="minorHAnsi"/>
                <w:color w:val="000000" w:themeColor="text1"/>
                <w:lang w:eastAsia="en-US"/>
              </w:rPr>
              <w:t>, V-</w:t>
            </w:r>
            <w:r w:rsidR="006A2CE6">
              <w:rPr>
                <w:rFonts w:eastAsiaTheme="minorHAnsi"/>
                <w:color w:val="000000" w:themeColor="text1"/>
                <w:lang w:eastAsia="en-US"/>
              </w:rPr>
              <w:t xml:space="preserve">och </w:t>
            </w:r>
            <w:r>
              <w:rPr>
                <w:rFonts w:eastAsiaTheme="minorHAnsi"/>
                <w:color w:val="000000" w:themeColor="text1"/>
                <w:lang w:eastAsia="en-US"/>
              </w:rPr>
              <w:t>MP-</w:t>
            </w:r>
            <w:r w:rsidR="006A2CE6">
              <w:rPr>
                <w:rFonts w:eastAsiaTheme="minorHAnsi"/>
                <w:color w:val="000000" w:themeColor="text1"/>
                <w:lang w:eastAsia="en-US"/>
              </w:rPr>
              <w:t>ledamöterna anmälde avvikande ståndpunkt.</w:t>
            </w:r>
            <w:r>
              <w:rPr>
                <w:rFonts w:eastAsiaTheme="minorHAnsi"/>
                <w:color w:val="000000" w:themeColor="text1"/>
                <w:lang w:eastAsia="en-US"/>
              </w:rPr>
              <w:br/>
              <w:t xml:space="preserve">V- och MP-ledamöterna </w:t>
            </w:r>
            <w:r w:rsidR="003E4E1B">
              <w:rPr>
                <w:rFonts w:eastAsiaTheme="minorHAnsi"/>
                <w:color w:val="000000" w:themeColor="text1"/>
                <w:lang w:eastAsia="en-US"/>
              </w:rPr>
              <w:t xml:space="preserve">anmälde avvikande ståndpunkt. </w:t>
            </w:r>
            <w:r w:rsidR="003E4E1B">
              <w:rPr>
                <w:rFonts w:eastAsiaTheme="minorHAnsi"/>
                <w:color w:val="000000" w:themeColor="text1"/>
                <w:lang w:eastAsia="en-US"/>
              </w:rPr>
              <w:br/>
            </w:r>
          </w:p>
          <w:p w14:paraId="1357CAD6" w14:textId="1C248CF0" w:rsidR="00A25847" w:rsidRDefault="003E4E1B" w:rsidP="00A2584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A25847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- Rådet som filter för onödig byråkrati – så kan företagsvänliga förordningar</w:t>
            </w:r>
            <w:r w:rsidR="00A25847" w:rsidRPr="00A25847">
              <w:rPr>
                <w:rFonts w:eastAsiaTheme="minorHAnsi"/>
                <w:b/>
                <w:bCs/>
                <w:color w:val="000000" w:themeColor="text1"/>
                <w:lang w:eastAsia="en-US"/>
              </w:rPr>
              <w:t xml:space="preserve"> uppnås redan i början av lagstiftningsprocessen</w:t>
            </w:r>
            <w:r w:rsidR="00A25847">
              <w:rPr>
                <w:rFonts w:eastAsiaTheme="minorHAnsi"/>
                <w:b/>
                <w:bCs/>
                <w:color w:val="000000" w:themeColor="text1"/>
                <w:lang w:eastAsia="en-US"/>
              </w:rPr>
              <w:br/>
            </w:r>
            <w:r w:rsidR="00A25847"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 w:rsidR="00A25847"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="00A25847"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5DF6C8FC" w14:textId="14A3DBCF" w:rsidR="003E4E1B" w:rsidRPr="004B38F0" w:rsidRDefault="004B38F0" w:rsidP="006A2CE6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4B38F0">
              <w:rPr>
                <w:rFonts w:eastAsiaTheme="minorHAnsi"/>
                <w:color w:val="000000" w:themeColor="text1"/>
                <w:lang w:eastAsia="en-US"/>
              </w:rPr>
              <w:t>S-, V-, C</w:t>
            </w:r>
            <w:r w:rsidR="00503D71">
              <w:rPr>
                <w:rFonts w:eastAsiaTheme="minorHAnsi"/>
                <w:color w:val="000000" w:themeColor="text1"/>
                <w:lang w:eastAsia="en-US"/>
              </w:rPr>
              <w:t>- och MP-</w:t>
            </w:r>
            <w:r w:rsidRPr="004B38F0">
              <w:rPr>
                <w:rFonts w:eastAsiaTheme="minorHAnsi"/>
                <w:color w:val="000000" w:themeColor="text1"/>
                <w:lang w:eastAsia="en-US"/>
              </w:rPr>
              <w:t>leda</w:t>
            </w:r>
            <w:r>
              <w:rPr>
                <w:rFonts w:eastAsiaTheme="minorHAnsi"/>
                <w:color w:val="000000" w:themeColor="text1"/>
                <w:lang w:eastAsia="en-US"/>
              </w:rPr>
              <w:t xml:space="preserve">möterna anmälde avvikande ståndpunkt. </w:t>
            </w:r>
          </w:p>
          <w:p w14:paraId="45617469" w14:textId="4564B509" w:rsidR="00583837" w:rsidRPr="004B38F0" w:rsidRDefault="00583837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4381E965" w14:textId="2162ACB9" w:rsidR="00A25847" w:rsidRDefault="00A25847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 Strategin för den inre marknaden</w:t>
            </w:r>
          </w:p>
          <w:p w14:paraId="647B73C4" w14:textId="5C6C3B90" w:rsidR="00576FDB" w:rsidRDefault="004B38F0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78567DA3" w14:textId="2407ACB1" w:rsidR="00576FDB" w:rsidRDefault="00576FDB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5578D120" w14:textId="7E5B85C4" w:rsidR="004B38F0" w:rsidRDefault="004B38F0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Offentlig upphandling – strategiska mål och vägen framåt </w:t>
            </w:r>
          </w:p>
          <w:p w14:paraId="1B395109" w14:textId="77777777" w:rsidR="004B38F0" w:rsidRDefault="004B38F0" w:rsidP="004B38F0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1827AE03" w14:textId="02D9078F" w:rsidR="004B38F0" w:rsidRPr="004B38F0" w:rsidRDefault="004B38F0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 w:rsidRPr="004B38F0">
              <w:rPr>
                <w:rFonts w:eastAsiaTheme="minorHAnsi"/>
                <w:color w:val="000000"/>
                <w:lang w:eastAsia="en-US"/>
              </w:rPr>
              <w:t>S-, V- och MP-ledam</w:t>
            </w:r>
            <w:r>
              <w:rPr>
                <w:rFonts w:eastAsiaTheme="minorHAnsi"/>
                <w:color w:val="000000"/>
                <w:lang w:eastAsia="en-US"/>
              </w:rPr>
              <w:t xml:space="preserve">öterna anmälde avvikande ståndpunkt. </w:t>
            </w:r>
          </w:p>
          <w:p w14:paraId="2397B89F" w14:textId="7C53BFD8" w:rsidR="00576FDB" w:rsidRDefault="00576FDB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33F3A9FF" w14:textId="4A9DF20A" w:rsidR="00C92C41" w:rsidRPr="003E4DDB" w:rsidRDefault="003E4DDB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(ev.) Förordningen om ett offentligt gränssnitt anslutet till informationssystemet för den inre marknaden för anmälan av utstationering av arbetstagare och om ändring av förordning (EU) nr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lastRenderedPageBreak/>
              <w:t>1024/2012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ståndpunkt. </w:t>
            </w:r>
            <w:r w:rsidR="000A3769">
              <w:rPr>
                <w:rFonts w:eastAsiaTheme="minorHAnsi"/>
                <w:color w:val="000000"/>
                <w:lang w:eastAsia="en-US"/>
              </w:rPr>
              <w:br/>
            </w:r>
            <w:r w:rsidR="000A3769">
              <w:rPr>
                <w:rFonts w:eastAsiaTheme="minorHAnsi"/>
                <w:color w:val="000000"/>
                <w:lang w:eastAsia="en-US"/>
              </w:rPr>
              <w:br/>
            </w:r>
            <w:r w:rsidR="000A3769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Övriga frågor </w:t>
            </w:r>
            <w:r w:rsidR="000A3769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a) aktuella lagstiftningsförslag </w:t>
            </w:r>
            <w:r w:rsidR="000A3769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iv. Förordningen om leksakers säkerhet</w:t>
            </w:r>
          </w:p>
          <w:p w14:paraId="4BB2BECA" w14:textId="1B538019" w:rsidR="00576FDB" w:rsidRPr="004B38F0" w:rsidRDefault="00576FDB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76FDB" w14:paraId="5A0206BE" w14:textId="77777777" w:rsidTr="003B4C1F">
        <w:trPr>
          <w:trHeight w:val="568"/>
        </w:trPr>
        <w:tc>
          <w:tcPr>
            <w:tcW w:w="567" w:type="dxa"/>
          </w:tcPr>
          <w:p w14:paraId="3CF0585C" w14:textId="52D42445" w:rsidR="00576FDB" w:rsidRDefault="00576FD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lastRenderedPageBreak/>
              <w:t xml:space="preserve">§ 4   </w:t>
            </w:r>
          </w:p>
        </w:tc>
        <w:tc>
          <w:tcPr>
            <w:tcW w:w="7371" w:type="dxa"/>
          </w:tcPr>
          <w:p w14:paraId="6B7A9DBB" w14:textId="3B0694FB" w:rsidR="00576FDB" w:rsidRDefault="00576FDB" w:rsidP="00576FDB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Konkurrenskraft: </w:t>
            </w:r>
            <w:r w:rsidRPr="00576FDB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inre marknaden, </w:t>
            </w:r>
            <w:r w:rsidRPr="004D1A51">
              <w:rPr>
                <w:rFonts w:eastAsiaTheme="minorHAnsi"/>
                <w:b/>
                <w:bCs/>
                <w:color w:val="000000"/>
                <w:lang w:eastAsia="en-US"/>
              </w:rPr>
              <w:t>industri</w:t>
            </w:r>
            <w:r w:rsidRPr="00576FDB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, forskning och innovation samt rymdfrågor</w:t>
            </w:r>
          </w:p>
        </w:tc>
      </w:tr>
      <w:tr w:rsidR="00576FDB" w14:paraId="0455BBEC" w14:textId="77777777" w:rsidTr="003B4C1F">
        <w:trPr>
          <w:trHeight w:val="568"/>
        </w:trPr>
        <w:tc>
          <w:tcPr>
            <w:tcW w:w="567" w:type="dxa"/>
          </w:tcPr>
          <w:p w14:paraId="1D361D1E" w14:textId="77777777" w:rsidR="00576FDB" w:rsidRPr="00576FDB" w:rsidRDefault="00576FD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371" w:type="dxa"/>
          </w:tcPr>
          <w:p w14:paraId="2E2209C9" w14:textId="065A45D0" w:rsidR="00DA1E32" w:rsidRDefault="000A3769" w:rsidP="006A2CE6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Statssekreterare Maria Nilsson samt medarbetare från Utbildningsdepartementet informerade och samrådde inför möte i rådet den 22–23 maj 2025.</w:t>
            </w:r>
          </w:p>
          <w:p w14:paraId="031677F0" w14:textId="6ADE2AFA" w:rsidR="006A2CE6" w:rsidRDefault="00576FDB" w:rsidP="006A2CE6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6A2CE6"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 Ämnen:</w:t>
            </w:r>
          </w:p>
          <w:p w14:paraId="1003EF8F" w14:textId="77777777" w:rsidR="006A2CE6" w:rsidRDefault="006A2CE6" w:rsidP="006A2CE6">
            <w:pPr>
              <w:rPr>
                <w:rFonts w:eastAsiaTheme="minorHAnsi"/>
                <w:color w:val="000000"/>
                <w:lang w:eastAsia="en-US"/>
              </w:rPr>
            </w:pPr>
          </w:p>
          <w:p w14:paraId="0209EB5D" w14:textId="17EE1A9B" w:rsidR="006A2CE6" w:rsidRDefault="006A2CE6" w:rsidP="006A2CE6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Återrapport från möte i rådet den </w:t>
            </w:r>
            <w:r w:rsidR="00F02E91">
              <w:rPr>
                <w:rFonts w:eastAsiaTheme="minorHAnsi"/>
                <w:b/>
                <w:bCs/>
                <w:color w:val="000000"/>
                <w:lang w:eastAsia="en-US"/>
              </w:rPr>
              <w:t>29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F02E91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november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202</w:t>
            </w:r>
            <w:r w:rsidR="00F02E91">
              <w:rPr>
                <w:rFonts w:eastAsiaTheme="minorHAnsi"/>
                <w:b/>
                <w:bCs/>
                <w:color w:val="000000"/>
                <w:lang w:eastAsia="en-US"/>
              </w:rPr>
              <w:t>4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Återrapport från informellt ministermöte den </w:t>
            </w:r>
            <w:r w:rsidR="000A27E3">
              <w:rPr>
                <w:rFonts w:eastAsiaTheme="minorHAnsi"/>
                <w:b/>
                <w:bCs/>
                <w:color w:val="000000"/>
                <w:lang w:eastAsia="en-US"/>
              </w:rPr>
              <w:t>10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–</w:t>
            </w:r>
            <w:r w:rsidR="000A27E3">
              <w:rPr>
                <w:rFonts w:eastAsiaTheme="minorHAnsi"/>
                <w:b/>
                <w:bCs/>
                <w:color w:val="000000"/>
                <w:lang w:eastAsia="en-US"/>
              </w:rPr>
              <w:t>11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ma</w:t>
            </w:r>
            <w:r w:rsidR="000A27E3">
              <w:rPr>
                <w:rFonts w:eastAsiaTheme="minorHAnsi"/>
                <w:b/>
                <w:bCs/>
                <w:color w:val="000000"/>
                <w:lang w:eastAsia="en-US"/>
              </w:rPr>
              <w:t>rs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2025</w:t>
            </w:r>
          </w:p>
          <w:p w14:paraId="2B975AFD" w14:textId="12BF97A7" w:rsidR="006A2CE6" w:rsidRPr="003E4DDB" w:rsidRDefault="006A2CE6" w:rsidP="006A2CE6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>
              <w:rPr>
                <w:b/>
                <w:lang w:eastAsia="en-US"/>
              </w:rPr>
              <w:t xml:space="preserve"> </w:t>
            </w:r>
            <w:r w:rsidR="003E4DDB">
              <w:rPr>
                <w:b/>
                <w:lang w:eastAsia="en-US"/>
              </w:rPr>
              <w:t xml:space="preserve">Halvtidsutvärdering av Horisont Europa: tillvaratagna erfarenheter och framåtblickande mot nästa ramprogram för forskning och innovation (tionde ramprogrammet) </w:t>
            </w:r>
          </w:p>
          <w:p w14:paraId="688A54A1" w14:textId="77777777" w:rsidR="006A2CE6" w:rsidRDefault="006A2CE6" w:rsidP="006A2CE6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68EED436" w14:textId="77777777" w:rsidR="003E4DDB" w:rsidRDefault="003E4DDB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5AF3C394" w14:textId="1C17F6B3" w:rsidR="003E4DDB" w:rsidRDefault="003E4DDB" w:rsidP="003E4DDB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E4DDB">
              <w:rPr>
                <w:rFonts w:eastAsiaTheme="minorHAnsi"/>
                <w:b/>
                <w:color w:val="000000"/>
                <w:lang w:eastAsia="en-US"/>
              </w:rPr>
              <w:t>- Rådets rekommendation om den politiska agendan för det europeiska forskningsområdet 2025–2027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 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ståndpunkt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5E5FF8E2" w14:textId="22DBD75C" w:rsidR="00CB4A71" w:rsidRPr="00CB4A71" w:rsidRDefault="00CB4A71" w:rsidP="003E4DDB">
            <w:pPr>
              <w:spacing w:line="256" w:lineRule="auto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</w:p>
          <w:p w14:paraId="66E1B56B" w14:textId="587454F6" w:rsidR="00CB4A71" w:rsidRPr="00CB4A71" w:rsidRDefault="00CB4A71" w:rsidP="003E4DDB">
            <w:pPr>
              <w:spacing w:line="256" w:lineRule="auto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 w:rsidRPr="00CB4A71">
              <w:rPr>
                <w:rFonts w:eastAsiaTheme="minorHAnsi"/>
                <w:b/>
                <w:bCs/>
                <w:color w:val="000000" w:themeColor="text1"/>
                <w:lang w:eastAsia="en-US"/>
              </w:rPr>
              <w:t xml:space="preserve">- Slutsatser om artificiell intelligens inom vetenskap </w:t>
            </w:r>
          </w:p>
          <w:p w14:paraId="61EF8C29" w14:textId="0E507DEA" w:rsidR="00CB4A71" w:rsidRDefault="00CB4A71" w:rsidP="00CB4A71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ståndpunkt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0531AB91" w14:textId="12B498D9" w:rsidR="00CB4A71" w:rsidRDefault="003E4DDB" w:rsidP="00CB4A71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E4DDB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CB4A71">
              <w:rPr>
                <w:rFonts w:eastAsiaTheme="minorHAnsi"/>
                <w:b/>
                <w:color w:val="000000"/>
                <w:lang w:eastAsia="en-US"/>
              </w:rPr>
              <w:t xml:space="preserve">- Slutsatser om användning av satellitdata, särskilt från jordobservationskonstellationer, för civilskydd och krishantering </w:t>
            </w:r>
            <w:r w:rsidR="00CB4A71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CB4A71"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 w:rsidR="00CB4A71">
              <w:rPr>
                <w:rFonts w:eastAsiaTheme="minorHAnsi"/>
                <w:color w:val="000000" w:themeColor="text1"/>
                <w:lang w:eastAsia="en-US"/>
              </w:rPr>
              <w:t>ståndpunkt</w:t>
            </w:r>
            <w:r w:rsidR="00CB4A71"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30ADC611" w14:textId="65BDDE1E" w:rsidR="00576FDB" w:rsidRPr="003E4DDB" w:rsidRDefault="00576FDB">
            <w:pPr>
              <w:spacing w:line="256" w:lineRule="auto"/>
              <w:rPr>
                <w:rFonts w:eastAsiaTheme="minorHAnsi"/>
                <w:b/>
                <w:color w:val="000000"/>
                <w:lang w:eastAsia="en-US"/>
              </w:rPr>
            </w:pPr>
            <w:r w:rsidRPr="003E4DDB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CB4A71">
              <w:rPr>
                <w:rFonts w:eastAsiaTheme="minorHAnsi"/>
                <w:b/>
                <w:color w:val="000000"/>
                <w:lang w:eastAsia="en-US"/>
              </w:rPr>
              <w:t>- Rymdbaserade data för att åka motståndskraften, säkerheten och krishanteringen i EU</w:t>
            </w:r>
          </w:p>
          <w:p w14:paraId="4007BFCC" w14:textId="30A8D635" w:rsidR="00CB4A71" w:rsidRPr="00CB4A71" w:rsidRDefault="00CB4A71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inriktning.</w:t>
            </w:r>
          </w:p>
        </w:tc>
      </w:tr>
      <w:tr w:rsidR="00576FDB" w14:paraId="7F4B4593" w14:textId="77777777" w:rsidTr="003B4C1F">
        <w:trPr>
          <w:trHeight w:val="568"/>
        </w:trPr>
        <w:tc>
          <w:tcPr>
            <w:tcW w:w="567" w:type="dxa"/>
          </w:tcPr>
          <w:p w14:paraId="16FFDBED" w14:textId="757FB337" w:rsidR="00576FDB" w:rsidRPr="00576FDB" w:rsidRDefault="00576FD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371" w:type="dxa"/>
          </w:tcPr>
          <w:p w14:paraId="70A4D9FA" w14:textId="77777777" w:rsidR="00576FDB" w:rsidRDefault="00576FDB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221CE3" w14:paraId="7F208403" w14:textId="77777777" w:rsidTr="003B4C1F">
        <w:trPr>
          <w:trHeight w:val="568"/>
        </w:trPr>
        <w:tc>
          <w:tcPr>
            <w:tcW w:w="567" w:type="dxa"/>
          </w:tcPr>
          <w:p w14:paraId="30561F16" w14:textId="5CEC846A" w:rsidR="00221CE3" w:rsidRDefault="00221CE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 xml:space="preserve">§ </w:t>
            </w:r>
            <w:r w:rsidR="00576FDB">
              <w:rPr>
                <w:b/>
                <w:snapToGrid w:val="0"/>
                <w:color w:val="000000" w:themeColor="text1"/>
                <w:lang w:val="en-GB" w:eastAsia="en-US"/>
              </w:rPr>
              <w:t>5</w:t>
            </w:r>
          </w:p>
        </w:tc>
        <w:tc>
          <w:tcPr>
            <w:tcW w:w="7371" w:type="dxa"/>
          </w:tcPr>
          <w:p w14:paraId="656BAE6C" w14:textId="77777777" w:rsidR="00856018" w:rsidRDefault="00856018" w:rsidP="0085601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</w:p>
          <w:p w14:paraId="6F0F5D91" w14:textId="0DED3F0D" w:rsidR="00856018" w:rsidRDefault="00856018" w:rsidP="00856018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Protokoll från de</w:t>
            </w:r>
            <w:r w:rsidR="005448C2">
              <w:rPr>
                <w:rFonts w:eastAsiaTheme="minorHAnsi"/>
                <w:color w:val="000000"/>
                <w:lang w:eastAsia="en-US"/>
              </w:rPr>
              <w:t xml:space="preserve">n </w:t>
            </w:r>
            <w:r w:rsidR="00576FDB">
              <w:rPr>
                <w:rFonts w:eastAsiaTheme="minorHAnsi"/>
                <w:color w:val="000000"/>
                <w:lang w:eastAsia="en-US"/>
              </w:rPr>
              <w:t xml:space="preserve">9 maj </w:t>
            </w:r>
            <w:r w:rsidR="005448C2">
              <w:rPr>
                <w:rFonts w:eastAsiaTheme="minorHAnsi"/>
                <w:color w:val="000000"/>
                <w:lang w:eastAsia="en-US"/>
              </w:rPr>
              <w:t>2025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0A45E9A2" w14:textId="3720A120" w:rsidR="00907A88" w:rsidRDefault="00907A88" w:rsidP="00856018">
            <w:pPr>
              <w:rPr>
                <w:rFonts w:eastAsiaTheme="minorHAnsi"/>
                <w:color w:val="000000"/>
                <w:lang w:eastAsia="en-US"/>
              </w:rPr>
            </w:pPr>
          </w:p>
          <w:p w14:paraId="1EE138D3" w14:textId="32CA79A6" w:rsidR="00907A88" w:rsidRDefault="00907A88" w:rsidP="00907A88">
            <w:pPr>
              <w:rPr>
                <w:rFonts w:eastAsiaTheme="minorHAnsi"/>
                <w:color w:val="000000"/>
                <w:lang w:eastAsia="en-US"/>
              </w:rPr>
            </w:pPr>
            <w:r w:rsidRPr="00A518E6">
              <w:rPr>
                <w:rFonts w:eastAsiaTheme="minorHAnsi"/>
                <w:color w:val="000000"/>
                <w:lang w:eastAsia="en-US"/>
              </w:rPr>
              <w:t>Skriftliga samråd som ägt rum sedan sammanträdet den</w:t>
            </w:r>
            <w:r w:rsidR="00627BC6">
              <w:rPr>
                <w:rFonts w:eastAsiaTheme="minorHAnsi"/>
                <w:color w:val="000000"/>
                <w:lang w:eastAsia="en-US"/>
              </w:rPr>
              <w:t xml:space="preserve"> 9 maj 2025</w:t>
            </w:r>
          </w:p>
          <w:p w14:paraId="0E589735" w14:textId="53592B5C" w:rsidR="00907A88" w:rsidRDefault="00907A88" w:rsidP="00907A88">
            <w:pPr>
              <w:rPr>
                <w:rFonts w:eastAsiaTheme="minorHAnsi"/>
                <w:color w:val="000000"/>
                <w:lang w:eastAsia="en-US"/>
              </w:rPr>
            </w:pPr>
            <w:r w:rsidRPr="00A518E6">
              <w:rPr>
                <w:rFonts w:eastAsiaTheme="minorHAnsi"/>
                <w:color w:val="000000"/>
                <w:lang w:eastAsia="en-US"/>
              </w:rPr>
              <w:t>(återfinns i bilaga 2)</w:t>
            </w:r>
          </w:p>
          <w:p w14:paraId="79D22815" w14:textId="77777777" w:rsidR="00907A88" w:rsidRDefault="00907A88" w:rsidP="00856018">
            <w:pPr>
              <w:rPr>
                <w:rFonts w:eastAsiaTheme="minorHAnsi"/>
                <w:color w:val="000000"/>
                <w:lang w:eastAsia="en-US"/>
              </w:rPr>
            </w:pPr>
          </w:p>
          <w:p w14:paraId="72F3696E" w14:textId="77777777" w:rsidR="00221CE3" w:rsidRDefault="00221CE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76FDB" w14:paraId="0FC6C3E0" w14:textId="77777777" w:rsidTr="007A1FAA">
        <w:trPr>
          <w:trHeight w:val="568"/>
        </w:trPr>
        <w:tc>
          <w:tcPr>
            <w:tcW w:w="567" w:type="dxa"/>
          </w:tcPr>
          <w:p w14:paraId="3D03B013" w14:textId="2DEDF864" w:rsidR="00576FDB" w:rsidRDefault="00576FDB" w:rsidP="007A1FAA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</w:tc>
        <w:tc>
          <w:tcPr>
            <w:tcW w:w="7371" w:type="dxa"/>
          </w:tcPr>
          <w:p w14:paraId="6FB50D29" w14:textId="77777777" w:rsidR="00576FDB" w:rsidRDefault="00576FDB" w:rsidP="007A1FAA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</w:tbl>
    <w:p w14:paraId="0FB42E02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D75118F" w14:textId="20DEB3E9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AA8B1F0" w14:textId="77777777" w:rsidR="002D0DD2" w:rsidRDefault="002D0DD2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DDB709E" w14:textId="053CB920" w:rsidR="003B4C1F" w:rsidRDefault="003B4C1F" w:rsidP="00932DCE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767C3789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           Vid protokollet</w:t>
      </w:r>
    </w:p>
    <w:p w14:paraId="166B705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2C09C7B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FF859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B2723C2" w14:textId="424DFBF0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13394">
        <w:rPr>
          <w:b/>
          <w:snapToGrid w:val="0"/>
          <w:lang w:eastAsia="en-US"/>
        </w:rPr>
        <w:t>Aline Vinberg</w:t>
      </w:r>
    </w:p>
    <w:p w14:paraId="7793908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1BAC8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B7C1F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F99F13C" w14:textId="425485A3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>
        <w:rPr>
          <w:b/>
          <w:snapToGrid w:val="0"/>
          <w:lang w:eastAsia="en-US"/>
        </w:rPr>
        <w:tab/>
        <w:t xml:space="preserve">Justerat den </w:t>
      </w:r>
      <w:r w:rsidR="00D13394">
        <w:rPr>
          <w:b/>
          <w:snapToGrid w:val="0"/>
          <w:lang w:eastAsia="en-US"/>
        </w:rPr>
        <w:t>23 maj 2025</w:t>
      </w:r>
    </w:p>
    <w:p w14:paraId="3FC85AF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56C39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998BF6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09B20A1" w14:textId="3CF56B00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926FEF">
        <w:rPr>
          <w:b/>
          <w:snapToGrid w:val="0"/>
          <w:lang w:eastAsia="en-US"/>
        </w:rPr>
        <w:t>Matilda Ernkrans</w:t>
      </w:r>
    </w:p>
    <w:p w14:paraId="60EACDA7" w14:textId="4274F87E" w:rsidR="003B4C1F" w:rsidRDefault="003B4C1F" w:rsidP="005448C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740"/>
        <w:gridCol w:w="728"/>
        <w:gridCol w:w="727"/>
        <w:gridCol w:w="782"/>
        <w:gridCol w:w="727"/>
        <w:gridCol w:w="732"/>
        <w:gridCol w:w="667"/>
        <w:gridCol w:w="65"/>
        <w:gridCol w:w="9"/>
      </w:tblGrid>
      <w:tr w:rsidR="00351D87" w:rsidRPr="00DE5153" w14:paraId="025E1828" w14:textId="77777777" w:rsidTr="00523FEC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2F33986" w14:textId="77777777" w:rsidR="00351D87" w:rsidRPr="00DE5153" w:rsidRDefault="00351D87" w:rsidP="00FE5DE2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77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7F2A2D9" w14:textId="3FA8DAA3" w:rsidR="00351D87" w:rsidRPr="00DE5153" w:rsidRDefault="00351D87" w:rsidP="00FE5DE2">
            <w:pPr>
              <w:spacing w:line="256" w:lineRule="auto"/>
              <w:ind w:left="284"/>
              <w:rPr>
                <w:b/>
                <w:color w:val="000000"/>
                <w:lang w:val="en-GB" w:eastAsia="en-US"/>
              </w:rPr>
            </w:pPr>
            <w:r>
              <w:rPr>
                <w:b/>
                <w:color w:val="000000"/>
                <w:lang w:val="en-GB" w:eastAsia="en-US"/>
              </w:rPr>
              <w:t xml:space="preserve">              </w:t>
            </w:r>
            <w:r w:rsidR="00C21CBA">
              <w:rPr>
                <w:b/>
                <w:color w:val="000000"/>
                <w:lang w:val="en-GB" w:eastAsia="en-US"/>
              </w:rPr>
              <w:t xml:space="preserve">         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protokoll202</w:t>
            </w:r>
            <w:r>
              <w:rPr>
                <w:b/>
                <w:color w:val="000000"/>
                <w:lang w:val="en-GB" w:eastAsia="en-US"/>
              </w:rPr>
              <w:t>4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5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C21CBA">
              <w:rPr>
                <w:b/>
                <w:color w:val="000000"/>
                <w:lang w:val="en-GB" w:eastAsia="en-US"/>
              </w:rPr>
              <w:t>32</w:t>
            </w:r>
            <w:r>
              <w:rPr>
                <w:b/>
                <w:color w:val="000000"/>
                <w:lang w:val="en-GB" w:eastAsia="en-US"/>
              </w:rPr>
              <w:t xml:space="preserve">       </w:t>
            </w:r>
          </w:p>
        </w:tc>
      </w:tr>
      <w:tr w:rsidR="00351D87" w:rsidRPr="00DE5153" w14:paraId="0A18968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ED16848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29A835F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CAED5F7" w14:textId="6C3F6F15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 w:rsidR="006F2A4D">
              <w:rPr>
                <w:b/>
                <w:color w:val="000000"/>
                <w:szCs w:val="22"/>
                <w:lang w:val="en-GB" w:eastAsia="en-US"/>
              </w:rPr>
              <w:t>2-</w:t>
            </w:r>
            <w:r w:rsidR="00DE7898">
              <w:rPr>
                <w:b/>
                <w:color w:val="000000"/>
                <w:szCs w:val="22"/>
                <w:lang w:val="en-GB" w:eastAsia="en-US"/>
              </w:rPr>
              <w:t>5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A532159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 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2332B25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00B2626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6C35573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B1E7DA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F6C14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C54588A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AD5A49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18E5E3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3820F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B56568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43A52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024D204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99CA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D48619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61EEA0" w14:textId="42FEE451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 (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Ordförande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0C598D" w14:textId="00022FBC" w:rsidR="00351D87" w:rsidRPr="00DE5153" w:rsidRDefault="00300A3B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2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43F81" w14:textId="4C84AF92" w:rsidR="00351D87" w:rsidRPr="00DE5153" w:rsidRDefault="002E121B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5041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9CF9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E0F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62F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0F1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21FFDF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D3B6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</w:t>
            </w:r>
            <w:r>
              <w:rPr>
                <w:color w:val="000000"/>
                <w:sz w:val="18"/>
                <w:szCs w:val="18"/>
                <w:lang w:eastAsia="en-US"/>
              </w:rPr>
              <w:t>V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ice ordf</w:t>
            </w:r>
            <w:r>
              <w:rPr>
                <w:color w:val="000000"/>
                <w:sz w:val="18"/>
                <w:szCs w:val="18"/>
                <w:lang w:eastAsia="en-US"/>
              </w:rPr>
              <w:t>örande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1D1489" w14:textId="0F5B3E66" w:rsidR="00351D87" w:rsidRPr="00DE5153" w:rsidRDefault="003A4A56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9AA54" w14:textId="19505B98" w:rsidR="00351D87" w:rsidRPr="0053205B" w:rsidRDefault="002E121B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83B31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3CF79" w14:textId="77777777" w:rsidR="00351D87" w:rsidRPr="003B4C1F" w:rsidRDefault="00351D87" w:rsidP="00FE5DE2">
            <w:pPr>
              <w:spacing w:line="256" w:lineRule="auto"/>
              <w:rPr>
                <w:i/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B146B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B474F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B4DAF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351D87" w:rsidRPr="00DE5153" w14:paraId="7ADF387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5E6026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Kinnunen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9B3180" w14:textId="6357625E" w:rsidR="00351D87" w:rsidRPr="00DE5153" w:rsidRDefault="006F2A4D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6CEF9" w14:textId="3E7F6A12" w:rsidR="00351D87" w:rsidRPr="0053205B" w:rsidRDefault="002E121B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EF5A8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307A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92812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3205D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D8A4A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351D87" w:rsidRPr="00DE5153" w14:paraId="2602735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86D3C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Noria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Manouchi</w:t>
            </w:r>
            <w:proofErr w:type="spellEnd"/>
            <w:r w:rsidRPr="00F11F78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772DF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2B512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5C2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9F06B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D094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B41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7B79F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E07A5B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70F811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Gunilla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7F07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136B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DAFE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1F01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434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2F81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5793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EC4390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6D57E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Ludvig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Aspling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D27E3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074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9A8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E6C2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8143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C927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ADA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58E5F23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CD7A8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20F2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BB53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3D05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CF09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6161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B20C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5BF7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45EC18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E4C30A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Mathias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Tegnér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B4440" w14:textId="64ED39ED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6418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E03F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AB54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863F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0D7E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757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04A1778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7F388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A8446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5B19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B875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4BE8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9DD5F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598C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1F6E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A11E1A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7333BA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Aida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Birinxhiku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45E4E" w14:textId="2A659B5F" w:rsidR="00351D87" w:rsidRPr="00DE5153" w:rsidRDefault="006F2A4D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2BA5D" w14:textId="3E224896" w:rsidR="00351D87" w:rsidRPr="00070C4A" w:rsidRDefault="002E121B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46E6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D5A5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F70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AA89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3A5F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33B308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0A61B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37D1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31D3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3DD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EDB60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2AF0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10E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D2E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E4C0D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0C109C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0D841" w14:textId="5A592B48" w:rsidR="00351D87" w:rsidRPr="00DE5153" w:rsidRDefault="003A4A56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521F6" w14:textId="742949BB" w:rsidR="00351D87" w:rsidRPr="00DE5153" w:rsidRDefault="002E121B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4A70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83DA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35E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BC4C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863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E70100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C6952D" w14:textId="77777777" w:rsidR="00351D87" w:rsidRPr="00166DC1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Berntsson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5CB7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B98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B30C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A34E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C65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322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CF06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DFD9DCB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23267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6B7B5" w14:textId="29DE5AAD" w:rsidR="00351D87" w:rsidRPr="00DE5153" w:rsidRDefault="003A4A56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4281DA" w14:textId="39AF1F00" w:rsidR="00351D87" w:rsidRPr="00DE5153" w:rsidRDefault="002E121B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C85F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D86F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E96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F9F8F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218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0F7B64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9B782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Leonid Yurkovskiy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5DFA8A" w14:textId="1362C1CB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14FB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BA8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95B5B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299B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EB08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62E3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D0CD17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192B9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94F16" w14:textId="4EB1350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4BFC7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779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1D0F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6A2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ACB7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B5D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5D093F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FCCF96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589CF1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D9C4C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5EB49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43352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85B4F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F6267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B2E2F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24DC0A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DCA3192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DC6DA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6781A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4E693C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C1040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3C4513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D6D832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D4C47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884CE0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E533E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Frohm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048E8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C42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EA54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7721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054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6473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74C3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CCAAFF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DFA9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Åsa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Eriksson (S)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8686F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5AA5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3E2C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FE82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9DD4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C01E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2E65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BF9CD12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CE0202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FC7B1" w14:textId="17066295" w:rsidR="00351D87" w:rsidRPr="003B4C1F" w:rsidRDefault="006F2A4D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C9748" w14:textId="0E4509E3" w:rsidR="00351D87" w:rsidRPr="003B4C1F" w:rsidRDefault="002E121B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49806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8E330" w14:textId="77777777" w:rsidR="00351D87" w:rsidRPr="003B4C1F" w:rsidRDefault="00351D87" w:rsidP="00FE5DE2">
            <w:pPr>
              <w:spacing w:line="256" w:lineRule="auto"/>
              <w:rPr>
                <w:i/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08D70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EFC31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DE368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351D87" w:rsidRPr="00DE5153" w14:paraId="2B5FFA5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93CFF8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2659E">
              <w:rPr>
                <w:color w:val="000000"/>
                <w:sz w:val="18"/>
                <w:szCs w:val="18"/>
                <w:lang w:val="en-GB" w:eastAsia="en-US"/>
              </w:rPr>
              <w:t xml:space="preserve">Markus </w:t>
            </w:r>
            <w:proofErr w:type="spellStart"/>
            <w:r w:rsidRPr="0012659E">
              <w:rPr>
                <w:color w:val="000000"/>
                <w:sz w:val="18"/>
                <w:szCs w:val="18"/>
                <w:lang w:val="en-GB" w:eastAsia="en-US"/>
              </w:rPr>
              <w:t>Kallifatides</w:t>
            </w:r>
            <w:proofErr w:type="spellEnd"/>
            <w:r w:rsidRPr="0012659E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23F5FF" w14:textId="6B00A426" w:rsidR="00351D87" w:rsidRPr="00DE5153" w:rsidRDefault="006F2A4D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11F90" w14:textId="0998F680" w:rsidR="00351D87" w:rsidRPr="00DE5153" w:rsidRDefault="002E121B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4AE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E1B1B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2C91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9D2A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3DD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3B4CA6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13FFB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Robert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547ED" w14:textId="12A64496" w:rsidR="00351D87" w:rsidRPr="00DE5153" w:rsidRDefault="006F2A4D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51707" w14:textId="4C354658" w:rsidR="00351D87" w:rsidRPr="00DE5153" w:rsidRDefault="002E121B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14FC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058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687C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383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D5E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8F6BCE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C6229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Rose-Marie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2AE6A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EA99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16C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F424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E9F4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0EF1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1E5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828D09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B99C0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43FB1" w14:textId="0FA1EEDC" w:rsidR="00351D87" w:rsidRPr="00DE5153" w:rsidRDefault="006F2A4D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C4024" w14:textId="39151CC4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592E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24C8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E233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8F4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219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1F4F9E8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D6C66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Serkan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Köse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877626" w14:textId="29923520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C8A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2F84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C889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2364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8CE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F6CF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AE6A82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240482" w14:textId="375AE427" w:rsidR="00351D87" w:rsidRPr="00DE5153" w:rsidRDefault="00395B6E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Johnny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Svedin</w:t>
            </w:r>
            <w:proofErr w:type="spellEnd"/>
            <w:r w:rsidR="00351D87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DD727" w14:textId="747945A2" w:rsidR="00351D87" w:rsidRPr="00DE5153" w:rsidRDefault="006F2A4D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3CA89" w14:textId="36C682DF" w:rsidR="00351D87" w:rsidRPr="00DE5153" w:rsidRDefault="002E121B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DBBA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5570D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975F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EB82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B98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0EFF54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CE05C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Kadir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Kasirga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BFCD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141E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A2AA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2826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0DB4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8AE9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EF6D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21963C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A1DC4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John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Widegren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8CFC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D9F6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8E23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BB7A3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BDA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8472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DF4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1125C1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15B24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Riazat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64C6E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F4A7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5B3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D944A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EBB0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9640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EC61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6113368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62A77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Kjell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-Arne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Ottosson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BEFE95" w14:textId="690CDD52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97F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04EB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8CFA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2CEE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72A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0F4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A350683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EDEBD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Thand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Ringqvist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7D16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4027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F27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E5A3E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8D1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87B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00BE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268013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47C3E1" w14:textId="2E8A61E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Joar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For</w:t>
            </w:r>
            <w:r w:rsidR="00347E55">
              <w:rPr>
                <w:color w:val="000000"/>
                <w:sz w:val="18"/>
                <w:szCs w:val="18"/>
                <w:lang w:val="en-GB" w:eastAsia="en-US"/>
              </w:rPr>
              <w:t>s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sell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264F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8CD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6125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9DCC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6D9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EA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777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5D2A473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04533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Emma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Nohrén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8EE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3FB3F" w14:textId="77777777" w:rsidR="00351D87" w:rsidRPr="002C630D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A6D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81B5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D05B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1DB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264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5D656F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FBB23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Mikael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Damsgaard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1753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9F15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D03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91A1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C12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F4A8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FA676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946AEA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0921B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5EA9B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1BB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5FE6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D5C8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3A0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5B9C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55E7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0B478D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A76DB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harlotte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Quensel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2934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AAB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8E82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F3E5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77A7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18EB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D668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8DF1F8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8D3B9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347F2C" w14:textId="6B713B81" w:rsidR="00351D87" w:rsidRPr="00DE5153" w:rsidRDefault="006F2A4D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FFC155" w14:textId="60B163E5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8A79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1C07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17E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DBD5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5C62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02A52E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C87C31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Eklöf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145F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59FE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3F0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1364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B49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8499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D1E2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A88758B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BC0DA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Anna-Lena Hedberg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64014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0E8B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B8C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0EEDD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845F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0D89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2EE9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A3BF56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12290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BD52C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D76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B075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4C2C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1656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ACAD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5B34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1915F4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4229E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Katja Nyberg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DCF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EE3E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AE74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80D2D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E44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7A5F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6D4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C6D660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00B98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 xml:space="preserve">Adam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Marttinen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DA334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D1BD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17E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89FC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67CC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D658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E108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ABAA47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F124D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Hellhoff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E37F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6215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494D2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1055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6BB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DBF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C725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AE65E3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44E3B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Arkhem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E0C60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9357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4B79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355B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C737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5C31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9372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A6F4F33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B9258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Eric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Westroth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E21CD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A1C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7FF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EB19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FBAC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E5F9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59C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3DF04E0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3E418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Rasmus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Giertz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598E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70E0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34E3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D262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D24D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A5BC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0238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93FA35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CAC64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Göran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Hargestam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24DDB8" w14:textId="7204B42E" w:rsidR="00351D87" w:rsidRPr="00DE5153" w:rsidRDefault="006F2A4D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AAC78" w14:textId="6432A22A" w:rsidR="00351D87" w:rsidRPr="00DE5153" w:rsidRDefault="002E121B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73C2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B85BA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5F71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491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286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91BABC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6A003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Alexandra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Anstrell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97465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2B4A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928E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4307E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19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3D7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FF30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4B386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9A2040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D4161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108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AA99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986A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E13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A2397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47A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8DC7F4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FFF5E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Ida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Drougge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903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D6A5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6709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92B0C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5109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AA1F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529A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C3CE390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0ABD4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0D00E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84D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D67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B2B6C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DB0D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6037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EF01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395A4AF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F3034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166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38B8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D1EE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646D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9CE8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3D72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18D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6DC7C78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DB77D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Ann-Sofie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Lifvenhage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1114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1988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55FE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D6AEC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BD4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5DF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CB0E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7DC290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9FD18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6CC6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CF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5EFD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F88F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2E7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26B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490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4457B8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1DBB3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Lorena Delgado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Varas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A515F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49441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C5A3D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A0F4B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99AF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DA029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1479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7FD5A5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A0989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0A118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F1E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289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DE4EE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435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DF0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E9B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14509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809C4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F8C27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9F5B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3A80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1B96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2B2B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A1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7F4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C768710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E63AAA8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Vilhelmsson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96E30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017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442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3B6B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5A19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5C5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D35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D5ED82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285F7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E3D67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527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3AB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8A2D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B34F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BF06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25E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7392A9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97E22E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CE28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AB9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2B0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495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1B8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EBE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F92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9E6946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24BA41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Hans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Eklind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A14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8DCA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5293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BE2B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C4C9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A002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5D3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A36556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D8E7B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Kihlström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3F758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CD8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89D2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DF9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ACE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8B61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E559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521B2BB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77183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836D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BC50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131E0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39CA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D8FA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E37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F385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D6C7D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D2883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Jacob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Risberg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FE550" w14:textId="39812D57" w:rsidR="00351D87" w:rsidRPr="00DE5153" w:rsidRDefault="006F2A4D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D37A1" w14:textId="0583FE80" w:rsidR="00351D87" w:rsidRPr="000C12B6" w:rsidRDefault="002E121B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C083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3C8A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64C3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6E31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31F5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95AC4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BD5E8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 Stenevi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FDE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5E09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5B09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4390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C361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37F3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38A84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1DFA98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FE7D0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F449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746E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7AA9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73B5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8B669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AC83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F529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374CE5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77352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FBB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3CB94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5E31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548E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AF9E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1AB9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FD0A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8D0775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1BDAF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ACBC0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73C0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C0D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2CC3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1665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F39C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9111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A0BBEA3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8021D9" w14:textId="301D2120" w:rsidR="00351D87" w:rsidRPr="00DE5153" w:rsidRDefault="00104AD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Anders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Ekegren</w:t>
            </w:r>
            <w:proofErr w:type="spellEnd"/>
            <w:r w:rsidR="00B217B6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proofErr w:type="gramEnd"/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9F4D5D" w14:textId="2BB53A59" w:rsidR="00351D87" w:rsidRPr="00DE5153" w:rsidRDefault="006F2A4D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79FDB" w14:textId="33C734CA" w:rsidR="00351D87" w:rsidRPr="000C12B6" w:rsidRDefault="002E121B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C81C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C8F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FAAA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24F1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1D6D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8B76B6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9D467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A5062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974C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2177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AFEE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1D97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11D4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DCFBE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F5ED91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A08E9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Melin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BCCF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3E95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B89F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7CC8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D1E5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F9A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238E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AC7943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4BAAD35" w14:textId="2CAFC515" w:rsidR="00351D87" w:rsidRPr="00DE5153" w:rsidRDefault="00107EE9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proofErr w:type="gramEnd"/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939507" w14:textId="0F55E4A6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386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4F7C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172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03F0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E47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F86E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244724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8D5686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D1F0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C5344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33DF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D9DB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7BBD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ED87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221B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C7B1C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E1C161" w14:textId="5D8D54B3" w:rsidR="00351D87" w:rsidRPr="00C1609B" w:rsidRDefault="00730C9A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Per-Arne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Håkansson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51D87" w:rsidRPr="003D3F25">
              <w:rPr>
                <w:color w:val="000000"/>
                <w:sz w:val="18"/>
                <w:szCs w:val="18"/>
                <w:lang w:val="en-GB" w:eastAsia="en-US"/>
              </w:rPr>
              <w:t>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44BB4" w14:textId="6D317B2F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90B5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4BF0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05E4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CDC1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487E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F1E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AA407F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FCBC52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Louise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Thunström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16E20" w14:textId="1E4FB3D6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AC7B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DC9A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CAD6E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6388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3EF5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16A9E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E0C357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D25D0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47CEA1" w14:textId="628C36B5" w:rsidR="00351D87" w:rsidRPr="00DE5153" w:rsidRDefault="006F2A4D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EBE58" w14:textId="7C40FD60" w:rsidR="00351D87" w:rsidRPr="000C12B6" w:rsidRDefault="002E121B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9173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DD1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9BCA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726A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312F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87897DF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6C3A54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Mattias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Vepsä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06626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A6DD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5457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60CE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A596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5A46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1F74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52C5C0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66EC27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Alexandra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Völker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7E591B" w14:textId="381B9772" w:rsidR="00351D87" w:rsidRPr="00DE5153" w:rsidRDefault="006F2A4D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D187C" w14:textId="64453D77" w:rsidR="00351D87" w:rsidRPr="000C12B6" w:rsidRDefault="002E121B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0FEF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1891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4346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A59F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9FB5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40BAAD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D3322B" w14:textId="568C748E" w:rsidR="00351D87" w:rsidRPr="00C1609B" w:rsidRDefault="0058383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83837">
              <w:rPr>
                <w:color w:val="000000"/>
                <w:sz w:val="18"/>
                <w:szCs w:val="18"/>
                <w:lang w:val="en-GB" w:eastAsia="en-US"/>
              </w:rPr>
              <w:t xml:space="preserve">Sara-Lena </w:t>
            </w:r>
            <w:proofErr w:type="spellStart"/>
            <w:r w:rsidRPr="00583837">
              <w:rPr>
                <w:color w:val="000000"/>
                <w:sz w:val="18"/>
                <w:szCs w:val="18"/>
                <w:lang w:val="en-GB" w:eastAsia="en-US"/>
              </w:rPr>
              <w:t>Bjälkö</w:t>
            </w:r>
            <w:proofErr w:type="spellEnd"/>
            <w:r w:rsidRPr="00583837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51D87" w:rsidRPr="003D3F25">
              <w:rPr>
                <w:color w:val="000000"/>
                <w:sz w:val="18"/>
                <w:szCs w:val="18"/>
                <w:lang w:val="en-GB" w:eastAsia="en-US"/>
              </w:rPr>
              <w:t>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842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AB8D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5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8B66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AAC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2696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2B8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B91740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A5D3CB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BAFCD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2CC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CCEE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B068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65E3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9DA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2E46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F4AA260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1CE8F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Dadgostar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221CF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D929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D451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0002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1F97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BE6E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01B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F3B0C4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441A4F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Andreas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Lennkvist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235F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C587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A6E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23B09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A8C5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6A64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5758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BDC98F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528483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2807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6234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4256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C76C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582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3399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5AD0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6AF801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E5782E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0299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87E7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96C2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81AB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4ED6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4D1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CAF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046E3A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D2946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941247" w14:textId="72B2D2A9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E05F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866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C0B7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10D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835D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63E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B60E8B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98EF76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761A1" w14:textId="158DB427" w:rsidR="00351D87" w:rsidRPr="00DE5153" w:rsidRDefault="006F2A4D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92499" w14:textId="4F53E628" w:rsidR="00351D87" w:rsidRPr="00DE5153" w:rsidRDefault="002E121B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DC38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2992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A9D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AF4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0873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DCA78C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CC2E69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lastRenderedPageBreak/>
              <w:t>Marie-Louise Hänel Sandström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1D5700" w14:textId="514886E5" w:rsidR="00351D87" w:rsidRPr="003B4C1F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F6134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10FAA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2A555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D66AC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8C88D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28A8F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351D87" w:rsidRPr="00DE5153" w14:paraId="09A9AB6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88223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94789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E3C51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D346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0824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39BD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F499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7440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07EB5B2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20F61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Storckenfeldt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CC2B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7C15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05FD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ADC3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FA4B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DEB7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E69D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01174BAB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0D32A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Janine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Alm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Ericson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DD57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3F08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050D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9954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1A55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0791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2E8B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55853A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BE8A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 (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>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DA16F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FCF2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A172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812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093C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2A7C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BD07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37C9FA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8DBD8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Camilla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Hansén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ADB78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729E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098F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8AE6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725C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41B32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2301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6999DC6F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06933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Helldén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A062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C202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B35C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B5F4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1DE1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0CE0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D921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16C950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AA7FF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Annika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Hirvonen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CFBC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4E11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BB4F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AA64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9A1F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79F6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C0DD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CE9C24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9DFAC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Linus Lakso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B220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4353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94E7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3792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CA6A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2902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07A8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37DC8F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CF9FF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9D0E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1057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B794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6FF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FC0F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A49A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84C8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E45637B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937C5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16739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E55F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45E8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A9E9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28F8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9CA6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66B0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4F3A38A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06416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Riise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07A61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CB25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2FE4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21D5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BB4B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0E03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5A07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37A3A7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9BE0F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33BF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FC4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7F95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436D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8F2E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C750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3060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A872BE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22BD5B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Kristina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Axén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Olin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C70DC6" w14:textId="0224E60F" w:rsidR="00351D87" w:rsidRPr="002E121B" w:rsidRDefault="00300A3B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 w:rsidRPr="002E121B">
              <w:rPr>
                <w:color w:val="000000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823DF" w14:textId="0728DF0C" w:rsidR="00351D87" w:rsidRPr="002E121B" w:rsidRDefault="002E121B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4EBA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C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AE4A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2CB2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7C9D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7AA03E1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ACEF61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Joanna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Lewerentz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80C44" w14:textId="666BCF70" w:rsidR="00351D87" w:rsidRPr="003B4C1F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B771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4F79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18D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5114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49F7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68DF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0694A77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7B467B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Catarina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Deremar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4BD13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5566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FEB0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86E4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C0B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8449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716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5B53A47F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E9E776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61622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016B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33C9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796B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CD32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C4FC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CBD3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95F65A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DA7AD9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A7A11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DBA30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B36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CFBC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43A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B742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3173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A2B99C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CBF0D1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Resare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25565" w14:textId="5101EA22" w:rsidR="00351D87" w:rsidRPr="003B4C1F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2EAD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9250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F853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5935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2A29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330F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68618D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B82E5C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 w:rsidRPr="003016B3">
              <w:rPr>
                <w:color w:val="000000"/>
                <w:sz w:val="18"/>
                <w:szCs w:val="18"/>
                <w:lang w:val="en-GB" w:eastAsia="en-US"/>
              </w:rPr>
              <w:t>Ahlstedt</w:t>
            </w:r>
            <w:proofErr w:type="spellEnd"/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72D9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C5C6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1F33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CABB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3AB5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14D8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7DF8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6F4D9E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734313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016B3">
              <w:rPr>
                <w:color w:val="000000"/>
                <w:sz w:val="18"/>
                <w:szCs w:val="18"/>
                <w:lang w:val="en-GB" w:eastAsia="en-US"/>
              </w:rPr>
              <w:t>Ulrik</w:t>
            </w:r>
            <w:proofErr w:type="spellEnd"/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 Nilsson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1035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B3AB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7505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23B1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1328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C2AB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00FA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321ABF" w14:paraId="6A3AB734" w14:textId="77777777" w:rsidTr="00523FEC">
        <w:tblPrEx>
          <w:jc w:val="center"/>
          <w:tblInd w:w="0" w:type="dxa"/>
        </w:tblPrEx>
        <w:trPr>
          <w:gridAfter w:val="2"/>
          <w:wAfter w:w="74" w:type="dxa"/>
          <w:trHeight w:val="1135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25CB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32AEC366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758AF40C" w14:textId="77777777" w:rsidR="00351D87" w:rsidRPr="00C80B21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6EC161F3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0BD78F35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9554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2376B6BF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1C4D8133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646243C3" w14:textId="77777777" w:rsidR="00351D87" w:rsidRPr="00E47E4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28CE7F8F" w14:textId="0AA128C5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 w:rsidR="00300A3B">
              <w:rPr>
                <w:color w:val="000000" w:themeColor="text1"/>
                <w:sz w:val="20"/>
                <w:lang w:eastAsia="en-US"/>
              </w:rPr>
              <w:t xml:space="preserve"> 09.23 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  <w:r w:rsidR="00300A3B">
              <w:rPr>
                <w:color w:val="000000" w:themeColor="text1"/>
                <w:sz w:val="20"/>
                <w:lang w:eastAsia="en-US"/>
              </w:rPr>
              <w:t xml:space="preserve"> 09.23</w:t>
            </w:r>
            <w:r w:rsidR="002E121B">
              <w:rPr>
                <w:color w:val="000000" w:themeColor="text1"/>
                <w:sz w:val="20"/>
                <w:lang w:eastAsia="en-US"/>
              </w:rPr>
              <w:t xml:space="preserve"> </w:t>
            </w:r>
          </w:p>
          <w:p w14:paraId="1500641F" w14:textId="77777777" w:rsidR="00351D87" w:rsidRPr="00E47E4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4B0DC490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69933F7F" w14:textId="77777777" w:rsidR="00351D87" w:rsidRDefault="00351D87" w:rsidP="00351D87"/>
    <w:p w14:paraId="7F571AE5" w14:textId="77777777" w:rsidR="008830A7" w:rsidRDefault="006F13FC" w:rsidP="008830A7">
      <w:pPr>
        <w:rPr>
          <w:sz w:val="22"/>
          <w:szCs w:val="22"/>
        </w:rPr>
      </w:pPr>
      <w:r>
        <w:rPr>
          <w:b/>
          <w:snapToGrid w:val="0"/>
          <w:lang w:eastAsia="en-US"/>
        </w:rPr>
        <w:br w:type="page"/>
      </w:r>
    </w:p>
    <w:p w14:paraId="0442DAC3" w14:textId="65364397" w:rsidR="007D2384" w:rsidRDefault="008830A7" w:rsidP="008830A7">
      <w:pPr>
        <w:widowControl/>
        <w:spacing w:after="160" w:line="259" w:lineRule="auto"/>
        <w:rPr>
          <w:b/>
        </w:rPr>
      </w:pPr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>
        <w:rPr>
          <w:b/>
          <w:color w:val="000000"/>
          <w:lang w:eastAsia="en-US"/>
        </w:rPr>
        <w:t>4</w:t>
      </w:r>
      <w:r w:rsidRPr="00577962">
        <w:rPr>
          <w:b/>
          <w:color w:val="000000"/>
          <w:lang w:eastAsia="en-US"/>
        </w:rPr>
        <w:t>/2</w:t>
      </w:r>
      <w:r>
        <w:rPr>
          <w:b/>
          <w:color w:val="000000"/>
          <w:lang w:eastAsia="en-US"/>
        </w:rPr>
        <w:t>5</w:t>
      </w:r>
      <w:r w:rsidRPr="00577962">
        <w:rPr>
          <w:b/>
          <w:color w:val="000000"/>
          <w:lang w:eastAsia="en-US"/>
        </w:rPr>
        <w:t>:</w:t>
      </w:r>
      <w:r w:rsidR="004F71D0">
        <w:rPr>
          <w:b/>
          <w:color w:val="000000"/>
          <w:lang w:eastAsia="en-US"/>
        </w:rPr>
        <w:t>32</w:t>
      </w:r>
    </w:p>
    <w:p w14:paraId="62B85D57" w14:textId="550F67BA" w:rsidR="008830A7" w:rsidRDefault="008830A7" w:rsidP="008830A7">
      <w:pPr>
        <w:rPr>
          <w:b/>
        </w:rPr>
      </w:pPr>
    </w:p>
    <w:p w14:paraId="1FBB989B" w14:textId="25D7816F" w:rsidR="00790F94" w:rsidRDefault="00790F94" w:rsidP="00790F94">
      <w:pPr>
        <w:tabs>
          <w:tab w:val="left" w:pos="2097"/>
        </w:tabs>
        <w:rPr>
          <w:b/>
          <w:bCs/>
        </w:rPr>
      </w:pPr>
      <w:r>
        <w:rPr>
          <w:b/>
          <w:bCs/>
        </w:rPr>
        <w:t>Skriftligt samråd med EU-nämnden avseende listor med</w:t>
      </w:r>
      <w:r w:rsidRPr="0037060A">
        <w:rPr>
          <w:b/>
          <w:bCs/>
        </w:rPr>
        <w:t xml:space="preserve"> troliga A-punkter v. </w:t>
      </w:r>
      <w:r>
        <w:rPr>
          <w:b/>
          <w:bCs/>
        </w:rPr>
        <w:t>20</w:t>
      </w:r>
    </w:p>
    <w:p w14:paraId="3D8045DB" w14:textId="14D523CB" w:rsidR="00790F94" w:rsidRPr="00790F94" w:rsidRDefault="00790F94" w:rsidP="00790F94">
      <w:pPr>
        <w:tabs>
          <w:tab w:val="left" w:pos="2097"/>
        </w:tabs>
      </w:pPr>
      <w:r>
        <w:t>Samrådet avslutades den 15 maj 2025. Det fanns stöd för regeringens ståndpunkter. Inga avvikande ståndpunkter har anmälts.</w:t>
      </w:r>
    </w:p>
    <w:p w14:paraId="22883A98" w14:textId="236521BF" w:rsidR="00CC23C3" w:rsidRDefault="00CC23C3" w:rsidP="008830A7">
      <w:pPr>
        <w:rPr>
          <w:b/>
        </w:rPr>
      </w:pPr>
    </w:p>
    <w:p w14:paraId="0AF8D5B1" w14:textId="65A41BDB" w:rsidR="00CC23C3" w:rsidRDefault="00CC23C3" w:rsidP="00CC23C3">
      <w:pPr>
        <w:rPr>
          <w:b/>
          <w:bCs/>
        </w:rPr>
      </w:pPr>
      <w:r w:rsidRPr="00906289">
        <w:rPr>
          <w:b/>
          <w:bCs/>
        </w:rPr>
        <w:t>Skriftligt samråd med EU-nämnden av</w:t>
      </w:r>
      <w:r>
        <w:rPr>
          <w:b/>
          <w:bCs/>
        </w:rPr>
        <w:t>s</w:t>
      </w:r>
      <w:r w:rsidRPr="00906289">
        <w:rPr>
          <w:b/>
          <w:bCs/>
        </w:rPr>
        <w:t>een</w:t>
      </w:r>
      <w:r>
        <w:rPr>
          <w:b/>
          <w:bCs/>
        </w:rPr>
        <w:t xml:space="preserve">de fem </w:t>
      </w:r>
      <w:r w:rsidRPr="00906289">
        <w:rPr>
          <w:b/>
          <w:bCs/>
        </w:rPr>
        <w:t>annotering</w:t>
      </w:r>
      <w:r>
        <w:rPr>
          <w:b/>
          <w:bCs/>
        </w:rPr>
        <w:t xml:space="preserve">ar </w:t>
      </w:r>
      <w:r w:rsidRPr="00906289">
        <w:rPr>
          <w:b/>
          <w:bCs/>
        </w:rPr>
        <w:t xml:space="preserve">på </w:t>
      </w:r>
      <w:r>
        <w:rPr>
          <w:b/>
          <w:bCs/>
        </w:rPr>
        <w:t>utrikesområdet</w:t>
      </w:r>
    </w:p>
    <w:p w14:paraId="072AA19A" w14:textId="5A245816" w:rsidR="00CC23C3" w:rsidRDefault="00CC23C3" w:rsidP="00CC23C3">
      <w:pPr>
        <w:widowControl/>
      </w:pPr>
      <w:r w:rsidRPr="00906289">
        <w:t>Samrådet avslutades den</w:t>
      </w:r>
      <w:r>
        <w:t xml:space="preserve"> 14 maj 2025. </w:t>
      </w:r>
      <w:r w:rsidRPr="00906289">
        <w:t>Det fanns stöd för regeringens ståndpunkt</w:t>
      </w:r>
      <w:r>
        <w:t>er</w:t>
      </w:r>
      <w:r w:rsidRPr="00906289">
        <w:t>.</w:t>
      </w:r>
      <w:r>
        <w:t xml:space="preserve"> </w:t>
      </w:r>
      <w:r w:rsidR="00785A4B">
        <w:t xml:space="preserve">Inga avvikande ståndpunkter har anmälts. </w:t>
      </w:r>
    </w:p>
    <w:p w14:paraId="79CC5ACC" w14:textId="63CD9C90" w:rsidR="00CC23C3" w:rsidRDefault="00CC23C3" w:rsidP="008830A7">
      <w:pPr>
        <w:rPr>
          <w:b/>
        </w:rPr>
      </w:pPr>
    </w:p>
    <w:p w14:paraId="7B99A918" w14:textId="244A5003" w:rsidR="00CC23C3" w:rsidRPr="00CC23C3" w:rsidRDefault="00CC23C3" w:rsidP="00CC23C3">
      <w:pPr>
        <w:pStyle w:val="Liststycke"/>
        <w:numPr>
          <w:ilvl w:val="0"/>
          <w:numId w:val="40"/>
        </w:numPr>
        <w:rPr>
          <w:bCs/>
        </w:rPr>
      </w:pPr>
      <w:r w:rsidRPr="00CC23C3">
        <w:rPr>
          <w:bCs/>
        </w:rPr>
        <w:t>Antagande av rådsbeslut om ändring av rådets beslut om restriktiva åtgärder med anledning av Rysslands destabiliserande verksamhet (listningskriterier)</w:t>
      </w:r>
    </w:p>
    <w:p w14:paraId="380EE058" w14:textId="77777777" w:rsidR="00CC23C3" w:rsidRDefault="00CC23C3" w:rsidP="00CC23C3">
      <w:pPr>
        <w:pStyle w:val="Liststycke"/>
        <w:numPr>
          <w:ilvl w:val="0"/>
          <w:numId w:val="40"/>
        </w:numPr>
        <w:rPr>
          <w:bCs/>
        </w:rPr>
      </w:pPr>
      <w:r w:rsidRPr="00CC23C3">
        <w:rPr>
          <w:bCs/>
        </w:rPr>
        <w:t>Antagande av rådsbeslut om ändring av rådets beslut om restriktiva åtgärder med anledning av Rysslands destabiliserande verksamhet (listningar)</w:t>
      </w:r>
    </w:p>
    <w:p w14:paraId="53724812" w14:textId="77777777" w:rsidR="00CC23C3" w:rsidRDefault="00CC23C3" w:rsidP="00CC23C3">
      <w:pPr>
        <w:pStyle w:val="Liststycke"/>
        <w:numPr>
          <w:ilvl w:val="0"/>
          <w:numId w:val="40"/>
        </w:numPr>
        <w:rPr>
          <w:bCs/>
        </w:rPr>
      </w:pPr>
      <w:r w:rsidRPr="00CC23C3">
        <w:rPr>
          <w:bCs/>
        </w:rPr>
        <w:t>Antagande av rådsbeslut om ändring av rådets beslut om restriktiva åtgärder med hänsyn till Rysslands åtgärder som destabiliserar situationen i Ukraina (sektoriella)</w:t>
      </w:r>
    </w:p>
    <w:p w14:paraId="5BF06462" w14:textId="77777777" w:rsidR="00CC23C3" w:rsidRDefault="00CC23C3" w:rsidP="00CC23C3">
      <w:pPr>
        <w:pStyle w:val="Liststycke"/>
        <w:numPr>
          <w:ilvl w:val="0"/>
          <w:numId w:val="40"/>
        </w:numPr>
        <w:rPr>
          <w:bCs/>
        </w:rPr>
      </w:pPr>
      <w:r w:rsidRPr="00CC23C3">
        <w:rPr>
          <w:bCs/>
        </w:rPr>
        <w:t>Antagande av rådsbeslut om ändring av rådets beslut om restriktiva åtgärder mot åtgärder som undergräver eller hotar Ukrainas territoriella integritet, suveränitet och oberoende</w:t>
      </w:r>
    </w:p>
    <w:p w14:paraId="61FC31C1" w14:textId="52D7194A" w:rsidR="00CC23C3" w:rsidRPr="00CC23C3" w:rsidRDefault="00CC23C3" w:rsidP="00CC23C3">
      <w:pPr>
        <w:pStyle w:val="Liststycke"/>
        <w:numPr>
          <w:ilvl w:val="0"/>
          <w:numId w:val="40"/>
        </w:numPr>
        <w:rPr>
          <w:bCs/>
          <w:lang w:val="en-US"/>
        </w:rPr>
      </w:pPr>
      <w:r w:rsidRPr="00185106">
        <w:rPr>
          <w:bCs/>
        </w:rPr>
        <w:t xml:space="preserve"> </w:t>
      </w:r>
      <w:r w:rsidRPr="00CC23C3">
        <w:rPr>
          <w:bCs/>
          <w:lang w:val="en-US"/>
        </w:rPr>
        <w:t xml:space="preserve">Security and </w:t>
      </w:r>
      <w:proofErr w:type="spellStart"/>
      <w:r w:rsidRPr="00CC23C3">
        <w:rPr>
          <w:bCs/>
          <w:lang w:val="en-US"/>
        </w:rPr>
        <w:t>Defence</w:t>
      </w:r>
      <w:proofErr w:type="spellEnd"/>
      <w:r w:rsidRPr="00CC23C3">
        <w:rPr>
          <w:bCs/>
          <w:lang w:val="en-US"/>
        </w:rPr>
        <w:t xml:space="preserve"> Partnership between the European Union and the United Kingdom of Great Britain and Northern Ireland</w:t>
      </w:r>
    </w:p>
    <w:p w14:paraId="2E1E4100" w14:textId="59B058F1" w:rsidR="00CC23C3" w:rsidRPr="00CC23C3" w:rsidRDefault="00CC23C3" w:rsidP="008830A7">
      <w:pPr>
        <w:rPr>
          <w:b/>
          <w:lang w:val="en-US"/>
        </w:rPr>
      </w:pPr>
    </w:p>
    <w:p w14:paraId="34F64BE9" w14:textId="67CAED61" w:rsidR="00CC23C3" w:rsidRPr="00CC23C3" w:rsidRDefault="00CC23C3" w:rsidP="008830A7">
      <w:pPr>
        <w:rPr>
          <w:b/>
          <w:lang w:val="en-US"/>
        </w:rPr>
      </w:pPr>
    </w:p>
    <w:p w14:paraId="282CCF7D" w14:textId="43A70833" w:rsidR="00CC23C3" w:rsidRDefault="00CC23C3" w:rsidP="00CC23C3">
      <w:pPr>
        <w:rPr>
          <w:b/>
          <w:bCs/>
        </w:rPr>
      </w:pPr>
      <w:r w:rsidRPr="00906289">
        <w:rPr>
          <w:b/>
          <w:bCs/>
        </w:rPr>
        <w:t>Skriftligt samråd med EU-nämnden av</w:t>
      </w:r>
      <w:r>
        <w:rPr>
          <w:b/>
          <w:bCs/>
        </w:rPr>
        <w:t>s</w:t>
      </w:r>
      <w:r w:rsidRPr="00906289">
        <w:rPr>
          <w:b/>
          <w:bCs/>
        </w:rPr>
        <w:t>een</w:t>
      </w:r>
      <w:r>
        <w:rPr>
          <w:b/>
          <w:bCs/>
        </w:rPr>
        <w:t xml:space="preserve">de tre </w:t>
      </w:r>
      <w:r w:rsidRPr="00906289">
        <w:rPr>
          <w:b/>
          <w:bCs/>
        </w:rPr>
        <w:t>annotering</w:t>
      </w:r>
      <w:r>
        <w:rPr>
          <w:b/>
          <w:bCs/>
        </w:rPr>
        <w:t xml:space="preserve">ar </w:t>
      </w:r>
      <w:r w:rsidRPr="00906289">
        <w:rPr>
          <w:b/>
          <w:bCs/>
        </w:rPr>
        <w:t xml:space="preserve">på </w:t>
      </w:r>
      <w:r>
        <w:rPr>
          <w:b/>
          <w:bCs/>
        </w:rPr>
        <w:t>utrikesområdet</w:t>
      </w:r>
    </w:p>
    <w:p w14:paraId="5A20C15B" w14:textId="770BDBB7" w:rsidR="00CC23C3" w:rsidRDefault="00CC23C3" w:rsidP="00CC23C3">
      <w:pPr>
        <w:widowControl/>
      </w:pPr>
      <w:r w:rsidRPr="00906289">
        <w:t>Samrådet avslutades den</w:t>
      </w:r>
      <w:r>
        <w:t xml:space="preserve"> 14 maj 2025. </w:t>
      </w:r>
      <w:r w:rsidRPr="00906289">
        <w:t>Det fanns stöd för regeringens ståndpunkt</w:t>
      </w:r>
      <w:r>
        <w:t>er</w:t>
      </w:r>
      <w:r w:rsidRPr="00906289">
        <w:t>.</w:t>
      </w:r>
      <w:r>
        <w:t xml:space="preserve"> </w:t>
      </w:r>
      <w:r w:rsidR="00785A4B">
        <w:t xml:space="preserve">Inga avvikande ståndpunkter har anmälts. </w:t>
      </w:r>
    </w:p>
    <w:p w14:paraId="35A69CD2" w14:textId="77777777" w:rsidR="00CC23C3" w:rsidRDefault="00CC23C3" w:rsidP="00CC23C3">
      <w:pPr>
        <w:widowControl/>
      </w:pPr>
    </w:p>
    <w:p w14:paraId="7F896892" w14:textId="3D90172C" w:rsidR="00CC23C3" w:rsidRPr="00CC23C3" w:rsidRDefault="00CC23C3" w:rsidP="00CC23C3">
      <w:pPr>
        <w:pStyle w:val="Liststycke"/>
        <w:numPr>
          <w:ilvl w:val="0"/>
          <w:numId w:val="35"/>
        </w:numPr>
      </w:pPr>
      <w:r w:rsidRPr="00CC23C3">
        <w:t>Antagande av rådsbeslut om ändring av rådets beslut om Europeiska unionens partnerskapsuppdrag i Moldavien (EUPM Moldavien)</w:t>
      </w:r>
    </w:p>
    <w:p w14:paraId="2068CBFC" w14:textId="77777777" w:rsidR="00CC23C3" w:rsidRPr="00CC23C3" w:rsidRDefault="00CC23C3" w:rsidP="00CC23C3">
      <w:pPr>
        <w:pStyle w:val="Liststycke"/>
        <w:numPr>
          <w:ilvl w:val="0"/>
          <w:numId w:val="35"/>
        </w:numPr>
        <w:rPr>
          <w:sz w:val="22"/>
          <w:szCs w:val="22"/>
        </w:rPr>
      </w:pPr>
      <w:r w:rsidRPr="00CC23C3">
        <w:rPr>
          <w:sz w:val="22"/>
          <w:szCs w:val="22"/>
        </w:rPr>
        <w:t xml:space="preserve">Antagande av rådsbeslut om ändring av rådets beslut om restriktiva åtgärder mot spridning och användning av kemiska vapen </w:t>
      </w:r>
    </w:p>
    <w:p w14:paraId="4844DBF2" w14:textId="71C6EDED" w:rsidR="004A4C77" w:rsidRPr="00962268" w:rsidRDefault="00CC23C3" w:rsidP="008830A7">
      <w:pPr>
        <w:widowControl/>
        <w:numPr>
          <w:ilvl w:val="0"/>
          <w:numId w:val="35"/>
        </w:numPr>
        <w:rPr>
          <w:sz w:val="22"/>
          <w:szCs w:val="22"/>
        </w:rPr>
      </w:pPr>
      <w:r>
        <w:t xml:space="preserve">Rådsbeslut om ändring av rådets beslut om restriktiva åtgärder mot bakgrund av situationen i Ryssland  </w:t>
      </w:r>
    </w:p>
    <w:p w14:paraId="4B468979" w14:textId="77777777" w:rsidR="004A4C77" w:rsidRDefault="004A4C77" w:rsidP="008830A7">
      <w:pPr>
        <w:rPr>
          <w:b/>
        </w:rPr>
      </w:pPr>
    </w:p>
    <w:p w14:paraId="4EF773B2" w14:textId="5DA2C292" w:rsidR="008830A7" w:rsidRDefault="008830A7" w:rsidP="008830A7">
      <w:pPr>
        <w:tabs>
          <w:tab w:val="left" w:pos="2097"/>
        </w:tabs>
        <w:rPr>
          <w:b/>
          <w:bCs/>
        </w:rPr>
      </w:pPr>
      <w:r>
        <w:rPr>
          <w:b/>
          <w:bCs/>
        </w:rPr>
        <w:t>Skriftligt samråd med EU-nämnden avseende listor med</w:t>
      </w:r>
      <w:r w:rsidRPr="0037060A">
        <w:rPr>
          <w:b/>
          <w:bCs/>
        </w:rPr>
        <w:t xml:space="preserve"> troliga A-punkter v. </w:t>
      </w:r>
      <w:r w:rsidR="00CC23C3">
        <w:rPr>
          <w:b/>
          <w:bCs/>
        </w:rPr>
        <w:t>19</w:t>
      </w:r>
    </w:p>
    <w:p w14:paraId="67719B66" w14:textId="2BBAAABF" w:rsidR="008830A7" w:rsidRDefault="008830A7" w:rsidP="008830A7">
      <w:pPr>
        <w:tabs>
          <w:tab w:val="left" w:pos="2097"/>
        </w:tabs>
      </w:pPr>
      <w:r>
        <w:t xml:space="preserve">Samrådet avslutades den </w:t>
      </w:r>
      <w:r w:rsidR="00CC23C3">
        <w:t>9 maj 2025</w:t>
      </w:r>
      <w:r>
        <w:t>. Det fanns stöd för regeringens ståndpunkter. Inga avvikande ståndpunkter har anmälts.</w:t>
      </w:r>
    </w:p>
    <w:p w14:paraId="309CE28A" w14:textId="0BDB01F4" w:rsidR="00992491" w:rsidRDefault="00992491" w:rsidP="008830A7">
      <w:pPr>
        <w:tabs>
          <w:tab w:val="left" w:pos="2097"/>
        </w:tabs>
        <w:rPr>
          <w:lang w:eastAsia="en-US"/>
        </w:rPr>
      </w:pPr>
    </w:p>
    <w:p w14:paraId="6BE6B618" w14:textId="0CE4A95D" w:rsidR="00221CE3" w:rsidRDefault="00221CE3" w:rsidP="008830A7">
      <w:pPr>
        <w:tabs>
          <w:tab w:val="left" w:pos="2097"/>
        </w:tabs>
        <w:rPr>
          <w:lang w:eastAsia="en-US"/>
        </w:rPr>
      </w:pPr>
    </w:p>
    <w:p w14:paraId="2B6B68CE" w14:textId="77777777" w:rsidR="004A4C77" w:rsidRPr="00221CE3" w:rsidRDefault="004A4C77" w:rsidP="00221CE3">
      <w:pPr>
        <w:tabs>
          <w:tab w:val="left" w:pos="2097"/>
        </w:tabs>
        <w:rPr>
          <w:sz w:val="22"/>
          <w:szCs w:val="22"/>
          <w:lang w:eastAsia="en-US"/>
        </w:rPr>
      </w:pPr>
    </w:p>
    <w:sectPr w:rsidR="004A4C77" w:rsidRPr="00221CE3" w:rsidSect="001A329A"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6C31"/>
    <w:multiLevelType w:val="hybridMultilevel"/>
    <w:tmpl w:val="058C2D40"/>
    <w:lvl w:ilvl="0" w:tplc="2402BDA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519B7"/>
    <w:multiLevelType w:val="hybridMultilevel"/>
    <w:tmpl w:val="ABD47D2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C6100"/>
    <w:multiLevelType w:val="hybridMultilevel"/>
    <w:tmpl w:val="F2066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90876"/>
    <w:multiLevelType w:val="hybridMultilevel"/>
    <w:tmpl w:val="10609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651BB"/>
    <w:multiLevelType w:val="hybridMultilevel"/>
    <w:tmpl w:val="8E1A04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95A4D"/>
    <w:multiLevelType w:val="hybridMultilevel"/>
    <w:tmpl w:val="BCB29C8A"/>
    <w:lvl w:ilvl="0" w:tplc="CA583FE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D5566"/>
    <w:multiLevelType w:val="hybridMultilevel"/>
    <w:tmpl w:val="BD9489F4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>
      <w:start w:val="1"/>
      <w:numFmt w:val="lowerLetter"/>
      <w:lvlText w:val="%5."/>
      <w:lvlJc w:val="left"/>
      <w:pPr>
        <w:ind w:left="3240" w:hanging="360"/>
      </w:pPr>
    </w:lvl>
    <w:lvl w:ilvl="5" w:tplc="041D001B">
      <w:start w:val="1"/>
      <w:numFmt w:val="lowerRoman"/>
      <w:lvlText w:val="%6."/>
      <w:lvlJc w:val="right"/>
      <w:pPr>
        <w:ind w:left="3960" w:hanging="180"/>
      </w:pPr>
    </w:lvl>
    <w:lvl w:ilvl="6" w:tplc="041D000F">
      <w:start w:val="1"/>
      <w:numFmt w:val="decimal"/>
      <w:lvlText w:val="%7."/>
      <w:lvlJc w:val="left"/>
      <w:pPr>
        <w:ind w:left="4680" w:hanging="360"/>
      </w:pPr>
    </w:lvl>
    <w:lvl w:ilvl="7" w:tplc="041D0019">
      <w:start w:val="1"/>
      <w:numFmt w:val="lowerLetter"/>
      <w:lvlText w:val="%8."/>
      <w:lvlJc w:val="left"/>
      <w:pPr>
        <w:ind w:left="5400" w:hanging="360"/>
      </w:pPr>
    </w:lvl>
    <w:lvl w:ilvl="8" w:tplc="041D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213712"/>
    <w:multiLevelType w:val="hybridMultilevel"/>
    <w:tmpl w:val="0E22A378"/>
    <w:lvl w:ilvl="0" w:tplc="9A3445E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502935"/>
    <w:multiLevelType w:val="hybridMultilevel"/>
    <w:tmpl w:val="421CB3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A740A"/>
    <w:multiLevelType w:val="hybridMultilevel"/>
    <w:tmpl w:val="DFF43D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CC3B19"/>
    <w:multiLevelType w:val="hybridMultilevel"/>
    <w:tmpl w:val="AA5280B2"/>
    <w:lvl w:ilvl="0" w:tplc="041D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636302"/>
    <w:multiLevelType w:val="hybridMultilevel"/>
    <w:tmpl w:val="B0844A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440303"/>
    <w:multiLevelType w:val="hybridMultilevel"/>
    <w:tmpl w:val="1EAC022A"/>
    <w:lvl w:ilvl="0" w:tplc="7160DFBE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F50543"/>
    <w:multiLevelType w:val="hybridMultilevel"/>
    <w:tmpl w:val="E86274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FC0691"/>
    <w:multiLevelType w:val="hybridMultilevel"/>
    <w:tmpl w:val="1C484C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6A1748"/>
    <w:multiLevelType w:val="hybridMultilevel"/>
    <w:tmpl w:val="D4BA98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8" w15:restartNumberingAfterBreak="0">
    <w:nsid w:val="4A7B1637"/>
    <w:multiLevelType w:val="hybridMultilevel"/>
    <w:tmpl w:val="007043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8A5464"/>
    <w:multiLevelType w:val="hybridMultilevel"/>
    <w:tmpl w:val="23DAAC70"/>
    <w:lvl w:ilvl="0" w:tplc="D0D2BEB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8500D5"/>
    <w:multiLevelType w:val="multilevel"/>
    <w:tmpl w:val="3EAE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B9E2CC2"/>
    <w:multiLevelType w:val="hybridMultilevel"/>
    <w:tmpl w:val="9710D4F4"/>
    <w:lvl w:ilvl="0" w:tplc="0D7208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162DD2"/>
    <w:multiLevelType w:val="hybridMultilevel"/>
    <w:tmpl w:val="6BDC4224"/>
    <w:lvl w:ilvl="0" w:tplc="46441300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F495C02"/>
    <w:multiLevelType w:val="hybridMultilevel"/>
    <w:tmpl w:val="6138217A"/>
    <w:lvl w:ilvl="0" w:tplc="CBD64EB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EB6FCC"/>
    <w:multiLevelType w:val="hybridMultilevel"/>
    <w:tmpl w:val="FB9AC8E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C32892"/>
    <w:multiLevelType w:val="hybridMultilevel"/>
    <w:tmpl w:val="31760C8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AB00C8"/>
    <w:multiLevelType w:val="hybridMultilevel"/>
    <w:tmpl w:val="5D26DA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2B6A05"/>
    <w:multiLevelType w:val="hybridMultilevel"/>
    <w:tmpl w:val="1996E9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977CBA"/>
    <w:multiLevelType w:val="hybridMultilevel"/>
    <w:tmpl w:val="C122E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2B1C4E"/>
    <w:multiLevelType w:val="hybridMultilevel"/>
    <w:tmpl w:val="2A5C90C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AD0629"/>
    <w:multiLevelType w:val="hybridMultilevel"/>
    <w:tmpl w:val="0FB4F26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2D77F2"/>
    <w:multiLevelType w:val="hybridMultilevel"/>
    <w:tmpl w:val="DA1640EA"/>
    <w:lvl w:ilvl="0" w:tplc="5E1813C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806913"/>
    <w:multiLevelType w:val="hybridMultilevel"/>
    <w:tmpl w:val="C9BCBF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4A2F7C"/>
    <w:multiLevelType w:val="hybridMultilevel"/>
    <w:tmpl w:val="823EFC6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7C0BFF"/>
    <w:multiLevelType w:val="hybridMultilevel"/>
    <w:tmpl w:val="EF0077AA"/>
    <w:lvl w:ilvl="0" w:tplc="EFC4F600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5"/>
  </w:num>
  <w:num w:numId="11">
    <w:abstractNumId w:val="3"/>
  </w:num>
  <w:num w:numId="1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0"/>
  </w:num>
  <w:num w:numId="28">
    <w:abstractNumId w:val="8"/>
  </w:num>
  <w:num w:numId="29">
    <w:abstractNumId w:val="34"/>
  </w:num>
  <w:num w:numId="30">
    <w:abstractNumId w:val="5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</w:num>
  <w:num w:numId="34">
    <w:abstractNumId w:val="13"/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7"/>
  </w:num>
  <w:num w:numId="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6"/>
  </w:num>
  <w:num w:numId="39">
    <w:abstractNumId w:val="26"/>
  </w:num>
  <w:num w:numId="4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233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5BC1"/>
    <w:rsid w:val="00025F3E"/>
    <w:rsid w:val="00026E5C"/>
    <w:rsid w:val="0002716B"/>
    <w:rsid w:val="00027C77"/>
    <w:rsid w:val="00030152"/>
    <w:rsid w:val="00030298"/>
    <w:rsid w:val="000304C1"/>
    <w:rsid w:val="00030827"/>
    <w:rsid w:val="00030B72"/>
    <w:rsid w:val="0003112F"/>
    <w:rsid w:val="000311A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79B"/>
    <w:rsid w:val="00041C21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882"/>
    <w:rsid w:val="00044B84"/>
    <w:rsid w:val="0004539E"/>
    <w:rsid w:val="0004616D"/>
    <w:rsid w:val="000462AD"/>
    <w:rsid w:val="00046A5C"/>
    <w:rsid w:val="000475F8"/>
    <w:rsid w:val="000478C9"/>
    <w:rsid w:val="00047C03"/>
    <w:rsid w:val="00050A5E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7E3"/>
    <w:rsid w:val="000A2CE4"/>
    <w:rsid w:val="000A3769"/>
    <w:rsid w:val="000A37D8"/>
    <w:rsid w:val="000A3E79"/>
    <w:rsid w:val="000A475A"/>
    <w:rsid w:val="000A4BF0"/>
    <w:rsid w:val="000A505D"/>
    <w:rsid w:val="000A50A3"/>
    <w:rsid w:val="000A6866"/>
    <w:rsid w:val="000A7149"/>
    <w:rsid w:val="000A738D"/>
    <w:rsid w:val="000A7990"/>
    <w:rsid w:val="000A7CCD"/>
    <w:rsid w:val="000B005F"/>
    <w:rsid w:val="000B0C6C"/>
    <w:rsid w:val="000B11C3"/>
    <w:rsid w:val="000B1853"/>
    <w:rsid w:val="000B1BD7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B7584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117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36A"/>
    <w:rsid w:val="00100CB0"/>
    <w:rsid w:val="00100FAE"/>
    <w:rsid w:val="00101A03"/>
    <w:rsid w:val="00101DEA"/>
    <w:rsid w:val="00103352"/>
    <w:rsid w:val="00103677"/>
    <w:rsid w:val="00103ED8"/>
    <w:rsid w:val="00104AD1"/>
    <w:rsid w:val="00104DAD"/>
    <w:rsid w:val="00106BD4"/>
    <w:rsid w:val="00107264"/>
    <w:rsid w:val="001072BA"/>
    <w:rsid w:val="00107698"/>
    <w:rsid w:val="00107EE9"/>
    <w:rsid w:val="00110D81"/>
    <w:rsid w:val="00110EFD"/>
    <w:rsid w:val="00110F2E"/>
    <w:rsid w:val="0011128E"/>
    <w:rsid w:val="001115CC"/>
    <w:rsid w:val="00111CFE"/>
    <w:rsid w:val="00113158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6D"/>
    <w:rsid w:val="00130BA4"/>
    <w:rsid w:val="00130C99"/>
    <w:rsid w:val="00131095"/>
    <w:rsid w:val="0013119E"/>
    <w:rsid w:val="0013177A"/>
    <w:rsid w:val="00131841"/>
    <w:rsid w:val="001318AD"/>
    <w:rsid w:val="00131C90"/>
    <w:rsid w:val="001322AB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6119F"/>
    <w:rsid w:val="00161C14"/>
    <w:rsid w:val="00162B64"/>
    <w:rsid w:val="00163542"/>
    <w:rsid w:val="00163970"/>
    <w:rsid w:val="00163AD8"/>
    <w:rsid w:val="0016466A"/>
    <w:rsid w:val="00164E2F"/>
    <w:rsid w:val="001654BF"/>
    <w:rsid w:val="001660EC"/>
    <w:rsid w:val="00166106"/>
    <w:rsid w:val="00166A37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106"/>
    <w:rsid w:val="00185304"/>
    <w:rsid w:val="00186A7D"/>
    <w:rsid w:val="00190386"/>
    <w:rsid w:val="00190449"/>
    <w:rsid w:val="00190ECA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329A"/>
    <w:rsid w:val="001A3928"/>
    <w:rsid w:val="001A42A0"/>
    <w:rsid w:val="001A4317"/>
    <w:rsid w:val="001A4CEC"/>
    <w:rsid w:val="001A5043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20C1"/>
    <w:rsid w:val="001C302C"/>
    <w:rsid w:val="001C3206"/>
    <w:rsid w:val="001C3AFA"/>
    <w:rsid w:val="001C3F50"/>
    <w:rsid w:val="001C3FB2"/>
    <w:rsid w:val="001C4520"/>
    <w:rsid w:val="001C4C64"/>
    <w:rsid w:val="001C4E65"/>
    <w:rsid w:val="001C56EE"/>
    <w:rsid w:val="001C5A1F"/>
    <w:rsid w:val="001C5A73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981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5A28"/>
    <w:rsid w:val="001F7BE8"/>
    <w:rsid w:val="0020006C"/>
    <w:rsid w:val="00200BEB"/>
    <w:rsid w:val="00200E5E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E8D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4CBD"/>
    <w:rsid w:val="00215065"/>
    <w:rsid w:val="0021522D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1CE3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A6"/>
    <w:rsid w:val="00236AF0"/>
    <w:rsid w:val="00237EAB"/>
    <w:rsid w:val="00240C7C"/>
    <w:rsid w:val="002414EB"/>
    <w:rsid w:val="0024223C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CF7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5A3A"/>
    <w:rsid w:val="002A6C9E"/>
    <w:rsid w:val="002B0293"/>
    <w:rsid w:val="002B1034"/>
    <w:rsid w:val="002B162B"/>
    <w:rsid w:val="002B1E0E"/>
    <w:rsid w:val="002B2004"/>
    <w:rsid w:val="002B2396"/>
    <w:rsid w:val="002B25A8"/>
    <w:rsid w:val="002B29F1"/>
    <w:rsid w:val="002B31C0"/>
    <w:rsid w:val="002B3511"/>
    <w:rsid w:val="002B37F7"/>
    <w:rsid w:val="002B3B88"/>
    <w:rsid w:val="002B4671"/>
    <w:rsid w:val="002B58FE"/>
    <w:rsid w:val="002B5C95"/>
    <w:rsid w:val="002B6963"/>
    <w:rsid w:val="002B6B2C"/>
    <w:rsid w:val="002B6BBA"/>
    <w:rsid w:val="002B7046"/>
    <w:rsid w:val="002B7A04"/>
    <w:rsid w:val="002C0213"/>
    <w:rsid w:val="002C056A"/>
    <w:rsid w:val="002C0E07"/>
    <w:rsid w:val="002C12C5"/>
    <w:rsid w:val="002C19B4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D2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21B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81"/>
    <w:rsid w:val="002F63F6"/>
    <w:rsid w:val="00300A3B"/>
    <w:rsid w:val="0030233C"/>
    <w:rsid w:val="00302508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2B5"/>
    <w:rsid w:val="00322F9C"/>
    <w:rsid w:val="003242BB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11B1"/>
    <w:rsid w:val="00332826"/>
    <w:rsid w:val="003338B2"/>
    <w:rsid w:val="0033431B"/>
    <w:rsid w:val="00334DEE"/>
    <w:rsid w:val="003357F2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3F54"/>
    <w:rsid w:val="00344103"/>
    <w:rsid w:val="00344832"/>
    <w:rsid w:val="003451B4"/>
    <w:rsid w:val="003451BA"/>
    <w:rsid w:val="003478EE"/>
    <w:rsid w:val="00347E47"/>
    <w:rsid w:val="00347E55"/>
    <w:rsid w:val="003502E9"/>
    <w:rsid w:val="003503EB"/>
    <w:rsid w:val="0035075A"/>
    <w:rsid w:val="0035087E"/>
    <w:rsid w:val="00350911"/>
    <w:rsid w:val="00350E3D"/>
    <w:rsid w:val="003511C6"/>
    <w:rsid w:val="00351B73"/>
    <w:rsid w:val="00351D87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060A"/>
    <w:rsid w:val="003715DA"/>
    <w:rsid w:val="003726CD"/>
    <w:rsid w:val="00373DA4"/>
    <w:rsid w:val="00374C72"/>
    <w:rsid w:val="00375BCF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1F5D"/>
    <w:rsid w:val="003824DD"/>
    <w:rsid w:val="003830EA"/>
    <w:rsid w:val="00383D24"/>
    <w:rsid w:val="00384820"/>
    <w:rsid w:val="00384DAD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780"/>
    <w:rsid w:val="003949FF"/>
    <w:rsid w:val="00394F50"/>
    <w:rsid w:val="00395B6E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2C09"/>
    <w:rsid w:val="003A3984"/>
    <w:rsid w:val="003A4A56"/>
    <w:rsid w:val="003A52FE"/>
    <w:rsid w:val="003A5A88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4C1F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AB2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4DDB"/>
    <w:rsid w:val="003E4E1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79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4AA"/>
    <w:rsid w:val="004436C5"/>
    <w:rsid w:val="004438DF"/>
    <w:rsid w:val="00443CAF"/>
    <w:rsid w:val="00444C26"/>
    <w:rsid w:val="0044563E"/>
    <w:rsid w:val="00446605"/>
    <w:rsid w:val="00446970"/>
    <w:rsid w:val="00446E9B"/>
    <w:rsid w:val="00446F03"/>
    <w:rsid w:val="004478F8"/>
    <w:rsid w:val="00451188"/>
    <w:rsid w:val="004532CA"/>
    <w:rsid w:val="004538D4"/>
    <w:rsid w:val="00453C96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3AE3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5E89"/>
    <w:rsid w:val="004767F1"/>
    <w:rsid w:val="004770D8"/>
    <w:rsid w:val="0048319C"/>
    <w:rsid w:val="00484A4F"/>
    <w:rsid w:val="00484B99"/>
    <w:rsid w:val="004854C4"/>
    <w:rsid w:val="0048653C"/>
    <w:rsid w:val="004866F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5B7"/>
    <w:rsid w:val="00496A44"/>
    <w:rsid w:val="0049749C"/>
    <w:rsid w:val="0049787C"/>
    <w:rsid w:val="004A07B9"/>
    <w:rsid w:val="004A090D"/>
    <w:rsid w:val="004A0C4E"/>
    <w:rsid w:val="004A1273"/>
    <w:rsid w:val="004A23CB"/>
    <w:rsid w:val="004A33ED"/>
    <w:rsid w:val="004A355B"/>
    <w:rsid w:val="004A411D"/>
    <w:rsid w:val="004A4C77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8F0"/>
    <w:rsid w:val="004B3DAD"/>
    <w:rsid w:val="004B4835"/>
    <w:rsid w:val="004B5042"/>
    <w:rsid w:val="004B5667"/>
    <w:rsid w:val="004B56B9"/>
    <w:rsid w:val="004B56DE"/>
    <w:rsid w:val="004B58FF"/>
    <w:rsid w:val="004B5AFD"/>
    <w:rsid w:val="004B5FD8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C7976"/>
    <w:rsid w:val="004D04CD"/>
    <w:rsid w:val="004D10DF"/>
    <w:rsid w:val="004D16B4"/>
    <w:rsid w:val="004D1A51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5BB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0225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1D0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3D71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3FEC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48C2"/>
    <w:rsid w:val="00545B92"/>
    <w:rsid w:val="00545C55"/>
    <w:rsid w:val="005462E1"/>
    <w:rsid w:val="00546B7E"/>
    <w:rsid w:val="00546D91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1894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358"/>
    <w:rsid w:val="005757DE"/>
    <w:rsid w:val="00575B07"/>
    <w:rsid w:val="00575BC6"/>
    <w:rsid w:val="00576FDB"/>
    <w:rsid w:val="00577309"/>
    <w:rsid w:val="00577962"/>
    <w:rsid w:val="00577A6E"/>
    <w:rsid w:val="00580AED"/>
    <w:rsid w:val="0058281E"/>
    <w:rsid w:val="0058354B"/>
    <w:rsid w:val="00583837"/>
    <w:rsid w:val="00583B4B"/>
    <w:rsid w:val="00583C67"/>
    <w:rsid w:val="00584750"/>
    <w:rsid w:val="0058488F"/>
    <w:rsid w:val="00584DB5"/>
    <w:rsid w:val="00585720"/>
    <w:rsid w:val="00585BEE"/>
    <w:rsid w:val="00585C22"/>
    <w:rsid w:val="00586473"/>
    <w:rsid w:val="005874E9"/>
    <w:rsid w:val="00587F96"/>
    <w:rsid w:val="0059043A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080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A6A32"/>
    <w:rsid w:val="005A7876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2CA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364"/>
    <w:rsid w:val="005D4492"/>
    <w:rsid w:val="005D62DE"/>
    <w:rsid w:val="005D660E"/>
    <w:rsid w:val="005D6846"/>
    <w:rsid w:val="005D6B6B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3C66"/>
    <w:rsid w:val="005E5F1A"/>
    <w:rsid w:val="005E63C2"/>
    <w:rsid w:val="005E7F70"/>
    <w:rsid w:val="005F0351"/>
    <w:rsid w:val="005F04F6"/>
    <w:rsid w:val="005F0CEF"/>
    <w:rsid w:val="005F168D"/>
    <w:rsid w:val="005F2D81"/>
    <w:rsid w:val="005F3AD9"/>
    <w:rsid w:val="005F3FBB"/>
    <w:rsid w:val="005F5B63"/>
    <w:rsid w:val="005F6757"/>
    <w:rsid w:val="005F7838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C66"/>
    <w:rsid w:val="00605C7B"/>
    <w:rsid w:val="006060B0"/>
    <w:rsid w:val="00607046"/>
    <w:rsid w:val="0060755E"/>
    <w:rsid w:val="0061084F"/>
    <w:rsid w:val="00610B18"/>
    <w:rsid w:val="00611EC2"/>
    <w:rsid w:val="00612291"/>
    <w:rsid w:val="00612B3C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B30"/>
    <w:rsid w:val="00625CC3"/>
    <w:rsid w:val="00626B07"/>
    <w:rsid w:val="00626DFC"/>
    <w:rsid w:val="0062782E"/>
    <w:rsid w:val="00627995"/>
    <w:rsid w:val="00627BC6"/>
    <w:rsid w:val="00630117"/>
    <w:rsid w:val="006307F4"/>
    <w:rsid w:val="006308D4"/>
    <w:rsid w:val="00630F55"/>
    <w:rsid w:val="00630FAD"/>
    <w:rsid w:val="00631C94"/>
    <w:rsid w:val="006331D2"/>
    <w:rsid w:val="006336ED"/>
    <w:rsid w:val="00634374"/>
    <w:rsid w:val="006346F5"/>
    <w:rsid w:val="00634BD2"/>
    <w:rsid w:val="00634FB8"/>
    <w:rsid w:val="00636415"/>
    <w:rsid w:val="00637245"/>
    <w:rsid w:val="0063732E"/>
    <w:rsid w:val="00637775"/>
    <w:rsid w:val="00641A00"/>
    <w:rsid w:val="0064210C"/>
    <w:rsid w:val="00642489"/>
    <w:rsid w:val="00642543"/>
    <w:rsid w:val="00642E4D"/>
    <w:rsid w:val="00643A8F"/>
    <w:rsid w:val="00643BB2"/>
    <w:rsid w:val="00643C5D"/>
    <w:rsid w:val="0064406F"/>
    <w:rsid w:val="00644E80"/>
    <w:rsid w:val="006460F1"/>
    <w:rsid w:val="00646624"/>
    <w:rsid w:val="00647D6F"/>
    <w:rsid w:val="006508B8"/>
    <w:rsid w:val="00650E56"/>
    <w:rsid w:val="00650E86"/>
    <w:rsid w:val="00651619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DB5"/>
    <w:rsid w:val="00662EBA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30D7"/>
    <w:rsid w:val="00684638"/>
    <w:rsid w:val="00684A1D"/>
    <w:rsid w:val="00684AC5"/>
    <w:rsid w:val="006864AD"/>
    <w:rsid w:val="00686646"/>
    <w:rsid w:val="006875F8"/>
    <w:rsid w:val="00690694"/>
    <w:rsid w:val="00690ABA"/>
    <w:rsid w:val="006911C2"/>
    <w:rsid w:val="0069136E"/>
    <w:rsid w:val="00691669"/>
    <w:rsid w:val="00691C49"/>
    <w:rsid w:val="00691EF5"/>
    <w:rsid w:val="00691F37"/>
    <w:rsid w:val="006926D7"/>
    <w:rsid w:val="00692734"/>
    <w:rsid w:val="0069297C"/>
    <w:rsid w:val="00693034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2652"/>
    <w:rsid w:val="006A2CE6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2B7B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628"/>
    <w:rsid w:val="006D28EA"/>
    <w:rsid w:val="006D2A6D"/>
    <w:rsid w:val="006D2AB2"/>
    <w:rsid w:val="006D3AF9"/>
    <w:rsid w:val="006D4A06"/>
    <w:rsid w:val="006D503A"/>
    <w:rsid w:val="006D56D4"/>
    <w:rsid w:val="006D574B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3A40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2A4D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05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5B2B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071E"/>
    <w:rsid w:val="00730C9A"/>
    <w:rsid w:val="00732C7F"/>
    <w:rsid w:val="00734182"/>
    <w:rsid w:val="00735A9E"/>
    <w:rsid w:val="00735C9B"/>
    <w:rsid w:val="00735D77"/>
    <w:rsid w:val="007370DC"/>
    <w:rsid w:val="007402A2"/>
    <w:rsid w:val="007406E5"/>
    <w:rsid w:val="007411E1"/>
    <w:rsid w:val="007415CD"/>
    <w:rsid w:val="0074177A"/>
    <w:rsid w:val="00741AE8"/>
    <w:rsid w:val="00742B33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302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418B"/>
    <w:rsid w:val="0078546E"/>
    <w:rsid w:val="007854AC"/>
    <w:rsid w:val="00785A4B"/>
    <w:rsid w:val="007865F7"/>
    <w:rsid w:val="007876D5"/>
    <w:rsid w:val="0079028B"/>
    <w:rsid w:val="007903BD"/>
    <w:rsid w:val="00790F94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95C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04E2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0FA9"/>
    <w:rsid w:val="007D123E"/>
    <w:rsid w:val="007D1344"/>
    <w:rsid w:val="007D1E67"/>
    <w:rsid w:val="007D2384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2FE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59A2"/>
    <w:rsid w:val="007F632A"/>
    <w:rsid w:val="007F65E2"/>
    <w:rsid w:val="007F7198"/>
    <w:rsid w:val="007F7477"/>
    <w:rsid w:val="00801FB7"/>
    <w:rsid w:val="00802188"/>
    <w:rsid w:val="0080288C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AA5"/>
    <w:rsid w:val="0081534D"/>
    <w:rsid w:val="00815EDF"/>
    <w:rsid w:val="00816AE3"/>
    <w:rsid w:val="00817702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2E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6018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5A95"/>
    <w:rsid w:val="008761B2"/>
    <w:rsid w:val="00876288"/>
    <w:rsid w:val="0087677C"/>
    <w:rsid w:val="008807AF"/>
    <w:rsid w:val="008814A3"/>
    <w:rsid w:val="0088253C"/>
    <w:rsid w:val="00882FDB"/>
    <w:rsid w:val="008830A7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A51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6D4C"/>
    <w:rsid w:val="008A7A4F"/>
    <w:rsid w:val="008A7F3D"/>
    <w:rsid w:val="008B06EB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334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6A1"/>
    <w:rsid w:val="008E37A5"/>
    <w:rsid w:val="008E40E4"/>
    <w:rsid w:val="008E556D"/>
    <w:rsid w:val="008E580B"/>
    <w:rsid w:val="008E6256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6388"/>
    <w:rsid w:val="0090674E"/>
    <w:rsid w:val="009068A8"/>
    <w:rsid w:val="00906A1F"/>
    <w:rsid w:val="00906A89"/>
    <w:rsid w:val="00907A88"/>
    <w:rsid w:val="00907ADE"/>
    <w:rsid w:val="00907B69"/>
    <w:rsid w:val="00907C0C"/>
    <w:rsid w:val="00910052"/>
    <w:rsid w:val="00910104"/>
    <w:rsid w:val="0091038F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3F44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6FEF"/>
    <w:rsid w:val="0092747D"/>
    <w:rsid w:val="00930141"/>
    <w:rsid w:val="009304D9"/>
    <w:rsid w:val="00930A61"/>
    <w:rsid w:val="009310D4"/>
    <w:rsid w:val="00931276"/>
    <w:rsid w:val="009316C8"/>
    <w:rsid w:val="009316FE"/>
    <w:rsid w:val="00931BC5"/>
    <w:rsid w:val="0093220B"/>
    <w:rsid w:val="00932852"/>
    <w:rsid w:val="00932DCE"/>
    <w:rsid w:val="00932EE8"/>
    <w:rsid w:val="009336C6"/>
    <w:rsid w:val="00933B8F"/>
    <w:rsid w:val="00933BC0"/>
    <w:rsid w:val="0093451F"/>
    <w:rsid w:val="00934C1B"/>
    <w:rsid w:val="00934FB9"/>
    <w:rsid w:val="009360C1"/>
    <w:rsid w:val="009363F8"/>
    <w:rsid w:val="0093711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6E82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B7F"/>
    <w:rsid w:val="00955E1B"/>
    <w:rsid w:val="0095620E"/>
    <w:rsid w:val="00957035"/>
    <w:rsid w:val="00957403"/>
    <w:rsid w:val="00957E2B"/>
    <w:rsid w:val="00961419"/>
    <w:rsid w:val="00961BBC"/>
    <w:rsid w:val="00962268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491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97E8D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09F5"/>
    <w:rsid w:val="009C1753"/>
    <w:rsid w:val="009C19E1"/>
    <w:rsid w:val="009C1A2B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C6C39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7CA"/>
    <w:rsid w:val="009E3E34"/>
    <w:rsid w:val="009E4271"/>
    <w:rsid w:val="009E4277"/>
    <w:rsid w:val="009F05F2"/>
    <w:rsid w:val="009F0D9A"/>
    <w:rsid w:val="009F0F41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2F07"/>
    <w:rsid w:val="00A138EA"/>
    <w:rsid w:val="00A14517"/>
    <w:rsid w:val="00A146A8"/>
    <w:rsid w:val="00A15B0B"/>
    <w:rsid w:val="00A200D0"/>
    <w:rsid w:val="00A209F6"/>
    <w:rsid w:val="00A21574"/>
    <w:rsid w:val="00A221BA"/>
    <w:rsid w:val="00A226B6"/>
    <w:rsid w:val="00A227E1"/>
    <w:rsid w:val="00A229E1"/>
    <w:rsid w:val="00A2322B"/>
    <w:rsid w:val="00A2347E"/>
    <w:rsid w:val="00A246AE"/>
    <w:rsid w:val="00A24DE3"/>
    <w:rsid w:val="00A2540E"/>
    <w:rsid w:val="00A25847"/>
    <w:rsid w:val="00A25C92"/>
    <w:rsid w:val="00A30D72"/>
    <w:rsid w:val="00A31475"/>
    <w:rsid w:val="00A31AE6"/>
    <w:rsid w:val="00A32343"/>
    <w:rsid w:val="00A3417C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197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08E"/>
    <w:rsid w:val="00A462BD"/>
    <w:rsid w:val="00A46F43"/>
    <w:rsid w:val="00A4723D"/>
    <w:rsid w:val="00A47698"/>
    <w:rsid w:val="00A47A9F"/>
    <w:rsid w:val="00A47DD6"/>
    <w:rsid w:val="00A518E6"/>
    <w:rsid w:val="00A519AE"/>
    <w:rsid w:val="00A5204D"/>
    <w:rsid w:val="00A52E18"/>
    <w:rsid w:val="00A532C0"/>
    <w:rsid w:val="00A53C01"/>
    <w:rsid w:val="00A53E02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77B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95A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B4D"/>
    <w:rsid w:val="00AB3DA9"/>
    <w:rsid w:val="00AB4C61"/>
    <w:rsid w:val="00AB5067"/>
    <w:rsid w:val="00AB56CD"/>
    <w:rsid w:val="00AB5C4A"/>
    <w:rsid w:val="00AB770D"/>
    <w:rsid w:val="00AB7E1F"/>
    <w:rsid w:val="00AC0218"/>
    <w:rsid w:val="00AC0C2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2AD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746"/>
    <w:rsid w:val="00B031C0"/>
    <w:rsid w:val="00B03842"/>
    <w:rsid w:val="00B03BCA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B2E"/>
    <w:rsid w:val="00B13ED6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7B6"/>
    <w:rsid w:val="00B2199B"/>
    <w:rsid w:val="00B21F60"/>
    <w:rsid w:val="00B221C7"/>
    <w:rsid w:val="00B22D22"/>
    <w:rsid w:val="00B22E2E"/>
    <w:rsid w:val="00B23A4C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5D60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3C3A"/>
    <w:rsid w:val="00B742EE"/>
    <w:rsid w:val="00B74CAA"/>
    <w:rsid w:val="00B74D1B"/>
    <w:rsid w:val="00B75570"/>
    <w:rsid w:val="00B75EA1"/>
    <w:rsid w:val="00B75F90"/>
    <w:rsid w:val="00B76103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4DBB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414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B96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296"/>
    <w:rsid w:val="00BD07EB"/>
    <w:rsid w:val="00BD09F7"/>
    <w:rsid w:val="00BD1382"/>
    <w:rsid w:val="00BD13CE"/>
    <w:rsid w:val="00BD174F"/>
    <w:rsid w:val="00BD21FE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07EB"/>
    <w:rsid w:val="00C1102A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38F"/>
    <w:rsid w:val="00C20D8F"/>
    <w:rsid w:val="00C21CBA"/>
    <w:rsid w:val="00C227BA"/>
    <w:rsid w:val="00C23735"/>
    <w:rsid w:val="00C23872"/>
    <w:rsid w:val="00C24423"/>
    <w:rsid w:val="00C250E0"/>
    <w:rsid w:val="00C25112"/>
    <w:rsid w:val="00C251DF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D4C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B2"/>
    <w:rsid w:val="00C414FE"/>
    <w:rsid w:val="00C4151A"/>
    <w:rsid w:val="00C416B8"/>
    <w:rsid w:val="00C42896"/>
    <w:rsid w:val="00C42C72"/>
    <w:rsid w:val="00C42FE6"/>
    <w:rsid w:val="00C430A2"/>
    <w:rsid w:val="00C43516"/>
    <w:rsid w:val="00C4481D"/>
    <w:rsid w:val="00C45F67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536"/>
    <w:rsid w:val="00C62AA9"/>
    <w:rsid w:val="00C62D31"/>
    <w:rsid w:val="00C63345"/>
    <w:rsid w:val="00C64890"/>
    <w:rsid w:val="00C64AAF"/>
    <w:rsid w:val="00C64C08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81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5FB"/>
    <w:rsid w:val="00C767BD"/>
    <w:rsid w:val="00C76DBA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2C41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4FFF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4A71"/>
    <w:rsid w:val="00CB528A"/>
    <w:rsid w:val="00CB5EB6"/>
    <w:rsid w:val="00CB7BF3"/>
    <w:rsid w:val="00CC0507"/>
    <w:rsid w:val="00CC05D6"/>
    <w:rsid w:val="00CC0B84"/>
    <w:rsid w:val="00CC12BE"/>
    <w:rsid w:val="00CC14B1"/>
    <w:rsid w:val="00CC1CEE"/>
    <w:rsid w:val="00CC23C3"/>
    <w:rsid w:val="00CC2B4A"/>
    <w:rsid w:val="00CC4B80"/>
    <w:rsid w:val="00CC5DCA"/>
    <w:rsid w:val="00CC6470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776"/>
    <w:rsid w:val="00CD58E4"/>
    <w:rsid w:val="00CD5EEF"/>
    <w:rsid w:val="00CD5FBB"/>
    <w:rsid w:val="00CD6434"/>
    <w:rsid w:val="00CD7CAD"/>
    <w:rsid w:val="00CD7E6F"/>
    <w:rsid w:val="00CE0654"/>
    <w:rsid w:val="00CE0AAD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35E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86E"/>
    <w:rsid w:val="00D00BFA"/>
    <w:rsid w:val="00D014C6"/>
    <w:rsid w:val="00D01C18"/>
    <w:rsid w:val="00D021A7"/>
    <w:rsid w:val="00D022F0"/>
    <w:rsid w:val="00D02C54"/>
    <w:rsid w:val="00D036E7"/>
    <w:rsid w:val="00D03DAF"/>
    <w:rsid w:val="00D04E3F"/>
    <w:rsid w:val="00D05216"/>
    <w:rsid w:val="00D065D7"/>
    <w:rsid w:val="00D074FE"/>
    <w:rsid w:val="00D07A4D"/>
    <w:rsid w:val="00D07ECB"/>
    <w:rsid w:val="00D10492"/>
    <w:rsid w:val="00D10C7C"/>
    <w:rsid w:val="00D13394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CBA"/>
    <w:rsid w:val="00D30D6B"/>
    <w:rsid w:val="00D30F77"/>
    <w:rsid w:val="00D3126E"/>
    <w:rsid w:val="00D315AE"/>
    <w:rsid w:val="00D31B78"/>
    <w:rsid w:val="00D32289"/>
    <w:rsid w:val="00D3354E"/>
    <w:rsid w:val="00D343D5"/>
    <w:rsid w:val="00D343F0"/>
    <w:rsid w:val="00D34C2D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67BB9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33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1E32"/>
    <w:rsid w:val="00DA293A"/>
    <w:rsid w:val="00DA2C85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1F4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D00D6"/>
    <w:rsid w:val="00DD046C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894"/>
    <w:rsid w:val="00DD78DC"/>
    <w:rsid w:val="00DD7900"/>
    <w:rsid w:val="00DD7C43"/>
    <w:rsid w:val="00DD7C8E"/>
    <w:rsid w:val="00DE08DB"/>
    <w:rsid w:val="00DE0B94"/>
    <w:rsid w:val="00DE11A2"/>
    <w:rsid w:val="00DE1665"/>
    <w:rsid w:val="00DE188F"/>
    <w:rsid w:val="00DE1A8D"/>
    <w:rsid w:val="00DE2C6A"/>
    <w:rsid w:val="00DE2E23"/>
    <w:rsid w:val="00DE36F3"/>
    <w:rsid w:val="00DE380E"/>
    <w:rsid w:val="00DE3C0C"/>
    <w:rsid w:val="00DE3D8E"/>
    <w:rsid w:val="00DE3F11"/>
    <w:rsid w:val="00DE4621"/>
    <w:rsid w:val="00DE4623"/>
    <w:rsid w:val="00DE5153"/>
    <w:rsid w:val="00DE5184"/>
    <w:rsid w:val="00DE5746"/>
    <w:rsid w:val="00DE6979"/>
    <w:rsid w:val="00DE70A4"/>
    <w:rsid w:val="00DE7395"/>
    <w:rsid w:val="00DE7680"/>
    <w:rsid w:val="00DE7898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8AB"/>
    <w:rsid w:val="00E07C46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1250"/>
    <w:rsid w:val="00E22262"/>
    <w:rsid w:val="00E225E8"/>
    <w:rsid w:val="00E2421C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740"/>
    <w:rsid w:val="00E34B2D"/>
    <w:rsid w:val="00E34DA0"/>
    <w:rsid w:val="00E35283"/>
    <w:rsid w:val="00E3547B"/>
    <w:rsid w:val="00E3549C"/>
    <w:rsid w:val="00E35559"/>
    <w:rsid w:val="00E357E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06A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5E0F"/>
    <w:rsid w:val="00E6637C"/>
    <w:rsid w:val="00E66444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62F"/>
    <w:rsid w:val="00E75968"/>
    <w:rsid w:val="00E75CA6"/>
    <w:rsid w:val="00E75E7C"/>
    <w:rsid w:val="00E75EFF"/>
    <w:rsid w:val="00E76445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901CC"/>
    <w:rsid w:val="00E90941"/>
    <w:rsid w:val="00E90D79"/>
    <w:rsid w:val="00E9107E"/>
    <w:rsid w:val="00E9233F"/>
    <w:rsid w:val="00E923D1"/>
    <w:rsid w:val="00E9264D"/>
    <w:rsid w:val="00E92A36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5C3F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22F6"/>
    <w:rsid w:val="00EB25F2"/>
    <w:rsid w:val="00EB300F"/>
    <w:rsid w:val="00EB4886"/>
    <w:rsid w:val="00EB6E82"/>
    <w:rsid w:val="00EB71B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103D"/>
    <w:rsid w:val="00ED225F"/>
    <w:rsid w:val="00ED23D9"/>
    <w:rsid w:val="00ED395B"/>
    <w:rsid w:val="00ED39D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497B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2297"/>
    <w:rsid w:val="00EF4E68"/>
    <w:rsid w:val="00EF544D"/>
    <w:rsid w:val="00EF5714"/>
    <w:rsid w:val="00EF5B8B"/>
    <w:rsid w:val="00EF610E"/>
    <w:rsid w:val="00EF69A9"/>
    <w:rsid w:val="00EF6A1E"/>
    <w:rsid w:val="00EF7551"/>
    <w:rsid w:val="00EF7E56"/>
    <w:rsid w:val="00F00CED"/>
    <w:rsid w:val="00F02E1C"/>
    <w:rsid w:val="00F02E91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D38"/>
    <w:rsid w:val="00F34FD8"/>
    <w:rsid w:val="00F360B6"/>
    <w:rsid w:val="00F37760"/>
    <w:rsid w:val="00F377DF"/>
    <w:rsid w:val="00F3799F"/>
    <w:rsid w:val="00F37CF0"/>
    <w:rsid w:val="00F37F47"/>
    <w:rsid w:val="00F403A6"/>
    <w:rsid w:val="00F40A12"/>
    <w:rsid w:val="00F40FF0"/>
    <w:rsid w:val="00F411A4"/>
    <w:rsid w:val="00F41DBE"/>
    <w:rsid w:val="00F422CA"/>
    <w:rsid w:val="00F42894"/>
    <w:rsid w:val="00F4316A"/>
    <w:rsid w:val="00F4413D"/>
    <w:rsid w:val="00F444E8"/>
    <w:rsid w:val="00F47692"/>
    <w:rsid w:val="00F47F60"/>
    <w:rsid w:val="00F50282"/>
    <w:rsid w:val="00F503DE"/>
    <w:rsid w:val="00F50CDF"/>
    <w:rsid w:val="00F50E75"/>
    <w:rsid w:val="00F51154"/>
    <w:rsid w:val="00F51914"/>
    <w:rsid w:val="00F51AE5"/>
    <w:rsid w:val="00F52E08"/>
    <w:rsid w:val="00F53B7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412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6F84"/>
    <w:rsid w:val="00F670B9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AEB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87BF2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1CF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7D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0D4"/>
    <w:rsid w:val="00FC6356"/>
    <w:rsid w:val="00FC79D4"/>
    <w:rsid w:val="00FD09DB"/>
    <w:rsid w:val="00FD0B11"/>
    <w:rsid w:val="00FD0BB9"/>
    <w:rsid w:val="00FD1716"/>
    <w:rsid w:val="00FD1FC5"/>
    <w:rsid w:val="00FD283B"/>
    <w:rsid w:val="00FD2AC3"/>
    <w:rsid w:val="00FD2FE6"/>
    <w:rsid w:val="00FD3992"/>
    <w:rsid w:val="00FD7FE3"/>
    <w:rsid w:val="00FE13FB"/>
    <w:rsid w:val="00FE2CA2"/>
    <w:rsid w:val="00FE3BB4"/>
    <w:rsid w:val="00FE3F92"/>
    <w:rsid w:val="00FE3FE3"/>
    <w:rsid w:val="00FE40AF"/>
    <w:rsid w:val="00FE4741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e112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582</TotalTime>
  <Pages>8</Pages>
  <Words>1466</Words>
  <Characters>8696</Characters>
  <Application>Microsoft Office Word</Application>
  <DocSecurity>0</DocSecurity>
  <Lines>1449</Lines>
  <Paragraphs>307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Nicole Nordström</cp:lastModifiedBy>
  <cp:revision>117</cp:revision>
  <cp:lastPrinted>2025-05-22T14:16:00Z</cp:lastPrinted>
  <dcterms:created xsi:type="dcterms:W3CDTF">2024-05-08T12:29:00Z</dcterms:created>
  <dcterms:modified xsi:type="dcterms:W3CDTF">2025-05-22T14:16:00Z</dcterms:modified>
</cp:coreProperties>
</file>