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66F68" w:rsidRPr="00D80D8C" w:rsidTr="00666F6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66F68" w:rsidRPr="00D80D8C" w:rsidRDefault="00D83589" w:rsidP="00666F68">
            <w:pPr>
              <w:pStyle w:val="RSKRbeteckning"/>
              <w:spacing w:before="240"/>
            </w:pPr>
            <w:r w:rsidRPr="00D80D8C">
              <w:t>Riksdagsskrivelse</w:t>
            </w:r>
          </w:p>
          <w:p w:rsidR="00666F68" w:rsidRPr="00D80D8C" w:rsidRDefault="00D83589" w:rsidP="00666F68">
            <w:pPr>
              <w:pStyle w:val="RSKRbeteckning"/>
            </w:pPr>
            <w:r w:rsidRPr="00D80D8C">
              <w:t>2009/10</w:t>
            </w:r>
            <w:r w:rsidR="00666F68" w:rsidRPr="00D80D8C">
              <w:t>:</w:t>
            </w:r>
            <w:r w:rsidRPr="00D80D8C">
              <w:t>331</w:t>
            </w:r>
          </w:p>
        </w:tc>
        <w:tc>
          <w:tcPr>
            <w:tcW w:w="1134" w:type="dxa"/>
          </w:tcPr>
          <w:p w:rsidR="00666F68" w:rsidRPr="00D80D8C" w:rsidRDefault="00D80D8C" w:rsidP="00666F68">
            <w:pPr>
              <w:jc w:val="right"/>
            </w:pPr>
            <w:r w:rsidRPr="00D80D8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68" w:rsidRPr="00D80D8C" w:rsidTr="00666F6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66F68" w:rsidRPr="00D80D8C" w:rsidRDefault="00666F68">
            <w:pPr>
              <w:rPr>
                <w:sz w:val="10"/>
              </w:rPr>
            </w:pPr>
          </w:p>
        </w:tc>
      </w:tr>
    </w:tbl>
    <w:p w:rsidR="00666F68" w:rsidRPr="00D80D8C" w:rsidRDefault="00666F68"/>
    <w:p w:rsidR="00666F68" w:rsidRPr="00D80D8C" w:rsidRDefault="00D83589" w:rsidP="00666F68">
      <w:pPr>
        <w:pStyle w:val="Mottagare1"/>
      </w:pPr>
      <w:r w:rsidRPr="00D80D8C">
        <w:t>Regeringen</w:t>
      </w:r>
    </w:p>
    <w:p w:rsidR="00666F68" w:rsidRPr="00D80D8C" w:rsidRDefault="00D83589" w:rsidP="00666F68">
      <w:pPr>
        <w:pStyle w:val="Mottagare2"/>
      </w:pPr>
      <w:r w:rsidRPr="00D80D8C">
        <w:t>Kulturdepartementet</w:t>
      </w:r>
      <w:r w:rsidR="00666F68" w:rsidRPr="00D80D8C">
        <w:rPr>
          <w:rStyle w:val="Fotnotsreferens"/>
        </w:rPr>
        <w:footnoteReference w:id="1"/>
      </w:r>
    </w:p>
    <w:p w:rsidR="00666F68" w:rsidRPr="00D80D8C" w:rsidRDefault="00666F68" w:rsidP="00666F68">
      <w:r w:rsidRPr="00D80D8C">
        <w:t xml:space="preserve">Med överlämnande av </w:t>
      </w:r>
      <w:r w:rsidR="00D83589" w:rsidRPr="00D80D8C">
        <w:t>konstitutionsutskottet</w:t>
      </w:r>
      <w:r w:rsidRPr="00D80D8C">
        <w:t xml:space="preserve">s betänkande </w:t>
      </w:r>
      <w:r w:rsidR="00D83589" w:rsidRPr="00D80D8C">
        <w:t>2009/10</w:t>
      </w:r>
      <w:r w:rsidRPr="00D80D8C">
        <w:t>:</w:t>
      </w:r>
      <w:r w:rsidR="00D83589" w:rsidRPr="00D80D8C">
        <w:t>KU25</w:t>
      </w:r>
      <w:r w:rsidRPr="00D80D8C">
        <w:t xml:space="preserve"> </w:t>
      </w:r>
      <w:r w:rsidR="00D83589" w:rsidRPr="00D80D8C">
        <w:t>En ny radio- och tv-lag</w:t>
      </w:r>
      <w:r w:rsidRPr="00D80D8C">
        <w:t xml:space="preserve"> får jag anmäla att riksdagen denna dag bifallit utskottets förslag till riksdagsbeslut.</w:t>
      </w:r>
    </w:p>
    <w:p w:rsidR="00666F68" w:rsidRPr="00D80D8C" w:rsidRDefault="00666F68" w:rsidP="00666F68">
      <w:pPr>
        <w:pStyle w:val="Stockholm"/>
      </w:pPr>
      <w:r w:rsidRPr="00D80D8C">
        <w:t xml:space="preserve">Stockholm </w:t>
      </w:r>
      <w:r w:rsidR="00D83589" w:rsidRPr="00D80D8C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6F68" w:rsidRPr="00D80D8C" w:rsidTr="00666F6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66F68" w:rsidRPr="00D80D8C" w:rsidRDefault="00D83589" w:rsidP="00666F68">
            <w:pPr>
              <w:pStyle w:val="AvsTalman"/>
            </w:pPr>
            <w:r w:rsidRPr="00D80D8C">
              <w:t>Per Westerberg</w:t>
            </w:r>
          </w:p>
        </w:tc>
        <w:tc>
          <w:tcPr>
            <w:tcW w:w="3628" w:type="dxa"/>
          </w:tcPr>
          <w:p w:rsidR="00666F68" w:rsidRPr="00D80D8C" w:rsidRDefault="00D83589" w:rsidP="00666F68">
            <w:pPr>
              <w:pStyle w:val="AvsTjnsteman"/>
            </w:pPr>
            <w:r w:rsidRPr="00D80D8C">
              <w:t>Ulf Christoffersson</w:t>
            </w:r>
          </w:p>
        </w:tc>
      </w:tr>
    </w:tbl>
    <w:p w:rsidR="00D85057" w:rsidRPr="00D80D8C" w:rsidRDefault="00D85057" w:rsidP="00666F68"/>
    <w:sectPr w:rsidR="00D85057" w:rsidRPr="00D80D8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19E2" w:rsidRPr="00D80D8C" w:rsidRDefault="006119E2" w:rsidP="00666F68">
      <w:r w:rsidRPr="00D80D8C">
        <w:separator/>
      </w:r>
    </w:p>
  </w:endnote>
  <w:endnote w:type="continuationSeparator" w:id="0">
    <w:p w:rsidR="006119E2" w:rsidRPr="00D80D8C" w:rsidRDefault="006119E2" w:rsidP="00666F68">
      <w:r w:rsidRPr="00D80D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19E2" w:rsidRPr="00D80D8C" w:rsidRDefault="006119E2" w:rsidP="00666F68">
      <w:r w:rsidRPr="00D80D8C">
        <w:separator/>
      </w:r>
    </w:p>
  </w:footnote>
  <w:footnote w:type="continuationSeparator" w:id="0">
    <w:p w:rsidR="006119E2" w:rsidRPr="00D80D8C" w:rsidRDefault="006119E2" w:rsidP="00666F68">
      <w:r w:rsidRPr="00D80D8C">
        <w:continuationSeparator/>
      </w:r>
    </w:p>
  </w:footnote>
  <w:footnote w:id="1">
    <w:p w:rsidR="00666F68" w:rsidRPr="00D80D8C" w:rsidRDefault="00666F68">
      <w:pPr>
        <w:pStyle w:val="Fotnotstext"/>
      </w:pPr>
      <w:r w:rsidRPr="00D80D8C">
        <w:rPr>
          <w:rStyle w:val="Fotnotsreferens"/>
        </w:rPr>
        <w:footnoteRef/>
      </w:r>
      <w:r w:rsidRPr="00D80D8C">
        <w:t xml:space="preserve"> Riksdagsskrivelse 2009/10:330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68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5C91"/>
    <w:rsid w:val="005F2290"/>
    <w:rsid w:val="006119E2"/>
    <w:rsid w:val="00621003"/>
    <w:rsid w:val="00662397"/>
    <w:rsid w:val="006668C5"/>
    <w:rsid w:val="00666F68"/>
    <w:rsid w:val="00747E63"/>
    <w:rsid w:val="007D2903"/>
    <w:rsid w:val="00852286"/>
    <w:rsid w:val="00860608"/>
    <w:rsid w:val="008D022D"/>
    <w:rsid w:val="009417EF"/>
    <w:rsid w:val="009F0EC7"/>
    <w:rsid w:val="00A16D59"/>
    <w:rsid w:val="00A62B78"/>
    <w:rsid w:val="00AC3A6D"/>
    <w:rsid w:val="00BB222A"/>
    <w:rsid w:val="00BB66ED"/>
    <w:rsid w:val="00C1040E"/>
    <w:rsid w:val="00C72B82"/>
    <w:rsid w:val="00D644E9"/>
    <w:rsid w:val="00D80D8C"/>
    <w:rsid w:val="00D83589"/>
    <w:rsid w:val="00D85057"/>
    <w:rsid w:val="00DC0766"/>
    <w:rsid w:val="00E570D1"/>
    <w:rsid w:val="00F41E5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95A5C3-72A8-488B-855F-32B4F344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66F6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66F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331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En ny radio- och tv-lag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