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49C1A57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0F23FB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173945E" w:rsidR="0096348C" w:rsidRPr="00477C9F" w:rsidRDefault="009D1BB5" w:rsidP="004B3B5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04</w:t>
            </w:r>
            <w:r w:rsidR="00A37318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1BD8FDA" w14:textId="735165EF" w:rsidR="0096348C" w:rsidRDefault="00036C2C" w:rsidP="004B3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</w:t>
            </w:r>
            <w:r w:rsidR="003F4750">
              <w:rPr>
                <w:sz w:val="22"/>
                <w:szCs w:val="22"/>
              </w:rPr>
              <w:t>17</w:t>
            </w:r>
            <w:r w:rsidR="00EC735D" w:rsidRPr="00477C9F">
              <w:rPr>
                <w:sz w:val="22"/>
                <w:szCs w:val="22"/>
              </w:rPr>
              <w:t>–</w:t>
            </w:r>
            <w:r w:rsidR="003F4750">
              <w:rPr>
                <w:sz w:val="22"/>
                <w:szCs w:val="22"/>
              </w:rPr>
              <w:t>9.33</w:t>
            </w:r>
          </w:p>
          <w:p w14:paraId="67F6DD35" w14:textId="77777777" w:rsidR="00F529A2" w:rsidRDefault="002E2960" w:rsidP="004B3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F4750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>–</w:t>
            </w:r>
            <w:r w:rsidR="00F529A2">
              <w:rPr>
                <w:sz w:val="22"/>
                <w:szCs w:val="22"/>
              </w:rPr>
              <w:t>10.47</w:t>
            </w:r>
          </w:p>
          <w:p w14:paraId="40538019" w14:textId="5C46113A" w:rsidR="002E2960" w:rsidRPr="00477C9F" w:rsidRDefault="00F529A2" w:rsidP="00F52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11.00–11</w:t>
            </w:r>
            <w:r w:rsidR="003F475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1701A7" w14:paraId="40538025" w14:textId="77777777" w:rsidTr="00A0699D">
        <w:tc>
          <w:tcPr>
            <w:tcW w:w="567" w:type="dxa"/>
          </w:tcPr>
          <w:p w14:paraId="40538021" w14:textId="77777777" w:rsidR="0096348C" w:rsidRPr="001701A7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1701A7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1701A7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4DE7AA38" w:rsidR="003C56B3" w:rsidRPr="001701A7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1701A7">
              <w:rPr>
                <w:snapToGrid w:val="0"/>
                <w:sz w:val="22"/>
                <w:szCs w:val="22"/>
              </w:rPr>
              <w:t xml:space="preserve">särskilt </w:t>
            </w:r>
            <w:r w:rsidRPr="001701A7">
              <w:rPr>
                <w:snapToGrid w:val="0"/>
                <w:sz w:val="22"/>
                <w:szCs w:val="22"/>
              </w:rPr>
              <w:t>protokoll 201</w:t>
            </w:r>
            <w:r w:rsidR="000C4720" w:rsidRPr="001701A7">
              <w:rPr>
                <w:snapToGrid w:val="0"/>
                <w:sz w:val="22"/>
                <w:szCs w:val="22"/>
              </w:rPr>
              <w:t>8/19</w:t>
            </w:r>
            <w:r w:rsidRPr="001701A7">
              <w:rPr>
                <w:snapToGrid w:val="0"/>
                <w:sz w:val="22"/>
                <w:szCs w:val="22"/>
              </w:rPr>
              <w:t>:</w:t>
            </w:r>
            <w:r w:rsidR="007859E6" w:rsidRPr="001701A7">
              <w:rPr>
                <w:snapToGrid w:val="0"/>
                <w:sz w:val="22"/>
                <w:szCs w:val="22"/>
              </w:rPr>
              <w:t>2</w:t>
            </w:r>
            <w:r w:rsidR="00F27C04" w:rsidRPr="001701A7">
              <w:rPr>
                <w:snapToGrid w:val="0"/>
                <w:sz w:val="22"/>
                <w:szCs w:val="22"/>
              </w:rPr>
              <w:t>6</w:t>
            </w:r>
            <w:r w:rsidRPr="001701A7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1701A7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0699D" w:rsidRPr="001701A7" w14:paraId="5AE5B52B" w14:textId="77777777" w:rsidTr="00A0699D">
        <w:tc>
          <w:tcPr>
            <w:tcW w:w="567" w:type="dxa"/>
          </w:tcPr>
          <w:p w14:paraId="1216CC0D" w14:textId="4B858BBD" w:rsidR="00A0699D" w:rsidRPr="001701A7" w:rsidRDefault="00A0699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FF274BA" w14:textId="3C1FC79B" w:rsidR="00A0699D" w:rsidRPr="001701A7" w:rsidRDefault="00C47A36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4A6DF18" w14:textId="77777777" w:rsidR="00A0699D" w:rsidRPr="001701A7" w:rsidRDefault="00A0699D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37FD25" w14:textId="6A94C9C0" w:rsidR="00B163AD" w:rsidRPr="001701A7" w:rsidRDefault="00B163AD" w:rsidP="00B163A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4EF7213F" w14:textId="77777777" w:rsidR="00B163AD" w:rsidRPr="001701A7" w:rsidRDefault="00B163AD" w:rsidP="00B163A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DE7A6B" w14:textId="2E4A826F" w:rsidR="00A97AAF" w:rsidRPr="001701A7" w:rsidRDefault="00677E48" w:rsidP="00677E48">
            <w:pPr>
              <w:pStyle w:val="Liststycke"/>
              <w:numPr>
                <w:ilvl w:val="0"/>
                <w:numId w:val="6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>Granskning av hur energi- och digitaliseringsminister Anders Ygeman, tidigare energiminister Ibrahim Baylan och regeringen följt riksdagens beslut gällande hur medel till energiforskning ska fördelas (anmäld av Carl-Oskar Bohlin (M), inkom 2019-03-28, dnr 1989-2018/19).</w:t>
            </w:r>
          </w:p>
          <w:p w14:paraId="0F9ED1DD" w14:textId="66584F13" w:rsidR="00677E48" w:rsidRPr="001701A7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77E48" w:rsidRPr="001701A7" w14:paraId="47182BB9" w14:textId="77777777" w:rsidTr="00A0699D">
        <w:tc>
          <w:tcPr>
            <w:tcW w:w="567" w:type="dxa"/>
          </w:tcPr>
          <w:p w14:paraId="7B6F6EA3" w14:textId="32AF8838" w:rsidR="00677E48" w:rsidRPr="001701A7" w:rsidRDefault="00677E4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4E743ED" w14:textId="77777777" w:rsidR="00677E48" w:rsidRPr="001701A7" w:rsidRDefault="00677E48" w:rsidP="00677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Dåvarande kultur- och demokratiministerns uttalanden i samband med en nedlagd polisutredning – G5</w:t>
            </w:r>
          </w:p>
          <w:p w14:paraId="0AE15F76" w14:textId="77777777" w:rsidR="00677E48" w:rsidRPr="001701A7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4DD5DE" w14:textId="02FEFA9F" w:rsidR="00677E48" w:rsidRPr="001701A7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128AB9" w14:textId="77777777" w:rsidR="00677E48" w:rsidRPr="001701A7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60DCAF" w14:textId="77777777" w:rsidR="00677E48" w:rsidRPr="001701A7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>Ärendet bordlades.</w:t>
            </w:r>
          </w:p>
          <w:p w14:paraId="7CF466C9" w14:textId="6858FF7A" w:rsidR="00677E48" w:rsidRPr="001701A7" w:rsidRDefault="00677E48" w:rsidP="00677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77E48" w:rsidRPr="001701A7" w14:paraId="165EB935" w14:textId="77777777" w:rsidTr="00A0699D">
        <w:tc>
          <w:tcPr>
            <w:tcW w:w="567" w:type="dxa"/>
          </w:tcPr>
          <w:p w14:paraId="19251C21" w14:textId="084FD5ED" w:rsidR="00677E48" w:rsidRPr="001701A7" w:rsidRDefault="00677E4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047CE05" w14:textId="77777777" w:rsidR="00DD3BF5" w:rsidRDefault="00677E48" w:rsidP="00677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Regeringens beredning av förslag om en ny möjlighet till uppehållstillstånd – G7</w:t>
            </w:r>
          </w:p>
          <w:p w14:paraId="3BBDC8D1" w14:textId="7DB765D6" w:rsidR="00677E48" w:rsidRPr="001701A7" w:rsidRDefault="00677E48" w:rsidP="00677E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0FE865" w14:textId="00439528" w:rsidR="00677E48" w:rsidRPr="001701A7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53388C" w14:textId="77777777" w:rsidR="00677E48" w:rsidRPr="001701A7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ACFBC5" w14:textId="77777777" w:rsidR="00677E48" w:rsidRPr="001701A7" w:rsidRDefault="00677E48" w:rsidP="00677E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>Ärendet bordlades.</w:t>
            </w:r>
          </w:p>
          <w:p w14:paraId="3FB4CE64" w14:textId="7FF08449" w:rsidR="00677E48" w:rsidRPr="001701A7" w:rsidRDefault="00677E48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D1A36" w:rsidRPr="001701A7" w14:paraId="12B3B090" w14:textId="77777777" w:rsidTr="00A0699D">
        <w:tc>
          <w:tcPr>
            <w:tcW w:w="567" w:type="dxa"/>
          </w:tcPr>
          <w:p w14:paraId="4AF74E8A" w14:textId="6D94A409" w:rsidR="00ED1A36" w:rsidRPr="001701A7" w:rsidRDefault="00ED1A36" w:rsidP="00A069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77E48" w:rsidRPr="001701A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09A102E" w14:textId="77777777" w:rsidR="00DD3BF5" w:rsidRDefault="00C47A36" w:rsidP="004B6FA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701A7">
              <w:rPr>
                <w:b/>
                <w:bCs/>
                <w:color w:val="000000"/>
                <w:sz w:val="22"/>
                <w:szCs w:val="22"/>
              </w:rPr>
              <w:t>Regeringens styrning av Svenska kraftnät – G15</w:t>
            </w:r>
          </w:p>
          <w:p w14:paraId="6139926A" w14:textId="516B7F44" w:rsidR="00A0699D" w:rsidRPr="001701A7" w:rsidRDefault="00A0699D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26AD68" w14:textId="0E1BF2AD" w:rsidR="004B6FAB" w:rsidRPr="001701A7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B6F9C8" w14:textId="7AF89D31" w:rsidR="009B52E0" w:rsidRPr="001701A7" w:rsidRDefault="009B52E0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9FC574" w14:textId="77777777" w:rsidR="004B6FAB" w:rsidRPr="001701A7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>Ärendet bordlades.</w:t>
            </w:r>
          </w:p>
          <w:p w14:paraId="0C8CDAD4" w14:textId="04520441" w:rsidR="002D5DC4" w:rsidRPr="001701A7" w:rsidRDefault="002D5DC4" w:rsidP="00552B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663DE8" w:rsidRPr="001701A7" w14:paraId="106F0B2E" w14:textId="77777777" w:rsidTr="00A0699D">
        <w:tc>
          <w:tcPr>
            <w:tcW w:w="567" w:type="dxa"/>
          </w:tcPr>
          <w:p w14:paraId="138CF52E" w14:textId="4343CA22" w:rsidR="00663DE8" w:rsidRPr="001701A7" w:rsidRDefault="00663DE8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12752DF9" w14:textId="77777777" w:rsidR="00663DE8" w:rsidRPr="001701A7" w:rsidRDefault="00663DE8" w:rsidP="00663DE8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01A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17EAB4F9" w14:textId="77777777" w:rsidR="00663DE8" w:rsidRPr="001701A7" w:rsidRDefault="00663DE8" w:rsidP="00663DE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701A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21A6A0AF" w14:textId="5C9D419B" w:rsidR="00663DE8" w:rsidRPr="001701A7" w:rsidRDefault="00663DE8" w:rsidP="00663DE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3DE8" w:rsidRPr="001701A7" w14:paraId="1B809B02" w14:textId="77777777" w:rsidTr="009B59DC">
        <w:tc>
          <w:tcPr>
            <w:tcW w:w="567" w:type="dxa"/>
          </w:tcPr>
          <w:p w14:paraId="7A16B180" w14:textId="2E00208B" w:rsidR="00663DE8" w:rsidRPr="001701A7" w:rsidRDefault="00663DE8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197159BB" w14:textId="52E2F1E6" w:rsidR="00663DE8" w:rsidRPr="001701A7" w:rsidRDefault="00663DE8" w:rsidP="009B59D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701A7">
              <w:rPr>
                <w:b/>
                <w:bCs/>
                <w:color w:val="000000"/>
                <w:sz w:val="22"/>
                <w:szCs w:val="22"/>
              </w:rPr>
              <w:t>Offentlig utfrågning med justitie- och migra</w:t>
            </w:r>
            <w:r w:rsidR="00DD3BF5">
              <w:rPr>
                <w:b/>
                <w:bCs/>
                <w:color w:val="000000"/>
                <w:sz w:val="22"/>
                <w:szCs w:val="22"/>
              </w:rPr>
              <w:t xml:space="preserve">tionsminister Morgan Johansson </w:t>
            </w:r>
          </w:p>
          <w:p w14:paraId="224217F1" w14:textId="77777777" w:rsidR="00663DE8" w:rsidRPr="001701A7" w:rsidRDefault="00663DE8" w:rsidP="00663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7BB8B4" w14:textId="7069B498" w:rsidR="00663DE8" w:rsidRPr="001701A7" w:rsidRDefault="00663DE8" w:rsidP="00663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Pr="001701A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justitie- och migrationsminister Morgan Johansson,</w:t>
            </w:r>
            <w:r w:rsidRPr="001701A7">
              <w:rPr>
                <w:snapToGrid w:val="0"/>
                <w:sz w:val="22"/>
                <w:szCs w:val="22"/>
              </w:rPr>
              <w:t xml:space="preserve"> rörande granskningsärende 7 Regeringens beredning av förslag om en ny möjlighet till uppehållstillstånd.</w:t>
            </w:r>
          </w:p>
          <w:p w14:paraId="66530F58" w14:textId="68134CF1" w:rsidR="00663DE8" w:rsidRPr="001701A7" w:rsidRDefault="00663DE8" w:rsidP="00663DE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C4168" w:rsidRPr="001701A7" w14:paraId="2A2E95C8" w14:textId="77777777" w:rsidTr="009B59DC">
        <w:tc>
          <w:tcPr>
            <w:tcW w:w="567" w:type="dxa"/>
          </w:tcPr>
          <w:p w14:paraId="100DC130" w14:textId="709E5663" w:rsidR="006C4168" w:rsidRPr="001701A7" w:rsidRDefault="006C4168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086165F0" w14:textId="77777777" w:rsidR="006C4168" w:rsidRPr="001701A7" w:rsidRDefault="006C4168" w:rsidP="006C4168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701A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1B9053A6" w14:textId="77777777" w:rsidR="006C4168" w:rsidRPr="001701A7" w:rsidRDefault="006C4168" w:rsidP="006C416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701A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7AB91A30" w14:textId="77777777" w:rsidR="006C4168" w:rsidRPr="001701A7" w:rsidRDefault="006C4168" w:rsidP="009B59D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3DE8" w:rsidRPr="001701A7" w14:paraId="6ACA347B" w14:textId="77777777" w:rsidTr="00A0699D">
        <w:tc>
          <w:tcPr>
            <w:tcW w:w="567" w:type="dxa"/>
          </w:tcPr>
          <w:p w14:paraId="0DC0057D" w14:textId="1FB6EFDB" w:rsidR="00663DE8" w:rsidRPr="001701A7" w:rsidRDefault="006C4168" w:rsidP="00663D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01A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E40948C" w14:textId="77777777" w:rsidR="00DD3BF5" w:rsidRDefault="00FA08D3" w:rsidP="001701A7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1701A7">
              <w:rPr>
                <w:b/>
                <w:bCs/>
                <w:color w:val="000000"/>
                <w:sz w:val="22"/>
                <w:szCs w:val="22"/>
              </w:rPr>
              <w:t>Offentlig u</w:t>
            </w:r>
            <w:r w:rsidR="00663DE8" w:rsidRPr="001701A7">
              <w:rPr>
                <w:b/>
                <w:bCs/>
                <w:color w:val="000000"/>
                <w:sz w:val="22"/>
                <w:szCs w:val="22"/>
              </w:rPr>
              <w:t>tfrågning med f.d. generaldirektör Mikael Odenberg</w:t>
            </w:r>
          </w:p>
          <w:p w14:paraId="5443EF52" w14:textId="77777777" w:rsidR="00DD3BF5" w:rsidRPr="00DD3BF5" w:rsidRDefault="00DD3BF5" w:rsidP="00DD3BF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9F4296" w14:textId="213D4B7D" w:rsidR="00663DE8" w:rsidRPr="001701A7" w:rsidRDefault="00FA08D3" w:rsidP="00DD3BF5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1701A7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Pr="00DD3BF5">
              <w:rPr>
                <w:snapToGrid w:val="0"/>
                <w:sz w:val="22"/>
                <w:szCs w:val="22"/>
              </w:rPr>
              <w:t>f.d. generaldirektör Mikael Odenberg,</w:t>
            </w:r>
            <w:r w:rsidRPr="001701A7">
              <w:rPr>
                <w:snapToGrid w:val="0"/>
                <w:sz w:val="22"/>
                <w:szCs w:val="22"/>
              </w:rPr>
              <w:t xml:space="preserve"> rörande granskningsärende 15 </w:t>
            </w:r>
            <w:r w:rsidR="00663DE8" w:rsidRPr="00DD3BF5">
              <w:rPr>
                <w:snapToGrid w:val="0"/>
                <w:sz w:val="22"/>
                <w:szCs w:val="22"/>
              </w:rPr>
              <w:t>Regeringe</w:t>
            </w:r>
            <w:r w:rsidRPr="00DD3BF5">
              <w:rPr>
                <w:snapToGrid w:val="0"/>
                <w:sz w:val="22"/>
                <w:szCs w:val="22"/>
              </w:rPr>
              <w:t>ns styrning av Svenska kraftnät.</w:t>
            </w:r>
          </w:p>
        </w:tc>
      </w:tr>
      <w:tr w:rsidR="00663DE8" w:rsidRPr="001701A7" w14:paraId="5B995EC3" w14:textId="77777777" w:rsidTr="00A0699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35B210D0" w:rsidR="00663DE8" w:rsidRPr="001701A7" w:rsidRDefault="00663DE8" w:rsidP="00663D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Vid protokollet</w:t>
            </w:r>
          </w:p>
          <w:p w14:paraId="6F3604E6" w14:textId="43B2280B" w:rsidR="00663DE8" w:rsidRPr="001701A7" w:rsidRDefault="00DD3BF5" w:rsidP="00663DE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2019-04-09</w:t>
            </w:r>
          </w:p>
          <w:p w14:paraId="32B4C293" w14:textId="58AAB397" w:rsidR="00663DE8" w:rsidRPr="001701A7" w:rsidRDefault="00663DE8" w:rsidP="00663D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01A7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73D4027A" w14:textId="62A0C0C2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05F821B1" w:rsidR="00BF6D6B" w:rsidRDefault="00BF6D6B" w:rsidP="00354C78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0F23FB">
              <w:rPr>
                <w:sz w:val="16"/>
                <w:szCs w:val="16"/>
              </w:rPr>
              <w:t>7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2E5E9BA5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F4750">
              <w:rPr>
                <w:sz w:val="20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334CFADD" w:rsidR="00BF6D6B" w:rsidRPr="00E931D7" w:rsidRDefault="00BF6D6B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  <w:r w:rsidR="001D113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70B6C91" w:rsidR="00BF6D6B" w:rsidRPr="00E931D7" w:rsidRDefault="00BF6D6B" w:rsidP="003C23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1D1130">
              <w:rPr>
                <w:sz w:val="20"/>
              </w:rPr>
              <w:t>4-</w:t>
            </w:r>
            <w:r w:rsidR="003C234C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4D0BCB52" w:rsidR="00BF6D6B" w:rsidRPr="00E931D7" w:rsidRDefault="00BF6D6B" w:rsidP="00D32B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1D1130">
              <w:rPr>
                <w:sz w:val="20"/>
              </w:rPr>
              <w:t>7-</w:t>
            </w:r>
            <w:r w:rsidR="00D32B16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5BE9B31C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1D1130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1D1130" w:rsidRPr="00F24B88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4B477FB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4324A37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FF8348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6F48AA8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0FC58D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6FA0EFD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003A9C1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01C95E1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3BEA030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C1DE77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794506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143C4E2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1D1130" w:rsidRPr="00D52B78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B822CB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4E7F2FD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6FDDE3B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74287A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BF9F27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1B3EE90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2E761BA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A772D8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1D1130" w:rsidRPr="000700C4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2662F18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577ED51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040FC1C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0369735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1D1130" w:rsidRPr="000700C4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8FF846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44239C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37C2810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6B8A405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50FFB0D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291A76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BB09F21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BDC5B3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31D3414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7852A8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01D5822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0FA4CC0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107BAAB1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6DC916D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6EF628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40345AC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3500BB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5112C65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58A44DC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38C22A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60DF176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4A1719F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249CA8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221ADCC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99241E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6214319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D1130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3EC6095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B9586C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AF7398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DAFA71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2E421A6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3260661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696788A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44B2790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38FBDF4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373A876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43F22B8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626489B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1B2467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5B6979F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3C7C06F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6F60402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F45431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878189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D236141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0FB1CDA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1D1130" w:rsidRPr="00E931D7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D1130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7739FB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54D7AA1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32547DB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5156F7A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DF8484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1BA4661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6E6706E1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0683B1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268859C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C5C9B6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1B028C2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3E1F6C8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09B0487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1D1130" w:rsidRPr="00B91BEE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DFA519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0CEC7F1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1F88E43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4AD7AB0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08D557B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1D1130" w:rsidRPr="008E232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1D1130" w:rsidRPr="008E2326" w:rsidRDefault="001D1130" w:rsidP="001D113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1D7009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7D4FBFC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61A7302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4ECA2508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0B7A180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1D1130" w:rsidRPr="008E2326" w:rsidRDefault="001D1130" w:rsidP="001D113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1D1130" w:rsidRPr="008E2326" w:rsidRDefault="001D1130" w:rsidP="001D1130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1D1130" w:rsidRPr="008E2326" w:rsidRDefault="001D1130" w:rsidP="001D1130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1D1130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1D1130" w:rsidRPr="008E2326" w:rsidRDefault="001D1130" w:rsidP="001D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1D1130" w:rsidRPr="008E232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130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1D1130" w:rsidRPr="004A2966" w:rsidRDefault="001D1130" w:rsidP="001D113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1D1130" w:rsidRPr="004A2966" w:rsidRDefault="001D1130" w:rsidP="001D11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1143" w:rsidRPr="004A2966" w14:paraId="04637C1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8F1143" w:rsidRDefault="008F1143" w:rsidP="008F1143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7CC2F6BA" w:rsidR="008F1143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4A0BE518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074E3E70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77232FEE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4489A131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1143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8F1143" w:rsidRPr="0027450B" w:rsidRDefault="008F1143" w:rsidP="008F1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7777777" w:rsidR="008F1143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7777777" w:rsidR="008F1143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77777777" w:rsidR="008F1143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8F1143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8F1143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1143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8F1143" w:rsidRDefault="008F1143" w:rsidP="008F1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8F1143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4560A78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5FBDF965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1BF2AD7B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8F1143" w:rsidRPr="004A2966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F1143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F1143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8F1143" w:rsidRPr="00794BEC" w:rsidRDefault="008F1143" w:rsidP="008F11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6C2C"/>
    <w:rsid w:val="00037EDF"/>
    <w:rsid w:val="00055462"/>
    <w:rsid w:val="00060980"/>
    <w:rsid w:val="000700C4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F23FB"/>
    <w:rsid w:val="0010308E"/>
    <w:rsid w:val="00133B7E"/>
    <w:rsid w:val="0013477E"/>
    <w:rsid w:val="00147DEC"/>
    <w:rsid w:val="00160038"/>
    <w:rsid w:val="00160851"/>
    <w:rsid w:val="00161AA6"/>
    <w:rsid w:val="0016422D"/>
    <w:rsid w:val="001701A7"/>
    <w:rsid w:val="00176063"/>
    <w:rsid w:val="00181E22"/>
    <w:rsid w:val="001A1578"/>
    <w:rsid w:val="001C092F"/>
    <w:rsid w:val="001C711B"/>
    <w:rsid w:val="001D1130"/>
    <w:rsid w:val="001E1FAC"/>
    <w:rsid w:val="001E4B6D"/>
    <w:rsid w:val="001E77E1"/>
    <w:rsid w:val="001F5E26"/>
    <w:rsid w:val="00215BB5"/>
    <w:rsid w:val="002174A8"/>
    <w:rsid w:val="00221913"/>
    <w:rsid w:val="0023333D"/>
    <w:rsid w:val="002373C0"/>
    <w:rsid w:val="002519D3"/>
    <w:rsid w:val="002544E0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6D10"/>
    <w:rsid w:val="002A3710"/>
    <w:rsid w:val="002B173B"/>
    <w:rsid w:val="002B51DB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3027"/>
    <w:rsid w:val="003E699D"/>
    <w:rsid w:val="003F01F7"/>
    <w:rsid w:val="003F121E"/>
    <w:rsid w:val="003F4750"/>
    <w:rsid w:val="003F7D90"/>
    <w:rsid w:val="00404479"/>
    <w:rsid w:val="00412359"/>
    <w:rsid w:val="0041580F"/>
    <w:rsid w:val="00417DC0"/>
    <w:rsid w:val="004206DB"/>
    <w:rsid w:val="004221E7"/>
    <w:rsid w:val="0043197C"/>
    <w:rsid w:val="00431C0D"/>
    <w:rsid w:val="00436805"/>
    <w:rsid w:val="004378E8"/>
    <w:rsid w:val="00441533"/>
    <w:rsid w:val="00441D31"/>
    <w:rsid w:val="00442844"/>
    <w:rsid w:val="00446353"/>
    <w:rsid w:val="0045192D"/>
    <w:rsid w:val="00476280"/>
    <w:rsid w:val="00477C9F"/>
    <w:rsid w:val="004A2966"/>
    <w:rsid w:val="004A7A3C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63DE8"/>
    <w:rsid w:val="00670893"/>
    <w:rsid w:val="006759DB"/>
    <w:rsid w:val="00677E48"/>
    <w:rsid w:val="0068030F"/>
    <w:rsid w:val="00694CE5"/>
    <w:rsid w:val="006A511D"/>
    <w:rsid w:val="006B7B0C"/>
    <w:rsid w:val="006C21FA"/>
    <w:rsid w:val="006C3B5E"/>
    <w:rsid w:val="006C4168"/>
    <w:rsid w:val="006C637A"/>
    <w:rsid w:val="006D2DD8"/>
    <w:rsid w:val="006D3126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59E6"/>
    <w:rsid w:val="0078643F"/>
    <w:rsid w:val="007911D1"/>
    <w:rsid w:val="007942EC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22FE0"/>
    <w:rsid w:val="00823A8C"/>
    <w:rsid w:val="00830808"/>
    <w:rsid w:val="00834B38"/>
    <w:rsid w:val="008415FB"/>
    <w:rsid w:val="00850301"/>
    <w:rsid w:val="00851611"/>
    <w:rsid w:val="00853FEA"/>
    <w:rsid w:val="008557FA"/>
    <w:rsid w:val="008653DF"/>
    <w:rsid w:val="0087726B"/>
    <w:rsid w:val="008808A5"/>
    <w:rsid w:val="00881ED6"/>
    <w:rsid w:val="008A617D"/>
    <w:rsid w:val="008B235A"/>
    <w:rsid w:val="008B3118"/>
    <w:rsid w:val="008B54CC"/>
    <w:rsid w:val="008C2DEB"/>
    <w:rsid w:val="008C6EC7"/>
    <w:rsid w:val="008C75B7"/>
    <w:rsid w:val="008D52BD"/>
    <w:rsid w:val="008E2E73"/>
    <w:rsid w:val="008E3DC1"/>
    <w:rsid w:val="008F1143"/>
    <w:rsid w:val="008F4D68"/>
    <w:rsid w:val="00905FA2"/>
    <w:rsid w:val="00906C2D"/>
    <w:rsid w:val="00937BF3"/>
    <w:rsid w:val="00941A52"/>
    <w:rsid w:val="0094314B"/>
    <w:rsid w:val="00943D26"/>
    <w:rsid w:val="0094621C"/>
    <w:rsid w:val="00946978"/>
    <w:rsid w:val="00954693"/>
    <w:rsid w:val="00961365"/>
    <w:rsid w:val="0096348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D1BB5"/>
    <w:rsid w:val="009D4A4D"/>
    <w:rsid w:val="009E0F28"/>
    <w:rsid w:val="009E1F02"/>
    <w:rsid w:val="009F61A0"/>
    <w:rsid w:val="009F6E99"/>
    <w:rsid w:val="00A0699D"/>
    <w:rsid w:val="00A1233E"/>
    <w:rsid w:val="00A12D98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15788"/>
    <w:rsid w:val="00B163AD"/>
    <w:rsid w:val="00B53275"/>
    <w:rsid w:val="00B54D41"/>
    <w:rsid w:val="00B56467"/>
    <w:rsid w:val="00B64A91"/>
    <w:rsid w:val="00B73DBF"/>
    <w:rsid w:val="00B845DC"/>
    <w:rsid w:val="00B9203B"/>
    <w:rsid w:val="00B96D7F"/>
    <w:rsid w:val="00BA0659"/>
    <w:rsid w:val="00BA6F35"/>
    <w:rsid w:val="00BB2693"/>
    <w:rsid w:val="00BB46DC"/>
    <w:rsid w:val="00BB7F4D"/>
    <w:rsid w:val="00BD0F8B"/>
    <w:rsid w:val="00BE1AB4"/>
    <w:rsid w:val="00BF6A28"/>
    <w:rsid w:val="00BF6D6B"/>
    <w:rsid w:val="00C10299"/>
    <w:rsid w:val="00C11A1A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2735"/>
    <w:rsid w:val="00CA35D4"/>
    <w:rsid w:val="00CA39FE"/>
    <w:rsid w:val="00CB53DF"/>
    <w:rsid w:val="00CB6A34"/>
    <w:rsid w:val="00CC3A6C"/>
    <w:rsid w:val="00CC45BE"/>
    <w:rsid w:val="00CD7FB6"/>
    <w:rsid w:val="00CE5074"/>
    <w:rsid w:val="00CE5667"/>
    <w:rsid w:val="00D204DA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292B"/>
    <w:rsid w:val="00D93637"/>
    <w:rsid w:val="00D96F98"/>
    <w:rsid w:val="00DC0297"/>
    <w:rsid w:val="00DC58D9"/>
    <w:rsid w:val="00DD21AB"/>
    <w:rsid w:val="00DD2E34"/>
    <w:rsid w:val="00DD2E3A"/>
    <w:rsid w:val="00DD3BF5"/>
    <w:rsid w:val="00DD5F4D"/>
    <w:rsid w:val="00DD7DC3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5ADA"/>
    <w:rsid w:val="00EC2FE4"/>
    <w:rsid w:val="00EC55E4"/>
    <w:rsid w:val="00EC735D"/>
    <w:rsid w:val="00ED1A36"/>
    <w:rsid w:val="00EE179E"/>
    <w:rsid w:val="00F05FD1"/>
    <w:rsid w:val="00F064EF"/>
    <w:rsid w:val="00F069EF"/>
    <w:rsid w:val="00F13AAF"/>
    <w:rsid w:val="00F14C3E"/>
    <w:rsid w:val="00F15F1C"/>
    <w:rsid w:val="00F27C04"/>
    <w:rsid w:val="00F529A2"/>
    <w:rsid w:val="00F55D5D"/>
    <w:rsid w:val="00F566ED"/>
    <w:rsid w:val="00F5737C"/>
    <w:rsid w:val="00F631F0"/>
    <w:rsid w:val="00F70370"/>
    <w:rsid w:val="00F74B21"/>
    <w:rsid w:val="00F755BA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6A128E-A9F8-4EDC-8A3B-8EE51216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112</TotalTime>
  <Pages>3</Pages>
  <Words>493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30</cp:revision>
  <cp:lastPrinted>2019-04-08T14:21:00Z</cp:lastPrinted>
  <dcterms:created xsi:type="dcterms:W3CDTF">2019-04-03T14:20:00Z</dcterms:created>
  <dcterms:modified xsi:type="dcterms:W3CDTF">2019-04-12T09:34:00Z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