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4053800E" w14:textId="77777777" w:rsidTr="00406C15">
        <w:tc>
          <w:tcPr>
            <w:tcW w:w="9141" w:type="dxa"/>
          </w:tcPr>
          <w:p w14:paraId="4053800C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4053800D" w14:textId="035B0295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4053800F" w14:textId="77777777" w:rsidR="0096348C" w:rsidRPr="00477C9F" w:rsidRDefault="0096348C" w:rsidP="00477C9F">
      <w:pPr>
        <w:rPr>
          <w:sz w:val="22"/>
          <w:szCs w:val="22"/>
        </w:rPr>
      </w:pPr>
    </w:p>
    <w:p w14:paraId="40538010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:rsidRPr="00477C9F" w14:paraId="40538014" w14:textId="77777777" w:rsidTr="00012D39">
        <w:trPr>
          <w:cantSplit/>
          <w:trHeight w:val="742"/>
        </w:trPr>
        <w:tc>
          <w:tcPr>
            <w:tcW w:w="1985" w:type="dxa"/>
          </w:tcPr>
          <w:p w14:paraId="40538011" w14:textId="6F9EAB8C" w:rsidR="0096348C" w:rsidRPr="00477C9F" w:rsidRDefault="008B3118" w:rsidP="00477C9F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SÄRSKILT </w:t>
            </w:r>
            <w:r w:rsidRPr="00477C9F">
              <w:rPr>
                <w:b/>
                <w:sz w:val="22"/>
                <w:szCs w:val="22"/>
              </w:rPr>
              <w:t>PROTOKOLL</w:t>
            </w:r>
          </w:p>
        </w:tc>
        <w:tc>
          <w:tcPr>
            <w:tcW w:w="6463" w:type="dxa"/>
          </w:tcPr>
          <w:p w14:paraId="40538012" w14:textId="61A9C061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201</w:t>
            </w:r>
            <w:r w:rsidR="00477C9F" w:rsidRPr="00477C9F">
              <w:rPr>
                <w:b/>
                <w:sz w:val="22"/>
                <w:szCs w:val="22"/>
              </w:rPr>
              <w:t>8</w:t>
            </w:r>
            <w:r w:rsidRPr="00477C9F">
              <w:rPr>
                <w:b/>
                <w:sz w:val="22"/>
                <w:szCs w:val="22"/>
              </w:rPr>
              <w:t>/1</w:t>
            </w:r>
            <w:r w:rsidR="00477C9F" w:rsidRPr="00477C9F">
              <w:rPr>
                <w:b/>
                <w:sz w:val="22"/>
                <w:szCs w:val="22"/>
              </w:rPr>
              <w:t>9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B04221">
              <w:rPr>
                <w:b/>
                <w:sz w:val="22"/>
                <w:szCs w:val="22"/>
              </w:rPr>
              <w:t>3</w:t>
            </w:r>
            <w:r w:rsidR="00406C15">
              <w:rPr>
                <w:b/>
                <w:sz w:val="22"/>
                <w:szCs w:val="22"/>
              </w:rPr>
              <w:t>6</w:t>
            </w:r>
          </w:p>
          <w:p w14:paraId="40538013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40538017" w14:textId="77777777" w:rsidTr="00477C9F">
        <w:tc>
          <w:tcPr>
            <w:tcW w:w="1985" w:type="dxa"/>
          </w:tcPr>
          <w:p w14:paraId="40538015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40538016" w14:textId="05EDE4D7" w:rsidR="0096348C" w:rsidRPr="00477C9F" w:rsidRDefault="009D1BB5" w:rsidP="0094124E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201</w:t>
            </w:r>
            <w:r w:rsidR="000C4720">
              <w:rPr>
                <w:sz w:val="22"/>
                <w:szCs w:val="22"/>
              </w:rPr>
              <w:t>9</w:t>
            </w:r>
            <w:r w:rsidR="00D52626" w:rsidRPr="00477C9F">
              <w:rPr>
                <w:sz w:val="22"/>
                <w:szCs w:val="22"/>
              </w:rPr>
              <w:t>-</w:t>
            </w:r>
            <w:r w:rsidR="004B3B55">
              <w:rPr>
                <w:sz w:val="22"/>
                <w:szCs w:val="22"/>
              </w:rPr>
              <w:t>0</w:t>
            </w:r>
            <w:r w:rsidR="0094124E">
              <w:rPr>
                <w:sz w:val="22"/>
                <w:szCs w:val="22"/>
              </w:rPr>
              <w:t>5</w:t>
            </w:r>
            <w:r w:rsidR="00A37318">
              <w:rPr>
                <w:sz w:val="22"/>
                <w:szCs w:val="22"/>
              </w:rPr>
              <w:t>-</w:t>
            </w:r>
            <w:r w:rsidR="0094124E">
              <w:rPr>
                <w:sz w:val="22"/>
                <w:szCs w:val="22"/>
              </w:rPr>
              <w:t>0</w:t>
            </w:r>
            <w:r w:rsidR="00406C15">
              <w:rPr>
                <w:sz w:val="22"/>
                <w:szCs w:val="22"/>
              </w:rPr>
              <w:t>9</w:t>
            </w:r>
          </w:p>
        </w:tc>
      </w:tr>
      <w:tr w:rsidR="0096348C" w:rsidRPr="00477C9F" w14:paraId="4053801A" w14:textId="77777777" w:rsidTr="00477C9F">
        <w:tc>
          <w:tcPr>
            <w:tcW w:w="1985" w:type="dxa"/>
          </w:tcPr>
          <w:p w14:paraId="40538018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40538019" w14:textId="0527D0A6" w:rsidR="002E2960" w:rsidRPr="00477C9F" w:rsidRDefault="003E1DDD" w:rsidP="005F28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10.00–12.</w:t>
            </w:r>
            <w:r w:rsidR="005F280D">
              <w:rPr>
                <w:sz w:val="22"/>
                <w:szCs w:val="22"/>
              </w:rPr>
              <w:t>13</w:t>
            </w:r>
          </w:p>
        </w:tc>
      </w:tr>
      <w:tr w:rsidR="0096348C" w:rsidRPr="00477C9F" w14:paraId="4053801D" w14:textId="77777777" w:rsidTr="00477C9F">
        <w:tc>
          <w:tcPr>
            <w:tcW w:w="1985" w:type="dxa"/>
          </w:tcPr>
          <w:p w14:paraId="4053801B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4053801C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 1</w:t>
            </w:r>
          </w:p>
        </w:tc>
      </w:tr>
    </w:tbl>
    <w:p w14:paraId="4053801E" w14:textId="77777777" w:rsidR="0096348C" w:rsidRPr="00477C9F" w:rsidRDefault="0096348C" w:rsidP="00477C9F">
      <w:pPr>
        <w:rPr>
          <w:sz w:val="22"/>
          <w:szCs w:val="22"/>
        </w:rPr>
      </w:pPr>
    </w:p>
    <w:p w14:paraId="4053801F" w14:textId="77777777" w:rsidR="0096348C" w:rsidRPr="001701A7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40538020" w14:textId="77777777" w:rsidR="0096348C" w:rsidRPr="001701A7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pPr w:leftFromText="141" w:rightFromText="141" w:vertAnchor="text" w:tblpXSpec="right" w:tblpY="1"/>
        <w:tblOverlap w:val="never"/>
        <w:tblW w:w="7513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6"/>
      </w:tblGrid>
      <w:tr w:rsidR="0096348C" w:rsidRPr="0055226E" w14:paraId="40538025" w14:textId="77777777" w:rsidTr="0051083F">
        <w:tc>
          <w:tcPr>
            <w:tcW w:w="567" w:type="dxa"/>
          </w:tcPr>
          <w:p w14:paraId="40538021" w14:textId="77777777" w:rsidR="0096348C" w:rsidRPr="00EE1494" w:rsidRDefault="0096348C" w:rsidP="0051083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EE1494">
              <w:rPr>
                <w:b/>
                <w:snapToGrid w:val="0"/>
                <w:sz w:val="22"/>
                <w:szCs w:val="22"/>
              </w:rPr>
              <w:t>§ 1</w:t>
            </w:r>
          </w:p>
        </w:tc>
        <w:tc>
          <w:tcPr>
            <w:tcW w:w="6946" w:type="dxa"/>
          </w:tcPr>
          <w:p w14:paraId="3241DB1F" w14:textId="77777777" w:rsidR="003C56B3" w:rsidRPr="0055226E" w:rsidRDefault="003C56B3" w:rsidP="0051083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55226E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23801260" w14:textId="77777777" w:rsidR="003C56B3" w:rsidRPr="0055226E" w:rsidRDefault="003C56B3" w:rsidP="0051083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144DC70E" w14:textId="06DA0FC6" w:rsidR="009C51B0" w:rsidRDefault="003C56B3" w:rsidP="00406C1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55226E">
              <w:rPr>
                <w:snapToGrid w:val="0"/>
                <w:sz w:val="22"/>
                <w:szCs w:val="22"/>
              </w:rPr>
              <w:t xml:space="preserve">Utskottet justerade </w:t>
            </w:r>
            <w:r w:rsidR="006009F3" w:rsidRPr="0055226E">
              <w:rPr>
                <w:snapToGrid w:val="0"/>
                <w:sz w:val="22"/>
                <w:szCs w:val="22"/>
              </w:rPr>
              <w:t xml:space="preserve">särskilt </w:t>
            </w:r>
            <w:r w:rsidRPr="0055226E">
              <w:rPr>
                <w:snapToGrid w:val="0"/>
                <w:sz w:val="22"/>
                <w:szCs w:val="22"/>
              </w:rPr>
              <w:t>protokoll 201</w:t>
            </w:r>
            <w:r w:rsidR="000C4720" w:rsidRPr="0055226E">
              <w:rPr>
                <w:snapToGrid w:val="0"/>
                <w:sz w:val="22"/>
                <w:szCs w:val="22"/>
              </w:rPr>
              <w:t>8/19</w:t>
            </w:r>
            <w:r w:rsidRPr="0055226E">
              <w:rPr>
                <w:snapToGrid w:val="0"/>
                <w:sz w:val="22"/>
                <w:szCs w:val="22"/>
              </w:rPr>
              <w:t>:</w:t>
            </w:r>
            <w:r w:rsidR="0094124E">
              <w:rPr>
                <w:snapToGrid w:val="0"/>
                <w:sz w:val="22"/>
                <w:szCs w:val="22"/>
              </w:rPr>
              <w:t>3</w:t>
            </w:r>
            <w:r w:rsidR="00406C15">
              <w:rPr>
                <w:snapToGrid w:val="0"/>
                <w:sz w:val="22"/>
                <w:szCs w:val="22"/>
              </w:rPr>
              <w:t>5.</w:t>
            </w:r>
          </w:p>
          <w:p w14:paraId="40538024" w14:textId="7FDE757A" w:rsidR="00406C15" w:rsidRPr="0055226E" w:rsidRDefault="00406C15" w:rsidP="00406C1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406C15" w:rsidRPr="0055226E" w14:paraId="288256CB" w14:textId="77777777" w:rsidTr="0051083F">
        <w:tc>
          <w:tcPr>
            <w:tcW w:w="567" w:type="dxa"/>
          </w:tcPr>
          <w:p w14:paraId="03EEB7DE" w14:textId="2B34625B" w:rsidR="00406C15" w:rsidRPr="00EE1494" w:rsidRDefault="00406C15" w:rsidP="003E1DD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EE1494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3E1DDD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946" w:type="dxa"/>
          </w:tcPr>
          <w:p w14:paraId="37A06E39" w14:textId="77777777" w:rsidR="00375A11" w:rsidRDefault="00375A11" w:rsidP="00375A11">
            <w:pPr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Dåvarande bostadsministerns uttalande gällande Lidingö kommuns tillämpning av lag </w:t>
            </w:r>
            <w:r w:rsidRPr="008C6EC7">
              <w:rPr>
                <w:b/>
                <w:snapToGrid w:val="0"/>
                <w:sz w:val="22"/>
                <w:szCs w:val="22"/>
              </w:rPr>
              <w:t>– G</w:t>
            </w:r>
            <w:r>
              <w:rPr>
                <w:b/>
                <w:snapToGrid w:val="0"/>
                <w:sz w:val="22"/>
                <w:szCs w:val="22"/>
              </w:rPr>
              <w:t>6</w:t>
            </w:r>
          </w:p>
          <w:p w14:paraId="20B15155" w14:textId="77777777" w:rsidR="00375A11" w:rsidRPr="006D3C00" w:rsidRDefault="00375A11" w:rsidP="00375A11">
            <w:pPr>
              <w:rPr>
                <w:b/>
                <w:bCs/>
                <w:sz w:val="22"/>
              </w:rPr>
            </w:pPr>
          </w:p>
          <w:p w14:paraId="4D89EE70" w14:textId="77777777" w:rsidR="00375A11" w:rsidRDefault="00375A11" w:rsidP="00375A1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D3C00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3F8D203F" w14:textId="77777777" w:rsidR="00375A11" w:rsidRDefault="00375A11" w:rsidP="00375A1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241AD765" w14:textId="77777777" w:rsidR="00375A11" w:rsidRDefault="00375A11" w:rsidP="00375A1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Ärendet bordlades.</w:t>
            </w:r>
          </w:p>
          <w:p w14:paraId="78106868" w14:textId="77777777" w:rsidR="00406C15" w:rsidRPr="0055226E" w:rsidRDefault="00406C15" w:rsidP="0051083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406C15" w:rsidRPr="0055226E" w14:paraId="0AF29574" w14:textId="77777777" w:rsidTr="0051083F">
        <w:tc>
          <w:tcPr>
            <w:tcW w:w="567" w:type="dxa"/>
          </w:tcPr>
          <w:p w14:paraId="0087DCC2" w14:textId="15306F94" w:rsidR="00406C15" w:rsidRPr="00EE1494" w:rsidRDefault="00406C15" w:rsidP="003E1DD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EE1494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3E1DDD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946" w:type="dxa"/>
          </w:tcPr>
          <w:p w14:paraId="6D7424B2" w14:textId="77777777" w:rsidR="00406C15" w:rsidRPr="0094124E" w:rsidRDefault="00406C15" w:rsidP="00406C15">
            <w:pPr>
              <w:tabs>
                <w:tab w:val="left" w:pos="1701"/>
              </w:tabs>
              <w:rPr>
                <w:b/>
                <w:bCs/>
                <w:snapToGrid w:val="0"/>
                <w:sz w:val="22"/>
                <w:szCs w:val="22"/>
              </w:rPr>
            </w:pPr>
            <w:r w:rsidRPr="0094124E">
              <w:rPr>
                <w:b/>
                <w:bCs/>
                <w:snapToGrid w:val="0"/>
                <w:sz w:val="22"/>
                <w:szCs w:val="22"/>
              </w:rPr>
              <w:t>Regeringens beredning av förslag om en ny möjlighet till uppehållstillstånd – G7</w:t>
            </w:r>
          </w:p>
          <w:p w14:paraId="20BFE5A5" w14:textId="77777777" w:rsidR="00367F32" w:rsidRDefault="00367F32" w:rsidP="00406C15">
            <w:pPr>
              <w:tabs>
                <w:tab w:val="left" w:pos="1701"/>
              </w:tabs>
              <w:rPr>
                <w:b/>
                <w:bCs/>
                <w:snapToGrid w:val="0"/>
                <w:sz w:val="22"/>
                <w:szCs w:val="22"/>
              </w:rPr>
            </w:pPr>
          </w:p>
          <w:p w14:paraId="1BB0ADB0" w14:textId="7CD9BD82" w:rsidR="00406C15" w:rsidRPr="0055226E" w:rsidRDefault="00406C15" w:rsidP="00406C1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55226E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6403F780" w14:textId="77777777" w:rsidR="00406C15" w:rsidRPr="0055226E" w:rsidRDefault="00406C15" w:rsidP="00406C1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073ADD0B" w14:textId="77777777" w:rsidR="00406C15" w:rsidRPr="0055226E" w:rsidRDefault="00406C15" w:rsidP="00406C1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55226E">
              <w:rPr>
                <w:snapToGrid w:val="0"/>
                <w:sz w:val="22"/>
                <w:szCs w:val="22"/>
              </w:rPr>
              <w:t>Ärendet bordlades.</w:t>
            </w:r>
          </w:p>
          <w:p w14:paraId="772CC0EF" w14:textId="77777777" w:rsidR="00406C15" w:rsidRPr="0055226E" w:rsidRDefault="00406C15" w:rsidP="00406C15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406C15" w:rsidRPr="0055226E" w14:paraId="135C5576" w14:textId="77777777" w:rsidTr="0051083F">
        <w:tc>
          <w:tcPr>
            <w:tcW w:w="567" w:type="dxa"/>
          </w:tcPr>
          <w:p w14:paraId="62E379D9" w14:textId="5D079ED4" w:rsidR="00406C15" w:rsidRPr="00EE1494" w:rsidRDefault="00406C15" w:rsidP="003E1DD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EE1494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3E1DDD">
              <w:rPr>
                <w:b/>
                <w:snapToGrid w:val="0"/>
                <w:sz w:val="22"/>
                <w:szCs w:val="22"/>
              </w:rPr>
              <w:t>4</w:t>
            </w:r>
          </w:p>
        </w:tc>
        <w:tc>
          <w:tcPr>
            <w:tcW w:w="6946" w:type="dxa"/>
          </w:tcPr>
          <w:p w14:paraId="001C373F" w14:textId="77777777" w:rsidR="00375A11" w:rsidRPr="00442844" w:rsidRDefault="00375A11" w:rsidP="00375A11">
            <w:pPr>
              <w:rPr>
                <w:b/>
                <w:snapToGrid w:val="0"/>
                <w:sz w:val="22"/>
                <w:szCs w:val="22"/>
              </w:rPr>
            </w:pPr>
            <w:r w:rsidRPr="00442844">
              <w:rPr>
                <w:b/>
                <w:snapToGrid w:val="0"/>
                <w:sz w:val="22"/>
                <w:szCs w:val="22"/>
              </w:rPr>
              <w:t>Dåvarande miljöministerns uttalanden om Svenskt flyg – G2–3</w:t>
            </w:r>
          </w:p>
          <w:p w14:paraId="55802AAD" w14:textId="77777777" w:rsidR="00375A11" w:rsidRPr="00442844" w:rsidRDefault="00375A11" w:rsidP="00375A11">
            <w:pPr>
              <w:rPr>
                <w:b/>
                <w:bCs/>
                <w:sz w:val="22"/>
                <w:szCs w:val="22"/>
              </w:rPr>
            </w:pPr>
          </w:p>
          <w:p w14:paraId="30F210EE" w14:textId="77777777" w:rsidR="00375A11" w:rsidRPr="00442844" w:rsidRDefault="00375A11" w:rsidP="00375A1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42844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518059C5" w14:textId="77777777" w:rsidR="00375A11" w:rsidRPr="00442844" w:rsidRDefault="00375A11" w:rsidP="00375A1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4400B634" w14:textId="77777777" w:rsidR="00375A11" w:rsidRPr="00442844" w:rsidRDefault="00375A11" w:rsidP="00375A1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42844">
              <w:rPr>
                <w:snapToGrid w:val="0"/>
                <w:sz w:val="22"/>
                <w:szCs w:val="22"/>
              </w:rPr>
              <w:t>Ärendet bordlades.</w:t>
            </w:r>
          </w:p>
          <w:p w14:paraId="4BC6594A" w14:textId="77777777" w:rsidR="00406C15" w:rsidRPr="0094124E" w:rsidRDefault="00406C15" w:rsidP="00406C15">
            <w:pPr>
              <w:tabs>
                <w:tab w:val="left" w:pos="1701"/>
              </w:tabs>
              <w:rPr>
                <w:b/>
                <w:bCs/>
                <w:snapToGrid w:val="0"/>
                <w:sz w:val="22"/>
                <w:szCs w:val="22"/>
              </w:rPr>
            </w:pPr>
          </w:p>
        </w:tc>
      </w:tr>
      <w:tr w:rsidR="00406C15" w:rsidRPr="0055226E" w14:paraId="30A461E1" w14:textId="77777777" w:rsidTr="0051083F">
        <w:tc>
          <w:tcPr>
            <w:tcW w:w="567" w:type="dxa"/>
          </w:tcPr>
          <w:p w14:paraId="166C3752" w14:textId="280A8520" w:rsidR="00406C15" w:rsidRPr="00EE1494" w:rsidRDefault="00406C15" w:rsidP="003E1DD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EE1494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3E1DDD">
              <w:rPr>
                <w:b/>
                <w:snapToGrid w:val="0"/>
                <w:sz w:val="22"/>
                <w:szCs w:val="22"/>
              </w:rPr>
              <w:t>5</w:t>
            </w:r>
          </w:p>
        </w:tc>
        <w:tc>
          <w:tcPr>
            <w:tcW w:w="6946" w:type="dxa"/>
          </w:tcPr>
          <w:p w14:paraId="2D4BB09C" w14:textId="77777777" w:rsidR="00406C15" w:rsidRDefault="00406C15" w:rsidP="00406C15">
            <w:pPr>
              <w:tabs>
                <w:tab w:val="left" w:pos="1701"/>
              </w:tabs>
              <w:rPr>
                <w:b/>
                <w:bCs/>
                <w:snapToGrid w:val="0"/>
                <w:sz w:val="22"/>
                <w:szCs w:val="22"/>
              </w:rPr>
            </w:pPr>
            <w:r w:rsidRPr="0094124E">
              <w:rPr>
                <w:b/>
                <w:bCs/>
                <w:snapToGrid w:val="0"/>
                <w:sz w:val="22"/>
                <w:szCs w:val="22"/>
              </w:rPr>
              <w:t>Försvarsministerns agerande och kunskap om en pressekreterares nära band till försvarsindustrin – G14</w:t>
            </w:r>
          </w:p>
          <w:p w14:paraId="4BC3092B" w14:textId="77777777" w:rsidR="00406C15" w:rsidRPr="0055226E" w:rsidRDefault="00406C15" w:rsidP="00406C1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14438ED1" w14:textId="77777777" w:rsidR="00406C15" w:rsidRPr="0055226E" w:rsidRDefault="00406C15" w:rsidP="00406C1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55226E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7ECA9361" w14:textId="77777777" w:rsidR="00406C15" w:rsidRPr="0055226E" w:rsidRDefault="00406C15" w:rsidP="00406C1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3C84FDEE" w14:textId="77777777" w:rsidR="00406C15" w:rsidRPr="0055226E" w:rsidRDefault="00406C15" w:rsidP="00406C1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55226E">
              <w:rPr>
                <w:snapToGrid w:val="0"/>
                <w:sz w:val="22"/>
                <w:szCs w:val="22"/>
              </w:rPr>
              <w:t>Ärendet bordlades.</w:t>
            </w:r>
          </w:p>
          <w:p w14:paraId="5092F3EB" w14:textId="77777777" w:rsidR="00406C15" w:rsidRPr="0094124E" w:rsidRDefault="00406C15" w:rsidP="00406C15">
            <w:pPr>
              <w:tabs>
                <w:tab w:val="left" w:pos="1701"/>
              </w:tabs>
              <w:rPr>
                <w:b/>
                <w:bCs/>
                <w:snapToGrid w:val="0"/>
                <w:sz w:val="22"/>
                <w:szCs w:val="22"/>
              </w:rPr>
            </w:pPr>
          </w:p>
        </w:tc>
      </w:tr>
      <w:tr w:rsidR="00406C15" w:rsidRPr="0055226E" w14:paraId="4B4E7F39" w14:textId="77777777" w:rsidTr="0051083F">
        <w:tc>
          <w:tcPr>
            <w:tcW w:w="567" w:type="dxa"/>
          </w:tcPr>
          <w:p w14:paraId="6AA51BFC" w14:textId="7E2E4843" w:rsidR="00406C15" w:rsidRPr="00EE1494" w:rsidRDefault="00406C15" w:rsidP="003E1DD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EE1494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3E1DDD">
              <w:rPr>
                <w:b/>
                <w:snapToGrid w:val="0"/>
                <w:sz w:val="22"/>
                <w:szCs w:val="22"/>
              </w:rPr>
              <w:t>6</w:t>
            </w:r>
          </w:p>
        </w:tc>
        <w:tc>
          <w:tcPr>
            <w:tcW w:w="6946" w:type="dxa"/>
          </w:tcPr>
          <w:p w14:paraId="4C830A81" w14:textId="77777777" w:rsidR="004662F0" w:rsidRDefault="00406C15" w:rsidP="00406C15">
            <w:pPr>
              <w:tabs>
                <w:tab w:val="left" w:pos="1701"/>
              </w:tabs>
              <w:rPr>
                <w:b/>
                <w:bCs/>
                <w:snapToGrid w:val="0"/>
                <w:sz w:val="22"/>
                <w:szCs w:val="22"/>
              </w:rPr>
            </w:pPr>
            <w:r w:rsidRPr="0094124E">
              <w:rPr>
                <w:b/>
                <w:bCs/>
                <w:snapToGrid w:val="0"/>
                <w:sz w:val="22"/>
                <w:szCs w:val="22"/>
              </w:rPr>
              <w:t>Utrikesministerns uttalanden om Storbritanniens utträde ur EU – G18</w:t>
            </w:r>
          </w:p>
          <w:p w14:paraId="1D738DC4" w14:textId="5A36DBCA" w:rsidR="00406C15" w:rsidRPr="0055226E" w:rsidRDefault="00406C15" w:rsidP="00406C1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75126CCB" w14:textId="77777777" w:rsidR="00406C15" w:rsidRPr="0055226E" w:rsidRDefault="00406C15" w:rsidP="00406C1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55226E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5EE4AAB8" w14:textId="77777777" w:rsidR="00406C15" w:rsidRPr="0055226E" w:rsidRDefault="00406C15" w:rsidP="00406C1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0576422B" w14:textId="77777777" w:rsidR="00406C15" w:rsidRPr="0055226E" w:rsidRDefault="00406C15" w:rsidP="00406C1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55226E">
              <w:rPr>
                <w:snapToGrid w:val="0"/>
                <w:sz w:val="22"/>
                <w:szCs w:val="22"/>
              </w:rPr>
              <w:t>Ärendet bordlades.</w:t>
            </w:r>
          </w:p>
          <w:p w14:paraId="5B2F9406" w14:textId="77777777" w:rsidR="00406C15" w:rsidRPr="0094124E" w:rsidRDefault="00406C15" w:rsidP="00406C15">
            <w:pPr>
              <w:tabs>
                <w:tab w:val="left" w:pos="1701"/>
              </w:tabs>
              <w:rPr>
                <w:b/>
                <w:bCs/>
                <w:snapToGrid w:val="0"/>
                <w:sz w:val="22"/>
                <w:szCs w:val="22"/>
              </w:rPr>
            </w:pPr>
          </w:p>
        </w:tc>
      </w:tr>
      <w:tr w:rsidR="008A003F" w:rsidRPr="0055226E" w14:paraId="1D6A9B04" w14:textId="77777777" w:rsidTr="0051083F">
        <w:tc>
          <w:tcPr>
            <w:tcW w:w="567" w:type="dxa"/>
          </w:tcPr>
          <w:p w14:paraId="2DD73196" w14:textId="5CCE4FD8" w:rsidR="008A003F" w:rsidRPr="00EE1494" w:rsidRDefault="008A003F" w:rsidP="003E1DD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EE1494">
              <w:rPr>
                <w:b/>
                <w:snapToGrid w:val="0"/>
                <w:sz w:val="22"/>
                <w:szCs w:val="22"/>
              </w:rPr>
              <w:t xml:space="preserve">§ </w:t>
            </w:r>
            <w:r>
              <w:rPr>
                <w:b/>
                <w:snapToGrid w:val="0"/>
                <w:sz w:val="22"/>
                <w:szCs w:val="22"/>
              </w:rPr>
              <w:t>7</w:t>
            </w:r>
          </w:p>
        </w:tc>
        <w:tc>
          <w:tcPr>
            <w:tcW w:w="6946" w:type="dxa"/>
          </w:tcPr>
          <w:p w14:paraId="026AF080" w14:textId="77777777" w:rsidR="00B739C2" w:rsidRPr="00375A11" w:rsidRDefault="00B739C2" w:rsidP="00B739C2">
            <w:pPr>
              <w:tabs>
                <w:tab w:val="left" w:pos="1701"/>
              </w:tabs>
              <w:rPr>
                <w:b/>
                <w:bCs/>
                <w:snapToGrid w:val="0"/>
                <w:sz w:val="22"/>
                <w:szCs w:val="22"/>
              </w:rPr>
            </w:pPr>
            <w:r w:rsidRPr="00375A11">
              <w:rPr>
                <w:b/>
                <w:bCs/>
                <w:snapToGrid w:val="0"/>
                <w:sz w:val="22"/>
                <w:szCs w:val="22"/>
              </w:rPr>
              <w:t>Utrikesdepartementets hantering av en utvärdering av säkerhetsrådskampanjen – G4</w:t>
            </w:r>
          </w:p>
          <w:p w14:paraId="5B990BC1" w14:textId="77777777" w:rsidR="00B739C2" w:rsidRPr="00375A11" w:rsidRDefault="00B739C2" w:rsidP="00B739C2">
            <w:pPr>
              <w:tabs>
                <w:tab w:val="left" w:pos="1701"/>
              </w:tabs>
              <w:rPr>
                <w:b/>
                <w:bCs/>
                <w:snapToGrid w:val="0"/>
                <w:sz w:val="22"/>
                <w:szCs w:val="22"/>
              </w:rPr>
            </w:pPr>
          </w:p>
          <w:p w14:paraId="1964E03B" w14:textId="77777777" w:rsidR="00B739C2" w:rsidRPr="00375A11" w:rsidRDefault="00B739C2" w:rsidP="00B739C2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375A11">
              <w:rPr>
                <w:bCs/>
                <w:snapToGrid w:val="0"/>
                <w:sz w:val="22"/>
                <w:szCs w:val="22"/>
              </w:rPr>
              <w:t>Utskottet behandlade granskningsärendet.</w:t>
            </w:r>
          </w:p>
          <w:p w14:paraId="4DFAFE3E" w14:textId="77777777" w:rsidR="00B739C2" w:rsidRPr="00375A11" w:rsidRDefault="00B739C2" w:rsidP="00B739C2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30F85CF4" w14:textId="77777777" w:rsidR="00B739C2" w:rsidRDefault="00B739C2" w:rsidP="00B739C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55226E">
              <w:rPr>
                <w:snapToGrid w:val="0"/>
                <w:sz w:val="22"/>
                <w:szCs w:val="22"/>
              </w:rPr>
              <w:t>Ärendet bordlades.</w:t>
            </w:r>
          </w:p>
          <w:p w14:paraId="339605D5" w14:textId="77777777" w:rsidR="008A003F" w:rsidRPr="0094124E" w:rsidRDefault="008A003F" w:rsidP="00406C15">
            <w:pPr>
              <w:tabs>
                <w:tab w:val="left" w:pos="1701"/>
              </w:tabs>
              <w:rPr>
                <w:b/>
                <w:bCs/>
                <w:snapToGrid w:val="0"/>
                <w:sz w:val="22"/>
                <w:szCs w:val="22"/>
              </w:rPr>
            </w:pPr>
          </w:p>
        </w:tc>
      </w:tr>
    </w:tbl>
    <w:p w14:paraId="539E26CA" w14:textId="7BF6F870" w:rsidR="00CF6709" w:rsidRDefault="00CF6709">
      <w:bookmarkStart w:id="0" w:name="_GoBack"/>
      <w:bookmarkEnd w:id="0"/>
    </w:p>
    <w:tbl>
      <w:tblPr>
        <w:tblpPr w:leftFromText="141" w:rightFromText="141" w:vertAnchor="text" w:tblpXSpec="right" w:tblpY="1"/>
        <w:tblOverlap w:val="never"/>
        <w:tblW w:w="7513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6"/>
      </w:tblGrid>
      <w:tr w:rsidR="00B739C2" w:rsidRPr="0055226E" w14:paraId="48503CC9" w14:textId="77777777" w:rsidTr="0051083F">
        <w:tc>
          <w:tcPr>
            <w:tcW w:w="567" w:type="dxa"/>
          </w:tcPr>
          <w:p w14:paraId="12840CF4" w14:textId="114EB24C" w:rsidR="00B739C2" w:rsidRPr="00EE1494" w:rsidRDefault="00B739C2" w:rsidP="00B739C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EE1494">
              <w:rPr>
                <w:b/>
                <w:snapToGrid w:val="0"/>
                <w:sz w:val="22"/>
                <w:szCs w:val="22"/>
              </w:rPr>
              <w:lastRenderedPageBreak/>
              <w:t xml:space="preserve">§ </w:t>
            </w:r>
            <w:r>
              <w:rPr>
                <w:b/>
                <w:snapToGrid w:val="0"/>
                <w:sz w:val="22"/>
                <w:szCs w:val="22"/>
              </w:rPr>
              <w:t>8</w:t>
            </w:r>
          </w:p>
        </w:tc>
        <w:tc>
          <w:tcPr>
            <w:tcW w:w="6946" w:type="dxa"/>
          </w:tcPr>
          <w:p w14:paraId="4398C068" w14:textId="77777777" w:rsidR="00B739C2" w:rsidRPr="003A4BFE" w:rsidRDefault="00B739C2" w:rsidP="00B739C2">
            <w:pPr>
              <w:tabs>
                <w:tab w:val="left" w:pos="1701"/>
              </w:tabs>
              <w:rPr>
                <w:b/>
                <w:bCs/>
                <w:snapToGrid w:val="0"/>
                <w:sz w:val="22"/>
                <w:szCs w:val="22"/>
              </w:rPr>
            </w:pPr>
            <w:r w:rsidRPr="003A4BFE">
              <w:rPr>
                <w:b/>
                <w:bCs/>
                <w:snapToGrid w:val="0"/>
                <w:sz w:val="22"/>
                <w:szCs w:val="22"/>
              </w:rPr>
              <w:t>Sammanträdestid</w:t>
            </w:r>
          </w:p>
          <w:p w14:paraId="561A383D" w14:textId="77777777" w:rsidR="00B739C2" w:rsidRPr="003A4BFE" w:rsidRDefault="00B739C2" w:rsidP="00B739C2">
            <w:pPr>
              <w:tabs>
                <w:tab w:val="left" w:pos="1701"/>
              </w:tabs>
              <w:rPr>
                <w:b/>
                <w:bCs/>
                <w:snapToGrid w:val="0"/>
                <w:sz w:val="22"/>
                <w:szCs w:val="22"/>
              </w:rPr>
            </w:pPr>
          </w:p>
          <w:p w14:paraId="46EC5506" w14:textId="77777777" w:rsidR="00B739C2" w:rsidRPr="003A4BFE" w:rsidRDefault="00B739C2" w:rsidP="00B739C2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3A4BFE">
              <w:rPr>
                <w:bCs/>
                <w:snapToGrid w:val="0"/>
                <w:sz w:val="22"/>
                <w:szCs w:val="22"/>
              </w:rPr>
              <w:t>Utskottet beslutade enhälligt att sammanträdet får pågå under arbetsplenum i kammaren.</w:t>
            </w:r>
          </w:p>
          <w:p w14:paraId="6EF1AB94" w14:textId="77777777" w:rsidR="00B739C2" w:rsidRPr="00375A11" w:rsidRDefault="00B739C2" w:rsidP="00B739C2">
            <w:pPr>
              <w:tabs>
                <w:tab w:val="left" w:pos="1701"/>
              </w:tabs>
              <w:rPr>
                <w:b/>
                <w:bCs/>
                <w:snapToGrid w:val="0"/>
                <w:sz w:val="22"/>
                <w:szCs w:val="22"/>
              </w:rPr>
            </w:pPr>
          </w:p>
        </w:tc>
      </w:tr>
      <w:tr w:rsidR="00B739C2" w:rsidRPr="0055226E" w14:paraId="259DD397" w14:textId="77777777" w:rsidTr="0051083F">
        <w:tc>
          <w:tcPr>
            <w:tcW w:w="567" w:type="dxa"/>
          </w:tcPr>
          <w:p w14:paraId="3E5B2F15" w14:textId="7A505491" w:rsidR="00B739C2" w:rsidRPr="00EE1494" w:rsidRDefault="00B739C2" w:rsidP="00B739C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EE1494">
              <w:rPr>
                <w:b/>
                <w:snapToGrid w:val="0"/>
                <w:sz w:val="22"/>
                <w:szCs w:val="22"/>
              </w:rPr>
              <w:t xml:space="preserve">§ </w:t>
            </w:r>
            <w:r>
              <w:rPr>
                <w:b/>
                <w:snapToGrid w:val="0"/>
                <w:sz w:val="22"/>
                <w:szCs w:val="22"/>
              </w:rPr>
              <w:t>9</w:t>
            </w:r>
          </w:p>
        </w:tc>
        <w:tc>
          <w:tcPr>
            <w:tcW w:w="6946" w:type="dxa"/>
          </w:tcPr>
          <w:p w14:paraId="5032A2F1" w14:textId="77777777" w:rsidR="00B739C2" w:rsidRPr="0055226E" w:rsidRDefault="00B739C2" w:rsidP="00B739C2">
            <w:pPr>
              <w:tabs>
                <w:tab w:val="left" w:pos="1701"/>
              </w:tabs>
              <w:rPr>
                <w:b/>
                <w:bCs/>
                <w:snapToGrid w:val="0"/>
                <w:sz w:val="22"/>
                <w:szCs w:val="22"/>
              </w:rPr>
            </w:pPr>
            <w:r w:rsidRPr="0055226E">
              <w:rPr>
                <w:b/>
                <w:bCs/>
                <w:snapToGrid w:val="0"/>
                <w:sz w:val="22"/>
                <w:szCs w:val="22"/>
              </w:rPr>
              <w:t>Förflyttningen av Försäkringskassans generaldirektör – G8</w:t>
            </w:r>
          </w:p>
          <w:p w14:paraId="41A1E53F" w14:textId="77777777" w:rsidR="00B739C2" w:rsidRPr="0094124E" w:rsidRDefault="00B739C2" w:rsidP="00B739C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7AE478BA" w14:textId="77777777" w:rsidR="00B739C2" w:rsidRPr="0094124E" w:rsidRDefault="00B739C2" w:rsidP="00B739C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94124E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29F8656B" w14:textId="77777777" w:rsidR="00B739C2" w:rsidRPr="0094124E" w:rsidRDefault="00B739C2" w:rsidP="00B739C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39577870" w14:textId="77777777" w:rsidR="00B739C2" w:rsidRPr="0094124E" w:rsidRDefault="00B739C2" w:rsidP="00B739C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94124E">
              <w:rPr>
                <w:snapToGrid w:val="0"/>
                <w:sz w:val="22"/>
                <w:szCs w:val="22"/>
              </w:rPr>
              <w:t>Ärendet bordlades.</w:t>
            </w:r>
          </w:p>
          <w:p w14:paraId="4B2A020F" w14:textId="77777777" w:rsidR="00B739C2" w:rsidRPr="003A4BFE" w:rsidRDefault="00B739C2" w:rsidP="00B739C2">
            <w:pPr>
              <w:tabs>
                <w:tab w:val="left" w:pos="1701"/>
              </w:tabs>
              <w:rPr>
                <w:b/>
                <w:bCs/>
                <w:snapToGrid w:val="0"/>
                <w:sz w:val="22"/>
                <w:szCs w:val="22"/>
              </w:rPr>
            </w:pPr>
          </w:p>
        </w:tc>
      </w:tr>
    </w:tbl>
    <w:p w14:paraId="25360CF0" w14:textId="5C7F8463" w:rsidR="003F5A13" w:rsidRDefault="003F5A13"/>
    <w:tbl>
      <w:tblPr>
        <w:tblpPr w:leftFromText="141" w:rightFromText="141" w:vertAnchor="text" w:tblpXSpec="right" w:tblpY="1"/>
        <w:tblOverlap w:val="never"/>
        <w:tblW w:w="738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380"/>
      </w:tblGrid>
      <w:tr w:rsidR="007967E9" w:rsidRPr="0055226E" w14:paraId="5B995EC3" w14:textId="77777777" w:rsidTr="005C5BE3">
        <w:tc>
          <w:tcPr>
            <w:tcW w:w="7380" w:type="dxa"/>
          </w:tcPr>
          <w:p w14:paraId="51F0EA46" w14:textId="341F0600" w:rsidR="007967E9" w:rsidRPr="0055226E" w:rsidRDefault="007967E9" w:rsidP="0051083F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55226E">
              <w:rPr>
                <w:sz w:val="22"/>
                <w:szCs w:val="22"/>
              </w:rPr>
              <w:br w:type="page"/>
              <w:t>Vid protokollet</w:t>
            </w:r>
          </w:p>
          <w:p w14:paraId="6828888E" w14:textId="72783242" w:rsidR="007967E9" w:rsidRPr="0055226E" w:rsidRDefault="004662F0" w:rsidP="0051083F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Justerat 2019-05-14</w:t>
            </w:r>
            <w:r w:rsidR="007967E9" w:rsidRPr="0055226E">
              <w:rPr>
                <w:sz w:val="22"/>
                <w:szCs w:val="22"/>
              </w:rPr>
              <w:t xml:space="preserve"> </w:t>
            </w:r>
          </w:p>
          <w:p w14:paraId="32B4C293" w14:textId="58AAB397" w:rsidR="007967E9" w:rsidRPr="0055226E" w:rsidRDefault="007967E9" w:rsidP="0051083F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55226E">
              <w:rPr>
                <w:sz w:val="22"/>
                <w:szCs w:val="22"/>
              </w:rPr>
              <w:t>Karin Enström</w:t>
            </w:r>
          </w:p>
        </w:tc>
      </w:tr>
    </w:tbl>
    <w:p w14:paraId="73D4027A" w14:textId="63F7D44E" w:rsidR="00677E48" w:rsidRDefault="00AD5CAA" w:rsidP="001701A7">
      <w:pPr>
        <w:widowControl/>
        <w:autoSpaceDE w:val="0"/>
        <w:autoSpaceDN w:val="0"/>
        <w:adjustRightInd w:val="0"/>
        <w:spacing w:after="120"/>
        <w:rPr>
          <w:color w:val="000000"/>
          <w:szCs w:val="24"/>
        </w:rPr>
      </w:pPr>
      <w:r>
        <w:br w:type="page"/>
      </w:r>
    </w:p>
    <w:tbl>
      <w:tblPr>
        <w:tblW w:w="8490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"/>
        <w:gridCol w:w="3394"/>
        <w:gridCol w:w="8"/>
        <w:gridCol w:w="9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87"/>
        <w:gridCol w:w="69"/>
        <w:gridCol w:w="356"/>
        <w:gridCol w:w="359"/>
        <w:gridCol w:w="350"/>
        <w:gridCol w:w="351"/>
        <w:gridCol w:w="8"/>
      </w:tblGrid>
      <w:tr w:rsidR="00BF6D6B" w14:paraId="0EFFEA1B" w14:textId="77777777" w:rsidTr="00AD5CAA">
        <w:trPr>
          <w:gridAfter w:val="1"/>
          <w:wAfter w:w="8" w:type="dxa"/>
        </w:trPr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1D748A" w14:textId="7A364AB8" w:rsidR="00BF6D6B" w:rsidRPr="00E931D7" w:rsidRDefault="00BF6D6B" w:rsidP="00B643A5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 w:rsidRPr="00E931D7">
              <w:rPr>
                <w:sz w:val="22"/>
                <w:szCs w:val="22"/>
              </w:rPr>
              <w:lastRenderedPageBreak/>
              <w:t>KONSTITUTIONSUTSKOTTET</w:t>
            </w:r>
          </w:p>
          <w:p w14:paraId="5900F13D" w14:textId="506BDCD3" w:rsidR="00BF6D6B" w:rsidRPr="004C2FEE" w:rsidRDefault="00BF6D6B" w:rsidP="0094314B">
            <w:pPr>
              <w:tabs>
                <w:tab w:val="left" w:pos="1701"/>
              </w:tabs>
              <w:ind w:right="-70"/>
              <w:rPr>
                <w:sz w:val="20"/>
              </w:rPr>
            </w:pPr>
          </w:p>
        </w:tc>
        <w:tc>
          <w:tcPr>
            <w:tcW w:w="3595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1433890E" w14:textId="77777777" w:rsidR="00BF6D6B" w:rsidRPr="008E2326" w:rsidRDefault="00BF6D6B" w:rsidP="00B643A5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 w:rsidRPr="008E2326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81D9409" w14:textId="77777777" w:rsidR="00BF6D6B" w:rsidRPr="00E931D7" w:rsidRDefault="00BF6D6B" w:rsidP="00B643A5">
            <w:pPr>
              <w:tabs>
                <w:tab w:val="left" w:pos="1701"/>
              </w:tabs>
              <w:ind w:left="-45"/>
              <w:rPr>
                <w:b/>
                <w:sz w:val="22"/>
                <w:szCs w:val="22"/>
              </w:rPr>
            </w:pPr>
            <w:r w:rsidRPr="00E931D7">
              <w:rPr>
                <w:b/>
                <w:sz w:val="22"/>
                <w:szCs w:val="22"/>
              </w:rPr>
              <w:t>Bilaga 1</w:t>
            </w:r>
          </w:p>
          <w:p w14:paraId="41C4EEB8" w14:textId="5FFC64D8" w:rsidR="00BF6D6B" w:rsidRPr="006009F3" w:rsidRDefault="00BF6D6B" w:rsidP="00B643A5">
            <w:pPr>
              <w:tabs>
                <w:tab w:val="left" w:pos="1701"/>
              </w:tabs>
              <w:ind w:left="-45"/>
              <w:rPr>
                <w:sz w:val="16"/>
                <w:szCs w:val="16"/>
              </w:rPr>
            </w:pPr>
            <w:r w:rsidRPr="006009F3">
              <w:rPr>
                <w:sz w:val="16"/>
                <w:szCs w:val="16"/>
              </w:rPr>
              <w:t xml:space="preserve">till </w:t>
            </w:r>
            <w:r w:rsidR="006009F3" w:rsidRPr="006009F3">
              <w:rPr>
                <w:sz w:val="16"/>
                <w:szCs w:val="16"/>
              </w:rPr>
              <w:t xml:space="preserve">särskilt </w:t>
            </w:r>
            <w:r w:rsidRPr="006009F3">
              <w:rPr>
                <w:sz w:val="16"/>
                <w:szCs w:val="16"/>
              </w:rPr>
              <w:t>protokoll</w:t>
            </w:r>
          </w:p>
          <w:p w14:paraId="3B06CD54" w14:textId="19A79D45" w:rsidR="00BF6D6B" w:rsidRDefault="00BF6D6B" w:rsidP="008E78B7">
            <w:pPr>
              <w:tabs>
                <w:tab w:val="left" w:pos="1701"/>
              </w:tabs>
              <w:ind w:left="-45"/>
            </w:pPr>
            <w:r w:rsidRPr="006009F3">
              <w:rPr>
                <w:sz w:val="16"/>
                <w:szCs w:val="16"/>
              </w:rPr>
              <w:t>2018/19:</w:t>
            </w:r>
            <w:r w:rsidR="008E78B7">
              <w:rPr>
                <w:sz w:val="16"/>
                <w:szCs w:val="16"/>
              </w:rPr>
              <w:t>3</w:t>
            </w:r>
            <w:r w:rsidR="00406C15">
              <w:rPr>
                <w:sz w:val="16"/>
                <w:szCs w:val="16"/>
              </w:rPr>
              <w:t>6</w:t>
            </w:r>
          </w:p>
        </w:tc>
      </w:tr>
      <w:tr w:rsidR="00BF6D6B" w:rsidRPr="00E931D7" w14:paraId="6D495085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cantSplit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811A0" w14:textId="1346B626" w:rsidR="00BF6D6B" w:rsidRPr="00E931D7" w:rsidRDefault="00160038" w:rsidP="00D31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(Kompletteringsval 2019-0</w:t>
            </w:r>
            <w:r w:rsidR="00D31E0F">
              <w:rPr>
                <w:sz w:val="20"/>
              </w:rPr>
              <w:t>5-08</w:t>
            </w:r>
            <w:r w:rsidR="00F566ED">
              <w:rPr>
                <w:sz w:val="20"/>
              </w:rPr>
              <w:t>)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911F9" w14:textId="0D583057" w:rsidR="00BF6D6B" w:rsidRPr="00E931D7" w:rsidRDefault="00FC593C" w:rsidP="00BF6A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 1</w:t>
            </w:r>
            <w:r w:rsidR="003E1DDD">
              <w:rPr>
                <w:sz w:val="20"/>
              </w:rPr>
              <w:t>-2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35833" w14:textId="0864731B" w:rsidR="00BF6D6B" w:rsidRPr="00E931D7" w:rsidRDefault="00BF6D6B" w:rsidP="00B739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  <w:r w:rsidR="001E6A51">
              <w:rPr>
                <w:sz w:val="20"/>
              </w:rPr>
              <w:t xml:space="preserve"> </w:t>
            </w:r>
            <w:r w:rsidR="003E1DDD">
              <w:rPr>
                <w:sz w:val="20"/>
              </w:rPr>
              <w:t>3-</w:t>
            </w:r>
            <w:r w:rsidR="00B739C2">
              <w:rPr>
                <w:sz w:val="20"/>
              </w:rPr>
              <w:t>6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B4EBB" w14:textId="4549775A" w:rsidR="00BF6D6B" w:rsidRPr="00E931D7" w:rsidRDefault="00BF6D6B" w:rsidP="00B739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  <w:r w:rsidR="00A16835">
              <w:rPr>
                <w:sz w:val="20"/>
              </w:rPr>
              <w:t xml:space="preserve"> </w:t>
            </w:r>
            <w:r w:rsidR="00B739C2">
              <w:rPr>
                <w:sz w:val="20"/>
              </w:rPr>
              <w:t>7</w:t>
            </w:r>
            <w:r w:rsidR="0060737D">
              <w:rPr>
                <w:sz w:val="20"/>
              </w:rPr>
              <w:t>-8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82A3C" w14:textId="2754342B" w:rsidR="00BF6D6B" w:rsidRPr="00E931D7" w:rsidRDefault="00BF6D6B" w:rsidP="00F94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  <w:r w:rsidR="00BB2693">
              <w:rPr>
                <w:sz w:val="20"/>
              </w:rPr>
              <w:t xml:space="preserve"> </w:t>
            </w:r>
            <w:r w:rsidR="00F94F68">
              <w:rPr>
                <w:sz w:val="20"/>
              </w:rPr>
              <w:t>9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91284" w14:textId="39ADC808" w:rsidR="00BF6D6B" w:rsidRPr="00E931D7" w:rsidRDefault="00BF6D6B" w:rsidP="00C1537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  <w:r w:rsidR="00A16835">
              <w:rPr>
                <w:sz w:val="20"/>
              </w:rPr>
              <w:t xml:space="preserve"> </w:t>
            </w:r>
            <w:r w:rsidR="00BB2693">
              <w:rPr>
                <w:sz w:val="20"/>
              </w:rPr>
              <w:t xml:space="preserve"> </w:t>
            </w:r>
          </w:p>
        </w:tc>
        <w:tc>
          <w:tcPr>
            <w:tcW w:w="7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8402C" w14:textId="79CB62E1" w:rsidR="00BF6D6B" w:rsidRPr="00E931D7" w:rsidRDefault="00BF6D6B" w:rsidP="008E2E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  <w:r w:rsidR="00C36D3B">
              <w:rPr>
                <w:sz w:val="20"/>
              </w:rPr>
              <w:t xml:space="preserve"> </w:t>
            </w: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2B93D" w14:textId="66D0F3C6" w:rsidR="00BF6D6B" w:rsidRPr="00E931D7" w:rsidRDefault="00BF6D6B" w:rsidP="002F15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  <w:r w:rsidR="00D86999">
              <w:rPr>
                <w:sz w:val="20"/>
              </w:rPr>
              <w:t xml:space="preserve"> </w:t>
            </w:r>
          </w:p>
        </w:tc>
      </w:tr>
      <w:tr w:rsidR="008E2E73" w:rsidRPr="00E931D7" w14:paraId="078EE95C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2E5CB" w14:textId="77777777" w:rsidR="008E2E73" w:rsidRPr="00E931D7" w:rsidRDefault="008E2E73" w:rsidP="008E2E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b/>
                <w:i/>
                <w:sz w:val="20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670BD" w14:textId="77777777" w:rsidR="008E2E73" w:rsidRPr="00E931D7" w:rsidRDefault="008E2E73" w:rsidP="008E2E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FF441" w14:textId="77777777" w:rsidR="008E2E73" w:rsidRPr="00E931D7" w:rsidRDefault="008E2E73" w:rsidP="008E2E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A232D" w14:textId="77777777" w:rsidR="008E2E73" w:rsidRPr="00E931D7" w:rsidRDefault="008E2E73" w:rsidP="008E2E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44CB6" w14:textId="77777777" w:rsidR="008E2E73" w:rsidRPr="00E931D7" w:rsidRDefault="008E2E73" w:rsidP="008E2E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FDA61" w14:textId="5736466F" w:rsidR="008E2E73" w:rsidRPr="00E931D7" w:rsidRDefault="008E2E73" w:rsidP="008E2E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9833F" w14:textId="77777777" w:rsidR="008E2E73" w:rsidRPr="00E931D7" w:rsidRDefault="008E2E73" w:rsidP="008E2E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CD0B7" w14:textId="77777777" w:rsidR="008E2E73" w:rsidRPr="00E931D7" w:rsidRDefault="008E2E73" w:rsidP="008E2E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FEB99" w14:textId="77777777" w:rsidR="008E2E73" w:rsidRPr="00E931D7" w:rsidRDefault="008E2E73" w:rsidP="008E2E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E34D0" w14:textId="77777777" w:rsidR="008E2E73" w:rsidRPr="00E931D7" w:rsidRDefault="008E2E73" w:rsidP="008E2E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CB626" w14:textId="77777777" w:rsidR="008E2E73" w:rsidRPr="00E931D7" w:rsidRDefault="008E2E73" w:rsidP="008E2E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4BE8D" w14:textId="77777777" w:rsidR="008E2E73" w:rsidRPr="00E931D7" w:rsidRDefault="008E2E73" w:rsidP="008E2E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EEC88" w14:textId="77777777" w:rsidR="008E2E73" w:rsidRPr="00E931D7" w:rsidRDefault="008E2E73" w:rsidP="008E2E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4F7EC" w14:textId="26441E89" w:rsidR="008E2E73" w:rsidRPr="00E931D7" w:rsidRDefault="008E2E73" w:rsidP="008E2E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7DC64" w14:textId="200FF715" w:rsidR="008E2E73" w:rsidRPr="00E931D7" w:rsidRDefault="008E2E73" w:rsidP="008E2E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</w:tr>
      <w:tr w:rsidR="003E1DDD" w:rsidRPr="008E2326" w14:paraId="429C2BE4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B19CF" w14:textId="631DC71F" w:rsidR="003E1DDD" w:rsidRPr="00F24B88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Karin Enström</w:t>
            </w:r>
            <w:r w:rsidRPr="000700C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(M</w:t>
            </w:r>
            <w:r w:rsidRPr="008E2326">
              <w:rPr>
                <w:sz w:val="22"/>
                <w:szCs w:val="22"/>
              </w:rPr>
              <w:t xml:space="preserve">) </w:t>
            </w:r>
            <w:r>
              <w:rPr>
                <w:i/>
                <w:sz w:val="22"/>
                <w:szCs w:val="22"/>
              </w:rPr>
              <w:t>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9D432" w14:textId="769A9C13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E4C45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0BF32" w14:textId="32FD77C4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3A9A0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F050B" w14:textId="3C2CBAE0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12706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82FB94" w14:textId="1CC2087A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A33E9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62EA2" w14:textId="385230AB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7F782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F1D54" w14:textId="1FDFFF0F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4F6F6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2EDDF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C47D3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E1DDD" w:rsidRPr="008E2326" w14:paraId="65287168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CAA2F" w14:textId="086CD7E4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 w:rsidRPr="00354C78">
              <w:rPr>
                <w:sz w:val="22"/>
                <w:szCs w:val="22"/>
              </w:rPr>
              <w:t>Hans Ekström</w:t>
            </w:r>
            <w:r>
              <w:rPr>
                <w:sz w:val="22"/>
                <w:szCs w:val="22"/>
              </w:rPr>
              <w:t xml:space="preserve"> (S</w:t>
            </w:r>
            <w:r w:rsidRPr="008E2326">
              <w:rPr>
                <w:sz w:val="22"/>
                <w:szCs w:val="22"/>
              </w:rPr>
              <w:t xml:space="preserve">) </w:t>
            </w:r>
            <w:r w:rsidRPr="00584552">
              <w:rPr>
                <w:i/>
                <w:sz w:val="22"/>
                <w:szCs w:val="22"/>
              </w:rPr>
              <w:t>v.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9BD8B" w14:textId="791E5FBC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949B2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D2774" w14:textId="40E8571F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F554B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81B5F" w14:textId="1B09E8FC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F18E7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B2678" w14:textId="5ACBE3F2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F872E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1FBC1" w14:textId="4421E132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3E151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7E833" w14:textId="0EE4FCF8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3A519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18F3D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10B39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E1DDD" w:rsidRPr="008E2326" w14:paraId="146488FA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38B9B" w14:textId="67A3E5A5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Ida Karkiainen</w:t>
            </w:r>
            <w:r w:rsidRPr="008E2326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F9791" w14:textId="6ED07A36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682D8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68B43" w14:textId="2C630D9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9474E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15D7F" w14:textId="663BDB91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C82AB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D9012" w14:textId="5AF49A85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CD3FD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D5565" w14:textId="62C9032B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1DE48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93ACA" w14:textId="3AE8E8EB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10790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BF148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44C6A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3E1DDD" w:rsidRPr="008E2326" w14:paraId="470692CC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7AC12" w14:textId="75C6B1CC" w:rsidR="003E1DDD" w:rsidRPr="00D52B78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700C4">
              <w:rPr>
                <w:sz w:val="22"/>
                <w:szCs w:val="22"/>
              </w:rPr>
              <w:t>Marta Obminska</w:t>
            </w:r>
            <w:r w:rsidRPr="008E1F3B">
              <w:rPr>
                <w:sz w:val="22"/>
                <w:szCs w:val="22"/>
              </w:rPr>
              <w:t xml:space="preserve"> (M)</w:t>
            </w:r>
            <w:r w:rsidRPr="008E2326"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112CC" w14:textId="2804AAEB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AD115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3FC95" w14:textId="6F0D1EB6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D8D9B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E7D55" w14:textId="21634995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AE066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F7D93" w14:textId="74D8D7D3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1460C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90571" w14:textId="548B77D0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273AE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C9375" w14:textId="685385D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1C0A7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895A5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19FA6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3E1DDD" w:rsidRPr="008E2326" w14:paraId="241C82DC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A80BC" w14:textId="223E6A6D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Matheus Enholm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9AA53" w14:textId="026F2CBB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B81FEC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D7E9E" w14:textId="6560298C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F6418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FA763" w14:textId="790A8EED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5636B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3F3A3" w14:textId="3DDCAEFE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6801D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DD8D0" w14:textId="058055AF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37C34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0AC2A" w14:textId="6AF9C13D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96F7E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7235E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4AAE2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3E1DDD" w:rsidRPr="008E2326" w14:paraId="2290C8AD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4F4D4" w14:textId="66C45EB3" w:rsidR="003E1DDD" w:rsidRPr="000700C4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700C4">
              <w:rPr>
                <w:sz w:val="22"/>
                <w:szCs w:val="22"/>
              </w:rPr>
              <w:t>Per-Arne Håkansson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17116" w14:textId="7E13B388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C2D70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7F05C" w14:textId="3526BC66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CEEFB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9133C" w14:textId="251A03F9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3CEF9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7E8C6" w14:textId="56320B22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99DE4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B02E2" w14:textId="2763DC5D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A4B0D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E1F59" w14:textId="476030A2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542D8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B22412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EAAF2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3E1DDD" w:rsidRPr="008E2326" w14:paraId="1ED6E609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F689F" w14:textId="29A789D2" w:rsidR="003E1DDD" w:rsidRPr="000700C4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Ylivainio</w:t>
            </w:r>
            <w:r w:rsidRPr="000700C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D5215" w14:textId="60D8882A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2E3EB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E849E" w14:textId="2A16550C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2577F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38285" w14:textId="72173441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30AEC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6DB12" w14:textId="58E1EE6B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F2B7D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42E1B" w14:textId="3D09A1B2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99786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6E817" w14:textId="1633819A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2904D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69A8F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44FD1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3E1DDD" w:rsidRPr="008E2326" w14:paraId="5A6000D0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2BD8D" w14:textId="25FC4D38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Mia Sydow Mölleby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EA615" w14:textId="09A1FEB0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667FF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0587C" w14:textId="226FA3D6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F6564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166BA" w14:textId="7F3CA8C8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EA64A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E51FA" w14:textId="6E845B41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BCFA5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9AF07" w14:textId="358CEF33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C8154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A2890" w14:textId="24C72939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30D3B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F6002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302D2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3E1DDD" w:rsidRPr="008E2326" w14:paraId="5D2582BD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C1331" w14:textId="21FCAE40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Ida Drougge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8E2326">
              <w:rPr>
                <w:sz w:val="22"/>
                <w:szCs w:val="22"/>
                <w:lang w:val="en-US"/>
              </w:rPr>
              <w:t>(M)</w:t>
            </w:r>
            <w:r w:rsidRPr="008E2326">
              <w:rPr>
                <w:sz w:val="22"/>
                <w:szCs w:val="22"/>
              </w:rPr>
              <w:t xml:space="preserve">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8FA4B" w14:textId="22EEEEBD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6F1A1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073EC" w14:textId="0A46FB66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BF4AE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6B026" w14:textId="5523F492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05BDF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17173" w14:textId="66ADCB64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A10F0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87797" w14:textId="7AC14094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0C2BB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B7FD6" w14:textId="298BA86D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410E7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957CA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9D38D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E1DDD" w:rsidRPr="008E2326" w14:paraId="2CEBCD7E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5878C" w14:textId="5300843C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Fredrik Lindahl</w:t>
            </w:r>
            <w:r w:rsidRPr="008E2326">
              <w:rPr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DB523" w14:textId="43497CF6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AF128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27C99" w14:textId="6027381E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2D72B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56170" w14:textId="5F6A5EE0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7F735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366EC" w14:textId="3460A20E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04E31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47B34" w14:textId="62D771CA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745B8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A76CB" w14:textId="6103279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C0024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FE6057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2956F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3E1DDD" w:rsidRPr="008E2326" w14:paraId="01A223D8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73283" w14:textId="3C5AD58A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Laila Naraghi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9C053" w14:textId="128EECB5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4305B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FE4CD" w14:textId="5BA0BC5A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99332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0AF6B" w14:textId="719048B8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675EF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73868" w14:textId="7A35CE0C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B9472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AA8C4" w14:textId="7E352E51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92864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F5F37" w14:textId="3C740601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4A77B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A061A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990D5A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3E1DDD" w:rsidRPr="008E2326" w14:paraId="37B2A407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5C965" w14:textId="4AF44D0C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Tuve Skånberg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BFCD0" w14:textId="75506826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E83B1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EE5C2" w14:textId="4066A049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10FC1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63582" w14:textId="77442888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F8044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8617C" w14:textId="7D2E8FD4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0A60C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EBF39" w14:textId="593ED4C2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AD5A2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27F37" w14:textId="2883C473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7593E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76774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8B55D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3E1DDD" w:rsidRPr="008E2326" w14:paraId="7E6EA57C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B621B" w14:textId="45A8B9B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Daniel Andersson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F7D2C" w14:textId="28B87284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1F93E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3ADE4" w14:textId="3C1FF752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2F305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1F5F0" w14:textId="0CD3DE00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4B9F9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F71BB" w14:textId="7E50A063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AD877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F3CA7" w14:textId="5A74EFB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689F7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7A484" w14:textId="6F5E3F4F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F495A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DBCAA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B9DB9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E1DDD" w:rsidRPr="008E2326" w14:paraId="583E5421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F79BC" w14:textId="3E93EEC9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Bengt Eliasson </w:t>
            </w:r>
            <w:r w:rsidRPr="008E2326">
              <w:rPr>
                <w:sz w:val="22"/>
                <w:szCs w:val="22"/>
              </w:rPr>
              <w:t>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E0C85" w14:textId="5924B5AD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32176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768DC" w14:textId="315FE6B9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E9437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8E916" w14:textId="36F84B64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2A212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06568" w14:textId="7625F73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F0A98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62B76" w14:textId="531D2622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DF0DC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DFB17" w14:textId="1B4F1A59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69305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315B5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4BA5E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E1DDD" w:rsidRPr="008E2326" w14:paraId="40199B09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E67BA" w14:textId="4575BF98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Mikael Strandman</w:t>
            </w:r>
            <w:r>
              <w:rPr>
                <w:sz w:val="22"/>
                <w:szCs w:val="22"/>
              </w:rPr>
              <w:t xml:space="preserve"> </w:t>
            </w:r>
            <w:r w:rsidRPr="008E2326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SD</w:t>
            </w:r>
            <w:r w:rsidRPr="008E2326">
              <w:rPr>
                <w:sz w:val="22"/>
                <w:szCs w:val="22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E4070" w14:textId="7EBF553F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AB174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65B6C" w14:textId="47230A31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E257C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10280" w14:textId="6E71074E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9DD76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1E689" w14:textId="2989DF8F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5FA8C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9B28A" w14:textId="204CBA59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31E57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FD103" w14:textId="486EEC1A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23F06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8A858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EDF4E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E1DDD" w:rsidRPr="008E2326" w14:paraId="449C28E6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D9118" w14:textId="394B45E6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Jonas Eriksson (MP)</w:t>
            </w:r>
            <w:r w:rsidRPr="008E2326">
              <w:rPr>
                <w:sz w:val="22"/>
                <w:szCs w:val="22"/>
              </w:rPr>
              <w:fldChar w:fldCharType="begin"/>
            </w:r>
            <w:r w:rsidRPr="008E2326">
              <w:rPr>
                <w:sz w:val="22"/>
                <w:szCs w:val="22"/>
              </w:rPr>
              <w:instrText xml:space="preserve">  </w:instrText>
            </w:r>
            <w:r w:rsidRPr="008E2326">
              <w:rPr>
                <w:sz w:val="22"/>
                <w:szCs w:val="22"/>
              </w:rPr>
              <w:fldChar w:fldCharType="end"/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423FA" w14:textId="0D364342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51AFD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94EC6" w14:textId="264AE27A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FED3B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CA81B" w14:textId="01321C39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9EC14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26DB0" w14:textId="29523E0D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70281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7FB96" w14:textId="3A95B390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B727A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362A5" w14:textId="28A22488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C5A37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DB6A3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47011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E1DDD" w:rsidRPr="008E2326" w14:paraId="207166C8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21286" w14:textId="084026AE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Erik Ottoson</w:t>
            </w:r>
            <w:r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D7A04" w14:textId="75BEE7B5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ED566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DA41C" w14:textId="21DF32A5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DC242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209A9" w14:textId="7A7164EF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96E43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7E054" w14:textId="53234F0A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59DC7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2BC07" w14:textId="1C165CE1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41F20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AEC83" w14:textId="3A8B5E6A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027EB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84368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EA8DF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E1DDD" w:rsidRPr="00E931D7" w14:paraId="347CAE67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9C889" w14:textId="77777777" w:rsidR="003E1DDD" w:rsidRPr="00E931D7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b/>
                <w:i/>
                <w:sz w:val="20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F0675" w14:textId="77777777" w:rsidR="003E1DDD" w:rsidRPr="00E931D7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7BCC7" w14:textId="77777777" w:rsidR="003E1DDD" w:rsidRPr="00E931D7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1E4F4" w14:textId="77777777" w:rsidR="003E1DDD" w:rsidRPr="00E931D7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92322" w14:textId="77777777" w:rsidR="003E1DDD" w:rsidRPr="00E931D7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5958E" w14:textId="77777777" w:rsidR="003E1DDD" w:rsidRPr="00E931D7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7705B" w14:textId="77777777" w:rsidR="003E1DDD" w:rsidRPr="00E931D7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E31FE" w14:textId="77777777" w:rsidR="003E1DDD" w:rsidRPr="00E931D7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0BC70" w14:textId="77777777" w:rsidR="003E1DDD" w:rsidRPr="00E931D7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9BC07" w14:textId="77777777" w:rsidR="003E1DDD" w:rsidRPr="00E931D7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F19E3" w14:textId="77777777" w:rsidR="003E1DDD" w:rsidRPr="00E931D7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0C111" w14:textId="77777777" w:rsidR="003E1DDD" w:rsidRPr="00E931D7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B6FB9" w14:textId="77777777" w:rsidR="003E1DDD" w:rsidRPr="00E931D7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9D36E" w14:textId="77777777" w:rsidR="003E1DDD" w:rsidRPr="00E931D7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0DC34" w14:textId="77777777" w:rsidR="003E1DDD" w:rsidRPr="00E931D7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3E1DDD" w:rsidRPr="008E2326" w14:paraId="721B3295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B7478" w14:textId="7E749CDF" w:rsidR="003E1DDD" w:rsidRPr="008E2326" w:rsidRDefault="003E1DDD" w:rsidP="003E1DDD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Thomas Hammarberg (S)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FEB46" w14:textId="175BDEB0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1A170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B2AB1" w14:textId="0AA6B2FF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19C72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B9A94" w14:textId="28FFC441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5FF74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5B6E4" w14:textId="1248891B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63A0C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DAF10" w14:textId="20F5D4BE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19DF9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65D42" w14:textId="6A81BB38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473EF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07231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97787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E1DDD" w:rsidRPr="008E2326" w14:paraId="6F25EA98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07558" w14:textId="25C1D162" w:rsidR="003E1DDD" w:rsidRPr="008E2326" w:rsidRDefault="003E1DDD" w:rsidP="003E1DDD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Jörgen Berglund</w:t>
            </w:r>
            <w:r w:rsidRPr="008E2326">
              <w:rPr>
                <w:sz w:val="22"/>
                <w:szCs w:val="22"/>
                <w:lang w:val="en-US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26425" w14:textId="1066F7F4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8BB9A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1ECD2" w14:textId="382D85F4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70104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ED04B" w14:textId="3115B5F8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99EEA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276C3" w14:textId="5B073F13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2E511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A88EE" w14:textId="11EF4EEC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3DE70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94F92" w14:textId="12D8E9A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E688F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E0B97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F914C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E1DDD" w:rsidRPr="008E2326" w14:paraId="435AD32F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5CF31" w14:textId="30D8794F" w:rsidR="003E1DDD" w:rsidRPr="008E2326" w:rsidRDefault="003E1DDD" w:rsidP="003E1DDD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Erik Ezelius </w:t>
            </w:r>
            <w:r w:rsidRPr="008E2326">
              <w:rPr>
                <w:sz w:val="22"/>
                <w:szCs w:val="22"/>
                <w:lang w:val="en-US"/>
              </w:rPr>
              <w:t>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A5BF3" w14:textId="48866D25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64840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EAA52" w14:textId="4578A6A6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8FB48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CDDC9" w14:textId="7BE4F490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53FAF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90A57" w14:textId="0B60790A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EAFC7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A4F05" w14:textId="24B37BAB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6319C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9E964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B723F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AE1B0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0C7B9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E1DDD" w:rsidRPr="008E2326" w14:paraId="2DC96C80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trHeight w:val="226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48240" w14:textId="0D82E7F5" w:rsidR="003E1DDD" w:rsidRPr="00B91BEE" w:rsidRDefault="003E1DDD" w:rsidP="003E1D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Carl-Oskar Bohlin</w:t>
            </w:r>
            <w:r w:rsidRPr="008E232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5925D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CCDB4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C5D03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92823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59DB6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FFE2C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6BA86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E66AC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58C9B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FF205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4903D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E7FF9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0718F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16FC3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E1DDD" w:rsidRPr="008E2326" w14:paraId="01872C82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42A1E" w14:textId="6C6312DE" w:rsidR="003E1DDD" w:rsidRPr="008E2326" w:rsidRDefault="003E1DDD" w:rsidP="003E1DDD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Per Söderlund</w:t>
            </w:r>
            <w:r w:rsidRPr="008E2326">
              <w:rPr>
                <w:sz w:val="22"/>
                <w:szCs w:val="22"/>
                <w:lang w:val="en-US"/>
              </w:rPr>
              <w:t xml:space="preserve"> (S</w:t>
            </w:r>
            <w:r>
              <w:rPr>
                <w:sz w:val="22"/>
                <w:szCs w:val="22"/>
                <w:lang w:val="en-US"/>
              </w:rPr>
              <w:t>D</w:t>
            </w:r>
            <w:r w:rsidRPr="008E2326"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E07C8A" w14:textId="2C5EA235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6AA74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5E268" w14:textId="6F1CD00A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B8773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80E2E" w14:textId="772FC70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4FEE3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30DD3" w14:textId="240BE3D2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63CCF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78CEA" w14:textId="149C10FC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5E44B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3F1AD" w14:textId="62DE64FE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B714A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5C588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794E0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E1DDD" w:rsidRPr="008E2326" w14:paraId="6ED13B79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31D5E" w14:textId="04EDD588" w:rsidR="003E1DDD" w:rsidRPr="008E2326" w:rsidRDefault="003E1DDD" w:rsidP="003E1DDD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Ingela Nylund Watz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A6416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E6320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DB93C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82151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2F732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1F9AD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44AC0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4669E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17E15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EDECC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5F28E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6FF24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6BB7B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32863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E1DDD" w:rsidRPr="008E2326" w14:paraId="1F430DD7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3852B" w14:textId="40FCBBB2" w:rsidR="003E1DDD" w:rsidRPr="008E2326" w:rsidRDefault="003E1DDD" w:rsidP="003E1DDD">
            <w:pPr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Johan Hedin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8B856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47C81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942B9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16F3A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4CA81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986D1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5AC22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974A2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C546D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FB0D0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F05E3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1A5A2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C45B2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A6B4B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E1DDD" w:rsidRPr="008E2326" w14:paraId="0ED8AF52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trHeight w:val="221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A6979" w14:textId="74DE2A10" w:rsidR="003E1DDD" w:rsidRPr="008E2326" w:rsidRDefault="003E1DDD" w:rsidP="003E1D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Jessica Wetterling</w:t>
            </w:r>
            <w:r w:rsidRPr="008E2326"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D2764" w14:textId="7A241926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CF867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24F6C" w14:textId="32389AA5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DD16E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831B8" w14:textId="0468974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821A2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F09C2" w14:textId="18DB1BEC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6435F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9382EE" w14:textId="4244606C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2C233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0DAEB" w14:textId="60006D9D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B52A5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E65B9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1459F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E1DDD" w:rsidRPr="008E2326" w14:paraId="7512A20D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A8600" w14:textId="5454A921" w:rsidR="003E1DDD" w:rsidRPr="008E2326" w:rsidRDefault="003E1DDD" w:rsidP="003E1D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Margareta Cederfelt</w:t>
            </w:r>
            <w:r w:rsidRPr="008E2326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38417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F5B3F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C4126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2C30A9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3A5C6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B89BA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F7485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5E4E2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AB8C0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E60F7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A9496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30273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1EC50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3A089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E1DDD" w:rsidRPr="008E2326" w14:paraId="361D696F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FB758" w14:textId="65EB8531" w:rsidR="003E1DDD" w:rsidRPr="008E2326" w:rsidRDefault="003E1DDD" w:rsidP="003E1D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Patrick Reslow (SD</w:t>
            </w:r>
            <w:r w:rsidRPr="008E2326">
              <w:rPr>
                <w:sz w:val="22"/>
                <w:szCs w:val="22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99717" w14:textId="6377A3AF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62B51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893B8" w14:textId="604A726A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7FD1F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64ABA" w14:textId="1268F9F9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DB1D1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B6D3A" w14:textId="079DA209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A1CCA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F5F99" w14:textId="1D274C0F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37834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7340B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4329B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64F63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02BCF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E1DDD" w:rsidRPr="008E2326" w14:paraId="689C6BF2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2A65F" w14:textId="7FCE9CDC" w:rsidR="003E1DDD" w:rsidRPr="008E2326" w:rsidRDefault="003E1DDD" w:rsidP="003E1D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Patrik Björck</w:t>
            </w:r>
            <w:r w:rsidRPr="008E2326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560FA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6482F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C2C76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2683C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59693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E3189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F2E16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67C940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06C20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0D33A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43C79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0D716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81466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369BF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E1DDD" w:rsidRPr="008E2326" w14:paraId="2AB60FC0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61F85" w14:textId="1263E3AF" w:rsidR="003E1DDD" w:rsidRPr="008E2326" w:rsidRDefault="003E1DDD" w:rsidP="003E1D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Adaktusson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40DC7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16AAD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65175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FAA7B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BF444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6DA39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EB0ED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61D16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6962D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C3D9A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3FD29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3DAED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25F15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6902E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E1DDD" w:rsidRPr="008E2326" w14:paraId="40C763B7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706D4" w14:textId="4E42176A" w:rsidR="003E1DDD" w:rsidRPr="008E2326" w:rsidRDefault="003E1DDD" w:rsidP="003E1D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Maria Strömkvist (S)</w:t>
            </w:r>
            <w:r w:rsidRPr="008E2326">
              <w:rPr>
                <w:sz w:val="22"/>
                <w:szCs w:val="22"/>
              </w:rPr>
              <w:t xml:space="preserve">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DB0D5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5AF99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E60B6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1280B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A06A2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D707C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113A5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B8F89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E5882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62F9E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DA9AD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30D44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0C51D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6DA75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E1DDD" w:rsidRPr="008E2326" w14:paraId="7E3E4D38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93993" w14:textId="21BE3B90" w:rsidR="003E1DDD" w:rsidRPr="008E2326" w:rsidRDefault="003E1DDD" w:rsidP="003E1DDD">
            <w:pPr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Tina Acketoft</w:t>
            </w:r>
            <w:r>
              <w:rPr>
                <w:sz w:val="22"/>
                <w:szCs w:val="22"/>
              </w:rPr>
              <w:t xml:space="preserve"> </w:t>
            </w:r>
            <w:r w:rsidRPr="008E2326">
              <w:rPr>
                <w:sz w:val="22"/>
                <w:szCs w:val="22"/>
              </w:rPr>
              <w:t>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28AED" w14:textId="6D7795C4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88DBA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1D40F" w14:textId="181D0010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14C32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4E0AC" w14:textId="414BE856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BFD67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526DD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0F34F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2DD78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6E7CF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7D848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0F1BD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6A040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E80C2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E1DDD" w:rsidRPr="008E2326" w14:paraId="18079042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546C5" w14:textId="035EC630" w:rsidR="003E1DDD" w:rsidRPr="008E2326" w:rsidRDefault="003E1DDD" w:rsidP="003E1D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Andersson</w:t>
            </w:r>
            <w:r w:rsidRPr="008E2326">
              <w:rPr>
                <w:sz w:val="22"/>
                <w:szCs w:val="22"/>
              </w:rPr>
              <w:t xml:space="preserve"> (</w:t>
            </w:r>
            <w:r>
              <w:rPr>
                <w:sz w:val="22"/>
                <w:szCs w:val="22"/>
              </w:rPr>
              <w:t>S</w:t>
            </w:r>
            <w:r w:rsidRPr="008E2326">
              <w:rPr>
                <w:sz w:val="22"/>
                <w:szCs w:val="22"/>
              </w:rPr>
              <w:t>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8BCEC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47CE8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89B95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59205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FC36E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8FEDF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6756B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383DA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6374F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4A7F2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BA504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6437A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75B91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07EA6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E1DDD" w:rsidRPr="008E2326" w14:paraId="0912DF50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5E175" w14:textId="3ABFA4DD" w:rsidR="003E1DDD" w:rsidRPr="008E2326" w:rsidRDefault="003E1DDD" w:rsidP="003E1DDD">
            <w:pPr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Rasmus Ling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72929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2D3DA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61062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F76A9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8234A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E84F5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F71E4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0E4DB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8AC22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005084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DD2AF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871A5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C9A57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9B574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E1DDD" w:rsidRPr="008E2326" w14:paraId="1B86A74C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DAE12" w14:textId="46909441" w:rsidR="003E1DDD" w:rsidRPr="008E2326" w:rsidRDefault="003E1DDD" w:rsidP="003E1D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Ann-Britt Åsebol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BB040" w14:textId="1C28D8FB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53436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0AE7F" w14:textId="0F752569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2FE6C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76F99" w14:textId="54A3154E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0E573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F2E57" w14:textId="0BF1C1C3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196F8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9A05B" w14:textId="7DBB0D14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98AFD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5F424" w14:textId="779DD9D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83AF97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41BA1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4DF48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E1DDD" w:rsidRPr="008E2326" w14:paraId="51CC4C02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CD5CB" w14:textId="5C5D3022" w:rsidR="003E1DDD" w:rsidRPr="008E2326" w:rsidRDefault="003E1DDD" w:rsidP="003E1D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Anne Oskarsson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295A7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3F764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69B5C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2DEB5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687C5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34505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B89FD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97917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73A74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A387A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56CF8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25F55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FEF75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24275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E1DDD" w:rsidRPr="008E2326" w14:paraId="1CC45953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CC9D6" w14:textId="3C6D5FFB" w:rsidR="003E1DDD" w:rsidRPr="008E2326" w:rsidRDefault="003E1DDD" w:rsidP="003E1D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Jörgen Grubb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7D9CE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B7D1F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BB419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918DF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BEB2A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9A763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767FE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D4BD2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29B3F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A7F33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EB406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D249E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2A474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BD4ED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E1DDD" w:rsidRPr="008E2326" w14:paraId="35426D56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0C184" w14:textId="0C93C3E8" w:rsidR="003E1DDD" w:rsidRPr="008E2326" w:rsidRDefault="003E1DDD" w:rsidP="003E1D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Allan Widman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CC6E2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6B574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FBE574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E6377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A9B47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3E4D6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EAABF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96CC1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DFC42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34925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9C9C3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E15F5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D22DC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F1702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E1DDD" w:rsidRPr="008E2326" w14:paraId="3BBDD6FB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C6CE1" w14:textId="7FE7FD50" w:rsidR="003E1DDD" w:rsidRPr="008E2326" w:rsidRDefault="003E1DDD" w:rsidP="003E1D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Johan Pehrson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9BD8B" w14:textId="7EA89804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9541E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CB579" w14:textId="267C03C0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AD419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7A790" w14:textId="375DD9DF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84091E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E9A84" w14:textId="191AE20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A92E5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225F9" w14:textId="61551BDD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77F93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5F421" w14:textId="6618D29F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38C00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EB910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E6537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E1DDD" w:rsidRPr="008E2326" w14:paraId="7EF2B0CB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FB139" w14:textId="6F4B0AF2" w:rsidR="003E1DDD" w:rsidRPr="008E2326" w:rsidRDefault="003E1DDD" w:rsidP="003E1D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Anna Sibinska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ECA1F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CEF1E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DFC14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C9595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35AF6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53D14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4D41B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9B264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D665B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C96D1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276D0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4EDD2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4461D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2A28B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E1DDD" w:rsidRPr="008E2326" w14:paraId="106D14C3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371CA" w14:textId="7977B4FA" w:rsidR="003E1DDD" w:rsidRPr="008E2326" w:rsidRDefault="003E1DDD" w:rsidP="003E1DDD">
            <w:pPr>
              <w:rPr>
                <w:sz w:val="22"/>
                <w:szCs w:val="22"/>
              </w:rPr>
            </w:pPr>
            <w:r w:rsidRPr="00160038">
              <w:rPr>
                <w:sz w:val="22"/>
                <w:szCs w:val="22"/>
              </w:rPr>
              <w:t>Per Schöldberg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12375" w14:textId="03AE49F4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A0783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EF56C" w14:textId="0ABCDC5D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9F8FE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1EA10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D2DB9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FD7BD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45D15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3A5EE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150E3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8DB7F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97878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F6B90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E303B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E1DDD" w:rsidRPr="008E2326" w14:paraId="03FB8535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BF6C4" w14:textId="6F879C68" w:rsidR="003E1DDD" w:rsidRPr="008E2326" w:rsidRDefault="003E1DDD" w:rsidP="003E1D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Ali Esbati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69266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B1AAF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B9E4B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45A3E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6E2CD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7A9FE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12EBF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B1514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462E0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21792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F20F7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09758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AEF39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838E6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E1DDD" w:rsidRPr="008E2326" w14:paraId="16CFA091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BD30B" w14:textId="55941BC7" w:rsidR="003E1DDD" w:rsidRPr="008E2326" w:rsidRDefault="003E1DDD" w:rsidP="003E1D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Andreas Carlson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C3C57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3AC73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B7F43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DEBC1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A30B9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BD065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68C75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72F36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AE1C3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3EA0D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6EA5D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9AC27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E411D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4D36B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E1DDD" w:rsidRPr="008E2326" w14:paraId="4B0C627C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D619ED" w14:textId="0960EEC2" w:rsidR="003E1DDD" w:rsidRDefault="003E1DDD" w:rsidP="003E1D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Mikael Oscarsson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D739C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911B1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8B453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ACC43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DB06B3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9CCB21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9A37C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16E25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B275B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1A474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EBA2E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9277E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CE0C2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754C9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E1DDD" w:rsidRPr="008E2326" w14:paraId="58ACBCBF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88A71" w14:textId="4D66605B" w:rsidR="003E1DDD" w:rsidRPr="008E2326" w:rsidRDefault="003E1DDD" w:rsidP="003E1D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Björn Wiechel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3ED5C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5DA3C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1F448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548BF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49205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279FF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EFD9B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41893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F7D24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0C1B1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387A1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70DA5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34AD5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AA9B1" w14:textId="77777777" w:rsidR="003E1DDD" w:rsidRPr="008E232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E1DDD" w:rsidRPr="004A2966" w14:paraId="21AC5066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5D1FF" w14:textId="5F1B36D5" w:rsidR="003E1DDD" w:rsidRPr="004A2966" w:rsidRDefault="003E1DDD" w:rsidP="003E1DDD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Kalle Olsson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5E918" w14:textId="2363E514" w:rsidR="003E1DDD" w:rsidRPr="004A296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C262C" w14:textId="77777777" w:rsidR="003E1DDD" w:rsidRPr="004A296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12168" w14:textId="63EA0237" w:rsidR="003E1DDD" w:rsidRPr="004A296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B47D4" w14:textId="77777777" w:rsidR="003E1DDD" w:rsidRPr="004A296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F80EF" w14:textId="09D8F98B" w:rsidR="003E1DDD" w:rsidRPr="004A296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22079" w14:textId="77777777" w:rsidR="003E1DDD" w:rsidRPr="004A296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49F05" w14:textId="77777777" w:rsidR="003E1DDD" w:rsidRPr="004A296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54D39" w14:textId="77777777" w:rsidR="003E1DDD" w:rsidRPr="004A296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04557" w14:textId="77777777" w:rsidR="003E1DDD" w:rsidRPr="004A296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11F4F" w14:textId="77777777" w:rsidR="003E1DDD" w:rsidRPr="004A296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AC130" w14:textId="77777777" w:rsidR="003E1DDD" w:rsidRPr="004A296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21DB7" w14:textId="77777777" w:rsidR="003E1DDD" w:rsidRPr="004A296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AAFB3" w14:textId="77777777" w:rsidR="003E1DDD" w:rsidRPr="004A296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34509" w14:textId="77777777" w:rsidR="003E1DDD" w:rsidRPr="004A296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3E1DDD" w:rsidRPr="004A2966" w14:paraId="18EFD24D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DBDF1" w14:textId="77777777" w:rsidR="003E1DDD" w:rsidRPr="0027450B" w:rsidRDefault="003E1DDD" w:rsidP="003E1D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Abir Al-Sahlani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CA316" w14:textId="553618A2" w:rsidR="003E1DDD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96959" w14:textId="77777777" w:rsidR="003E1DDD" w:rsidRPr="004A296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B3374" w14:textId="73D82591" w:rsidR="003E1DDD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1C4DB" w14:textId="77777777" w:rsidR="003E1DDD" w:rsidRPr="004A296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9C5A0" w14:textId="5DE9F7E6" w:rsidR="003E1DDD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F4A38" w14:textId="77777777" w:rsidR="003E1DDD" w:rsidRPr="004A296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EF793" w14:textId="48A786C4" w:rsidR="003E1DDD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C82D7" w14:textId="77777777" w:rsidR="003E1DDD" w:rsidRPr="004A296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45409" w14:textId="60556F9B" w:rsidR="003E1DDD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8C69E" w14:textId="77777777" w:rsidR="003E1DDD" w:rsidRPr="004A296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88439" w14:textId="77777777" w:rsidR="003E1DDD" w:rsidRPr="004A296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55CF8" w14:textId="77777777" w:rsidR="003E1DDD" w:rsidRPr="004A296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C5CE7" w14:textId="77777777" w:rsidR="003E1DDD" w:rsidRPr="004A296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4D658" w14:textId="77777777" w:rsidR="003E1DDD" w:rsidRPr="004A296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3E1DDD" w:rsidRPr="004A2966" w14:paraId="3DB7B63F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E52A0" w14:textId="77777777" w:rsidR="003E1DDD" w:rsidRDefault="003E1DDD" w:rsidP="003E1D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Fredrik Schulte (M)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486F7" w14:textId="292060D1" w:rsidR="003E1DDD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A661B" w14:textId="77777777" w:rsidR="003E1DDD" w:rsidRPr="004A296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BF261" w14:textId="0B5791D9" w:rsidR="003E1DDD" w:rsidRPr="004A296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7E322D" w14:textId="77777777" w:rsidR="003E1DDD" w:rsidRPr="004A296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7D85D" w14:textId="3B80242F" w:rsidR="003E1DDD" w:rsidRPr="004A296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456D4" w14:textId="77777777" w:rsidR="003E1DDD" w:rsidRPr="004A296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3E458" w14:textId="28CADBB7" w:rsidR="003E1DDD" w:rsidRPr="004A296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C024C" w14:textId="77777777" w:rsidR="003E1DDD" w:rsidRPr="004A296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1010A" w14:textId="46D396B1" w:rsidR="003E1DDD" w:rsidRPr="004A296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1B7E6" w14:textId="77777777" w:rsidR="003E1DDD" w:rsidRPr="004A296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8AF2B" w14:textId="77777777" w:rsidR="003E1DDD" w:rsidRPr="004A296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502CC" w14:textId="77777777" w:rsidR="003E1DDD" w:rsidRPr="004A296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947D1" w14:textId="77777777" w:rsidR="003E1DDD" w:rsidRPr="004A296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4F27E" w14:textId="77777777" w:rsidR="003E1DDD" w:rsidRPr="004A2966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3E1DDD" w:rsidRPr="00794BEC" w14:paraId="657D113A" w14:textId="77777777" w:rsidTr="00AD5C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trHeight w:val="263"/>
        </w:trPr>
        <w:tc>
          <w:tcPr>
            <w:tcW w:w="3402" w:type="dxa"/>
            <w:gridSpan w:val="2"/>
          </w:tcPr>
          <w:p w14:paraId="68DA3651" w14:textId="77777777" w:rsidR="003E1DDD" w:rsidRPr="00794BEC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N = Närvarande</w:t>
            </w:r>
          </w:p>
        </w:tc>
        <w:tc>
          <w:tcPr>
            <w:tcW w:w="5080" w:type="dxa"/>
            <w:gridSpan w:val="17"/>
          </w:tcPr>
          <w:p w14:paraId="1662C06F" w14:textId="77777777" w:rsidR="003E1DDD" w:rsidRPr="00794BEC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x = ledamöter som deltagit i handläggningen</w:t>
            </w:r>
          </w:p>
        </w:tc>
      </w:tr>
      <w:tr w:rsidR="003E1DDD" w:rsidRPr="00794BEC" w14:paraId="556EB43C" w14:textId="77777777" w:rsidTr="00AD5C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trHeight w:val="262"/>
        </w:trPr>
        <w:tc>
          <w:tcPr>
            <w:tcW w:w="3402" w:type="dxa"/>
            <w:gridSpan w:val="2"/>
          </w:tcPr>
          <w:p w14:paraId="0A0AD309" w14:textId="77777777" w:rsidR="003E1DDD" w:rsidRPr="00794BEC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V = Votering</w:t>
            </w:r>
          </w:p>
        </w:tc>
        <w:tc>
          <w:tcPr>
            <w:tcW w:w="5080" w:type="dxa"/>
            <w:gridSpan w:val="17"/>
          </w:tcPr>
          <w:p w14:paraId="5C4EC880" w14:textId="77777777" w:rsidR="003E1DDD" w:rsidRPr="00794BEC" w:rsidRDefault="003E1DDD" w:rsidP="003E1D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o = ledamöter som härutöver har varit närvarande</w:t>
            </w:r>
          </w:p>
        </w:tc>
      </w:tr>
    </w:tbl>
    <w:p w14:paraId="40538328" w14:textId="4C8CAFC5" w:rsidR="00EC2FE4" w:rsidRDefault="00EC2FE4" w:rsidP="00CB53DF">
      <w:pPr>
        <w:rPr>
          <w:sz w:val="22"/>
          <w:szCs w:val="22"/>
        </w:rPr>
      </w:pPr>
    </w:p>
    <w:sectPr w:rsidR="00EC2FE4" w:rsidSect="00F566ED">
      <w:pgSz w:w="11906" w:h="16838" w:code="9"/>
      <w:pgMar w:top="851" w:right="1134" w:bottom="851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FF1711" w14:textId="77777777" w:rsidR="00EC2FE4" w:rsidRDefault="00EC2FE4" w:rsidP="00EC2FE4">
      <w:r>
        <w:separator/>
      </w:r>
    </w:p>
  </w:endnote>
  <w:endnote w:type="continuationSeparator" w:id="0">
    <w:p w14:paraId="5E6A8785" w14:textId="77777777" w:rsidR="00EC2FE4" w:rsidRDefault="00EC2FE4" w:rsidP="00EC2F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917203" w14:textId="77777777" w:rsidR="00EC2FE4" w:rsidRDefault="00EC2FE4" w:rsidP="00EC2FE4">
      <w:r>
        <w:separator/>
      </w:r>
    </w:p>
  </w:footnote>
  <w:footnote w:type="continuationSeparator" w:id="0">
    <w:p w14:paraId="31D57BEE" w14:textId="77777777" w:rsidR="00EC2FE4" w:rsidRDefault="00EC2FE4" w:rsidP="00EC2F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F684949"/>
    <w:multiLevelType w:val="multilevel"/>
    <w:tmpl w:val="9094EE62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2" w15:restartNumberingAfterBreak="0">
    <w:nsid w:val="14082682"/>
    <w:multiLevelType w:val="hybridMultilevel"/>
    <w:tmpl w:val="13A64738"/>
    <w:lvl w:ilvl="0" w:tplc="0FB86D2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5D0056D"/>
    <w:multiLevelType w:val="hybridMultilevel"/>
    <w:tmpl w:val="B366DDA8"/>
    <w:lvl w:ilvl="0" w:tplc="C3C25B36">
      <w:start w:val="10"/>
      <w:numFmt w:val="bullet"/>
      <w:lvlText w:val="–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2CA2BCE"/>
    <w:multiLevelType w:val="hybridMultilevel"/>
    <w:tmpl w:val="584CF6D4"/>
    <w:lvl w:ilvl="0" w:tplc="041D000F">
      <w:start w:val="1"/>
      <w:numFmt w:val="decimal"/>
      <w:lvlText w:val="%1."/>
      <w:lvlJc w:val="left"/>
      <w:pPr>
        <w:ind w:left="1080" w:hanging="360"/>
      </w:p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9307D6D"/>
    <w:multiLevelType w:val="hybridMultilevel"/>
    <w:tmpl w:val="F1AA88C8"/>
    <w:lvl w:ilvl="0" w:tplc="0A26B3B4">
      <w:start w:val="1"/>
      <w:numFmt w:val="decimal"/>
      <w:lvlText w:val="%1"/>
      <w:lvlJc w:val="left"/>
      <w:pPr>
        <w:tabs>
          <w:tab w:val="num" w:pos="510"/>
        </w:tabs>
        <w:ind w:left="510" w:hanging="397"/>
      </w:pPr>
      <w:rPr>
        <w:rFonts w:hint="default"/>
        <w:b/>
        <w:sz w:val="24"/>
        <w:szCs w:val="24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C45485E"/>
    <w:multiLevelType w:val="multilevel"/>
    <w:tmpl w:val="0EBEFE24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7" w15:restartNumberingAfterBreak="0">
    <w:nsid w:val="7A2A725B"/>
    <w:multiLevelType w:val="multilevel"/>
    <w:tmpl w:val="D03AC922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4"/>
  </w:num>
  <w:num w:numId="5">
    <w:abstractNumId w:val="6"/>
  </w:num>
  <w:num w:numId="6">
    <w:abstractNumId w:val="3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51B0"/>
    <w:rsid w:val="00003EAA"/>
    <w:rsid w:val="0000744F"/>
    <w:rsid w:val="00012D39"/>
    <w:rsid w:val="00014EFC"/>
    <w:rsid w:val="0003266C"/>
    <w:rsid w:val="0003470E"/>
    <w:rsid w:val="00035183"/>
    <w:rsid w:val="00037EDF"/>
    <w:rsid w:val="00055462"/>
    <w:rsid w:val="00060980"/>
    <w:rsid w:val="000700C4"/>
    <w:rsid w:val="0007720E"/>
    <w:rsid w:val="000807AA"/>
    <w:rsid w:val="00083947"/>
    <w:rsid w:val="000A10F5"/>
    <w:rsid w:val="000A4BCF"/>
    <w:rsid w:val="000B427F"/>
    <w:rsid w:val="000B6D85"/>
    <w:rsid w:val="000B7C05"/>
    <w:rsid w:val="000C4720"/>
    <w:rsid w:val="000C6F57"/>
    <w:rsid w:val="000D3641"/>
    <w:rsid w:val="000D4D83"/>
    <w:rsid w:val="000E7C98"/>
    <w:rsid w:val="000F23FB"/>
    <w:rsid w:val="0010308E"/>
    <w:rsid w:val="0012371A"/>
    <w:rsid w:val="00133B7E"/>
    <w:rsid w:val="0013477E"/>
    <w:rsid w:val="00137A22"/>
    <w:rsid w:val="00143B80"/>
    <w:rsid w:val="00147DEC"/>
    <w:rsid w:val="00160038"/>
    <w:rsid w:val="00160851"/>
    <w:rsid w:val="00161AA6"/>
    <w:rsid w:val="0016422D"/>
    <w:rsid w:val="001701A7"/>
    <w:rsid w:val="00176063"/>
    <w:rsid w:val="00181E22"/>
    <w:rsid w:val="001A1578"/>
    <w:rsid w:val="001A549E"/>
    <w:rsid w:val="001C092F"/>
    <w:rsid w:val="001C711B"/>
    <w:rsid w:val="001C7FDC"/>
    <w:rsid w:val="001D1130"/>
    <w:rsid w:val="001E1FAC"/>
    <w:rsid w:val="001E4B6D"/>
    <w:rsid w:val="001E6A51"/>
    <w:rsid w:val="001E77E1"/>
    <w:rsid w:val="001F23E4"/>
    <w:rsid w:val="001F5E26"/>
    <w:rsid w:val="00205753"/>
    <w:rsid w:val="00215BB5"/>
    <w:rsid w:val="002174A8"/>
    <w:rsid w:val="00221913"/>
    <w:rsid w:val="0023333D"/>
    <w:rsid w:val="002373C0"/>
    <w:rsid w:val="00245F21"/>
    <w:rsid w:val="002519D3"/>
    <w:rsid w:val="002544E0"/>
    <w:rsid w:val="00254602"/>
    <w:rsid w:val="00257986"/>
    <w:rsid w:val="002624FF"/>
    <w:rsid w:val="00266191"/>
    <w:rsid w:val="0027061F"/>
    <w:rsid w:val="002708C5"/>
    <w:rsid w:val="0027170A"/>
    <w:rsid w:val="00272B51"/>
    <w:rsid w:val="00275CD2"/>
    <w:rsid w:val="00292123"/>
    <w:rsid w:val="00295FDA"/>
    <w:rsid w:val="00296D10"/>
    <w:rsid w:val="002A3710"/>
    <w:rsid w:val="002B173B"/>
    <w:rsid w:val="002B51DB"/>
    <w:rsid w:val="002D1A32"/>
    <w:rsid w:val="002D2AB5"/>
    <w:rsid w:val="002D5DC4"/>
    <w:rsid w:val="002E1047"/>
    <w:rsid w:val="002E2960"/>
    <w:rsid w:val="002F0931"/>
    <w:rsid w:val="002F153B"/>
    <w:rsid w:val="002F284C"/>
    <w:rsid w:val="003148A3"/>
    <w:rsid w:val="003230D6"/>
    <w:rsid w:val="003318C6"/>
    <w:rsid w:val="003522DD"/>
    <w:rsid w:val="00354C78"/>
    <w:rsid w:val="00356809"/>
    <w:rsid w:val="00360479"/>
    <w:rsid w:val="00367F32"/>
    <w:rsid w:val="00375087"/>
    <w:rsid w:val="00375670"/>
    <w:rsid w:val="00375A11"/>
    <w:rsid w:val="00376E98"/>
    <w:rsid w:val="00391710"/>
    <w:rsid w:val="00391C45"/>
    <w:rsid w:val="00392D13"/>
    <w:rsid w:val="00394192"/>
    <w:rsid w:val="003952A4"/>
    <w:rsid w:val="0039591D"/>
    <w:rsid w:val="003A48EB"/>
    <w:rsid w:val="003A4BFE"/>
    <w:rsid w:val="003A69B9"/>
    <w:rsid w:val="003A729A"/>
    <w:rsid w:val="003A7C84"/>
    <w:rsid w:val="003C234C"/>
    <w:rsid w:val="003C3F48"/>
    <w:rsid w:val="003C56B3"/>
    <w:rsid w:val="003C611A"/>
    <w:rsid w:val="003D55C8"/>
    <w:rsid w:val="003D62AD"/>
    <w:rsid w:val="003E1DDD"/>
    <w:rsid w:val="003E3027"/>
    <w:rsid w:val="003E3473"/>
    <w:rsid w:val="003E699D"/>
    <w:rsid w:val="003F01F7"/>
    <w:rsid w:val="003F121E"/>
    <w:rsid w:val="003F4750"/>
    <w:rsid w:val="003F5A13"/>
    <w:rsid w:val="003F7D90"/>
    <w:rsid w:val="00404479"/>
    <w:rsid w:val="00406C15"/>
    <w:rsid w:val="00412359"/>
    <w:rsid w:val="0041580F"/>
    <w:rsid w:val="00417DC0"/>
    <w:rsid w:val="004206DB"/>
    <w:rsid w:val="004221E7"/>
    <w:rsid w:val="0043197C"/>
    <w:rsid w:val="00431C0D"/>
    <w:rsid w:val="004335FD"/>
    <w:rsid w:val="00436805"/>
    <w:rsid w:val="004378E8"/>
    <w:rsid w:val="0044004C"/>
    <w:rsid w:val="00441533"/>
    <w:rsid w:val="00441D31"/>
    <w:rsid w:val="00442844"/>
    <w:rsid w:val="00446353"/>
    <w:rsid w:val="0045192D"/>
    <w:rsid w:val="004622DF"/>
    <w:rsid w:val="004662F0"/>
    <w:rsid w:val="00476280"/>
    <w:rsid w:val="00477C9F"/>
    <w:rsid w:val="0048670C"/>
    <w:rsid w:val="004A2966"/>
    <w:rsid w:val="004A7A3C"/>
    <w:rsid w:val="004B0F23"/>
    <w:rsid w:val="004B3B55"/>
    <w:rsid w:val="004B6D8F"/>
    <w:rsid w:val="004B6FAB"/>
    <w:rsid w:val="004B7458"/>
    <w:rsid w:val="004C5D4F"/>
    <w:rsid w:val="004F1B55"/>
    <w:rsid w:val="004F680C"/>
    <w:rsid w:val="0050040F"/>
    <w:rsid w:val="0050088D"/>
    <w:rsid w:val="00502075"/>
    <w:rsid w:val="005079D3"/>
    <w:rsid w:val="0051083F"/>
    <w:rsid w:val="005108E6"/>
    <w:rsid w:val="00510C3D"/>
    <w:rsid w:val="005131E1"/>
    <w:rsid w:val="00513896"/>
    <w:rsid w:val="005156FF"/>
    <w:rsid w:val="00522F2B"/>
    <w:rsid w:val="00530791"/>
    <w:rsid w:val="00531C7C"/>
    <w:rsid w:val="005349C7"/>
    <w:rsid w:val="00543B51"/>
    <w:rsid w:val="005452D8"/>
    <w:rsid w:val="0055226E"/>
    <w:rsid w:val="00552B98"/>
    <w:rsid w:val="0056116B"/>
    <w:rsid w:val="005636CA"/>
    <w:rsid w:val="00572811"/>
    <w:rsid w:val="005728AA"/>
    <w:rsid w:val="00576C84"/>
    <w:rsid w:val="00581568"/>
    <w:rsid w:val="00584552"/>
    <w:rsid w:val="00584ADC"/>
    <w:rsid w:val="00593052"/>
    <w:rsid w:val="005C1541"/>
    <w:rsid w:val="005C2F5F"/>
    <w:rsid w:val="005C5BE3"/>
    <w:rsid w:val="005E28B9"/>
    <w:rsid w:val="005E439C"/>
    <w:rsid w:val="005E4651"/>
    <w:rsid w:val="005E5139"/>
    <w:rsid w:val="005F25FB"/>
    <w:rsid w:val="005F280D"/>
    <w:rsid w:val="006009F3"/>
    <w:rsid w:val="00601FD0"/>
    <w:rsid w:val="0060737D"/>
    <w:rsid w:val="00636DD0"/>
    <w:rsid w:val="00640844"/>
    <w:rsid w:val="006426DE"/>
    <w:rsid w:val="00643E39"/>
    <w:rsid w:val="00647EED"/>
    <w:rsid w:val="00651BFE"/>
    <w:rsid w:val="00663DE8"/>
    <w:rsid w:val="00670893"/>
    <w:rsid w:val="006759DB"/>
    <w:rsid w:val="00677E48"/>
    <w:rsid w:val="0068030F"/>
    <w:rsid w:val="00687913"/>
    <w:rsid w:val="00694CE5"/>
    <w:rsid w:val="006A511D"/>
    <w:rsid w:val="006B7B0C"/>
    <w:rsid w:val="006C21FA"/>
    <w:rsid w:val="006C3B5E"/>
    <w:rsid w:val="006C4168"/>
    <w:rsid w:val="006C637A"/>
    <w:rsid w:val="006D2DD8"/>
    <w:rsid w:val="006D3126"/>
    <w:rsid w:val="006E3CAD"/>
    <w:rsid w:val="00705757"/>
    <w:rsid w:val="0071011D"/>
    <w:rsid w:val="00713903"/>
    <w:rsid w:val="00717D90"/>
    <w:rsid w:val="007217FD"/>
    <w:rsid w:val="00721FD3"/>
    <w:rsid w:val="00722C90"/>
    <w:rsid w:val="00723D66"/>
    <w:rsid w:val="00726EE5"/>
    <w:rsid w:val="00727C48"/>
    <w:rsid w:val="007443B7"/>
    <w:rsid w:val="00750FF0"/>
    <w:rsid w:val="00767BDA"/>
    <w:rsid w:val="007859E6"/>
    <w:rsid w:val="0078643F"/>
    <w:rsid w:val="007911D1"/>
    <w:rsid w:val="007942EC"/>
    <w:rsid w:val="007964E4"/>
    <w:rsid w:val="007967E9"/>
    <w:rsid w:val="007A139E"/>
    <w:rsid w:val="007A7C5B"/>
    <w:rsid w:val="007B1EF4"/>
    <w:rsid w:val="007B3959"/>
    <w:rsid w:val="007C05FB"/>
    <w:rsid w:val="007E1F68"/>
    <w:rsid w:val="007E2F8B"/>
    <w:rsid w:val="007F0D9B"/>
    <w:rsid w:val="007F1EC1"/>
    <w:rsid w:val="007F6B0D"/>
    <w:rsid w:val="007F7079"/>
    <w:rsid w:val="008151EF"/>
    <w:rsid w:val="00822FE0"/>
    <w:rsid w:val="00823A8C"/>
    <w:rsid w:val="00830808"/>
    <w:rsid w:val="00834B38"/>
    <w:rsid w:val="00835CA1"/>
    <w:rsid w:val="0083735D"/>
    <w:rsid w:val="008415FB"/>
    <w:rsid w:val="00843108"/>
    <w:rsid w:val="00850301"/>
    <w:rsid w:val="00851611"/>
    <w:rsid w:val="00853FEA"/>
    <w:rsid w:val="008557FA"/>
    <w:rsid w:val="008653DF"/>
    <w:rsid w:val="0087726B"/>
    <w:rsid w:val="008808A5"/>
    <w:rsid w:val="00881ED6"/>
    <w:rsid w:val="00887331"/>
    <w:rsid w:val="008A003F"/>
    <w:rsid w:val="008A617D"/>
    <w:rsid w:val="008B235A"/>
    <w:rsid w:val="008B284C"/>
    <w:rsid w:val="008B3118"/>
    <w:rsid w:val="008B54CC"/>
    <w:rsid w:val="008C2DEB"/>
    <w:rsid w:val="008C6EC7"/>
    <w:rsid w:val="008C75B7"/>
    <w:rsid w:val="008D0C8B"/>
    <w:rsid w:val="008D52BD"/>
    <w:rsid w:val="008E2E73"/>
    <w:rsid w:val="008E3DC1"/>
    <w:rsid w:val="008E78B7"/>
    <w:rsid w:val="008F1143"/>
    <w:rsid w:val="008F4D68"/>
    <w:rsid w:val="00905AEC"/>
    <w:rsid w:val="00905FA2"/>
    <w:rsid w:val="00906C2D"/>
    <w:rsid w:val="00914AA0"/>
    <w:rsid w:val="00937BF3"/>
    <w:rsid w:val="0094124E"/>
    <w:rsid w:val="00941A52"/>
    <w:rsid w:val="0094314B"/>
    <w:rsid w:val="00943D26"/>
    <w:rsid w:val="0094621C"/>
    <w:rsid w:val="00946978"/>
    <w:rsid w:val="00952D5A"/>
    <w:rsid w:val="00954693"/>
    <w:rsid w:val="00961365"/>
    <w:rsid w:val="0096348C"/>
    <w:rsid w:val="00973D8B"/>
    <w:rsid w:val="009815DB"/>
    <w:rsid w:val="00982E69"/>
    <w:rsid w:val="00983A35"/>
    <w:rsid w:val="009977FE"/>
    <w:rsid w:val="009A405D"/>
    <w:rsid w:val="009A68FE"/>
    <w:rsid w:val="009B0A01"/>
    <w:rsid w:val="009B52E0"/>
    <w:rsid w:val="009B6F01"/>
    <w:rsid w:val="009B769D"/>
    <w:rsid w:val="009C2A54"/>
    <w:rsid w:val="009C3BE7"/>
    <w:rsid w:val="009C51B0"/>
    <w:rsid w:val="009D1BB5"/>
    <w:rsid w:val="009D3F16"/>
    <w:rsid w:val="009D4A4D"/>
    <w:rsid w:val="009E0F28"/>
    <w:rsid w:val="009E1F02"/>
    <w:rsid w:val="009F61A0"/>
    <w:rsid w:val="009F6E99"/>
    <w:rsid w:val="00A0699D"/>
    <w:rsid w:val="00A1233E"/>
    <w:rsid w:val="00A12D98"/>
    <w:rsid w:val="00A16835"/>
    <w:rsid w:val="00A232DC"/>
    <w:rsid w:val="00A258F2"/>
    <w:rsid w:val="00A26D05"/>
    <w:rsid w:val="00A35C8F"/>
    <w:rsid w:val="00A37318"/>
    <w:rsid w:val="00A401A5"/>
    <w:rsid w:val="00A744C3"/>
    <w:rsid w:val="00A84DE6"/>
    <w:rsid w:val="00A903C3"/>
    <w:rsid w:val="00A9262A"/>
    <w:rsid w:val="00A93E52"/>
    <w:rsid w:val="00A97AAF"/>
    <w:rsid w:val="00AA5BE7"/>
    <w:rsid w:val="00AB57BC"/>
    <w:rsid w:val="00AB5906"/>
    <w:rsid w:val="00AB5D34"/>
    <w:rsid w:val="00AC6065"/>
    <w:rsid w:val="00AD5CAA"/>
    <w:rsid w:val="00AD6B3D"/>
    <w:rsid w:val="00AF7C8D"/>
    <w:rsid w:val="00B00717"/>
    <w:rsid w:val="00B04221"/>
    <w:rsid w:val="00B15788"/>
    <w:rsid w:val="00B163AD"/>
    <w:rsid w:val="00B31F15"/>
    <w:rsid w:val="00B35C79"/>
    <w:rsid w:val="00B439C2"/>
    <w:rsid w:val="00B53275"/>
    <w:rsid w:val="00B54D41"/>
    <w:rsid w:val="00B56467"/>
    <w:rsid w:val="00B64A91"/>
    <w:rsid w:val="00B739C2"/>
    <w:rsid w:val="00B73DBF"/>
    <w:rsid w:val="00B845DC"/>
    <w:rsid w:val="00B9203B"/>
    <w:rsid w:val="00B952BB"/>
    <w:rsid w:val="00B96D7F"/>
    <w:rsid w:val="00BA0659"/>
    <w:rsid w:val="00BA6F35"/>
    <w:rsid w:val="00BB2693"/>
    <w:rsid w:val="00BB46DC"/>
    <w:rsid w:val="00BB7F4D"/>
    <w:rsid w:val="00BD0F8B"/>
    <w:rsid w:val="00BE127C"/>
    <w:rsid w:val="00BE1AB4"/>
    <w:rsid w:val="00BE44D1"/>
    <w:rsid w:val="00BF6A28"/>
    <w:rsid w:val="00BF6D6B"/>
    <w:rsid w:val="00C10299"/>
    <w:rsid w:val="00C11A1A"/>
    <w:rsid w:val="00C15377"/>
    <w:rsid w:val="00C17733"/>
    <w:rsid w:val="00C262FB"/>
    <w:rsid w:val="00C27497"/>
    <w:rsid w:val="00C35889"/>
    <w:rsid w:val="00C36D3B"/>
    <w:rsid w:val="00C47A36"/>
    <w:rsid w:val="00C510FE"/>
    <w:rsid w:val="00C731A3"/>
    <w:rsid w:val="00C8418E"/>
    <w:rsid w:val="00C919F3"/>
    <w:rsid w:val="00C92589"/>
    <w:rsid w:val="00C92D08"/>
    <w:rsid w:val="00C93236"/>
    <w:rsid w:val="00CA02BD"/>
    <w:rsid w:val="00CA2735"/>
    <w:rsid w:val="00CA35D4"/>
    <w:rsid w:val="00CA39FE"/>
    <w:rsid w:val="00CA7945"/>
    <w:rsid w:val="00CB53DF"/>
    <w:rsid w:val="00CB6A34"/>
    <w:rsid w:val="00CC3A6C"/>
    <w:rsid w:val="00CC45BE"/>
    <w:rsid w:val="00CC5C0A"/>
    <w:rsid w:val="00CD7FB6"/>
    <w:rsid w:val="00CE5074"/>
    <w:rsid w:val="00CE5667"/>
    <w:rsid w:val="00CF6709"/>
    <w:rsid w:val="00D204DA"/>
    <w:rsid w:val="00D223BB"/>
    <w:rsid w:val="00D31E0F"/>
    <w:rsid w:val="00D32B16"/>
    <w:rsid w:val="00D4205A"/>
    <w:rsid w:val="00D44270"/>
    <w:rsid w:val="00D52626"/>
    <w:rsid w:val="00D52B78"/>
    <w:rsid w:val="00D57C79"/>
    <w:rsid w:val="00D65D71"/>
    <w:rsid w:val="00D67826"/>
    <w:rsid w:val="00D747E7"/>
    <w:rsid w:val="00D75985"/>
    <w:rsid w:val="00D8235D"/>
    <w:rsid w:val="00D86999"/>
    <w:rsid w:val="00D91E72"/>
    <w:rsid w:val="00D9292B"/>
    <w:rsid w:val="00D93637"/>
    <w:rsid w:val="00D96F98"/>
    <w:rsid w:val="00DC0297"/>
    <w:rsid w:val="00DC58D9"/>
    <w:rsid w:val="00DD21AB"/>
    <w:rsid w:val="00DD2E34"/>
    <w:rsid w:val="00DD2E3A"/>
    <w:rsid w:val="00DD5F4D"/>
    <w:rsid w:val="00DD7DC3"/>
    <w:rsid w:val="00DE0C3C"/>
    <w:rsid w:val="00DE3C20"/>
    <w:rsid w:val="00E034FE"/>
    <w:rsid w:val="00E03D7F"/>
    <w:rsid w:val="00E0597F"/>
    <w:rsid w:val="00E141CF"/>
    <w:rsid w:val="00E33857"/>
    <w:rsid w:val="00E36A7B"/>
    <w:rsid w:val="00E45D77"/>
    <w:rsid w:val="00E57209"/>
    <w:rsid w:val="00E63807"/>
    <w:rsid w:val="00E67EBA"/>
    <w:rsid w:val="00E7649D"/>
    <w:rsid w:val="00E80358"/>
    <w:rsid w:val="00E916EA"/>
    <w:rsid w:val="00E92A77"/>
    <w:rsid w:val="00E93665"/>
    <w:rsid w:val="00EA7B53"/>
    <w:rsid w:val="00EB1A1D"/>
    <w:rsid w:val="00EB5ADA"/>
    <w:rsid w:val="00EC2FE4"/>
    <w:rsid w:val="00EC55E4"/>
    <w:rsid w:val="00EC735D"/>
    <w:rsid w:val="00ED1386"/>
    <w:rsid w:val="00ED1A36"/>
    <w:rsid w:val="00EE1494"/>
    <w:rsid w:val="00EE179E"/>
    <w:rsid w:val="00F05FD1"/>
    <w:rsid w:val="00F064EF"/>
    <w:rsid w:val="00F069EF"/>
    <w:rsid w:val="00F13AAF"/>
    <w:rsid w:val="00F14C3E"/>
    <w:rsid w:val="00F15F1C"/>
    <w:rsid w:val="00F27C04"/>
    <w:rsid w:val="00F529A2"/>
    <w:rsid w:val="00F55D5D"/>
    <w:rsid w:val="00F566ED"/>
    <w:rsid w:val="00F5737C"/>
    <w:rsid w:val="00F631F0"/>
    <w:rsid w:val="00F70370"/>
    <w:rsid w:val="00F74B21"/>
    <w:rsid w:val="00F752E2"/>
    <w:rsid w:val="00F755BA"/>
    <w:rsid w:val="00F94F68"/>
    <w:rsid w:val="00F97E87"/>
    <w:rsid w:val="00FA08D3"/>
    <w:rsid w:val="00FA33D3"/>
    <w:rsid w:val="00FA384F"/>
    <w:rsid w:val="00FB749B"/>
    <w:rsid w:val="00FC57AA"/>
    <w:rsid w:val="00FC593C"/>
    <w:rsid w:val="00FD13A3"/>
    <w:rsid w:val="00FD1B37"/>
    <w:rsid w:val="00FD370A"/>
    <w:rsid w:val="00FD3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53800B"/>
  <w15:chartTrackingRefBased/>
  <w15:docId w15:val="{5F862FA8-C3EF-4A0D-A53C-63582918E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92D08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styleId="Liststycke">
    <w:name w:val="List Paragraph"/>
    <w:basedOn w:val="Normal"/>
    <w:uiPriority w:val="34"/>
    <w:qFormat/>
    <w:rsid w:val="00C262FB"/>
    <w:pPr>
      <w:ind w:left="720"/>
      <w:contextualSpacing/>
    </w:pPr>
  </w:style>
  <w:style w:type="paragraph" w:styleId="Sidhuvud">
    <w:name w:val="header"/>
    <w:basedOn w:val="Normal"/>
    <w:link w:val="SidhuvudChar"/>
    <w:rsid w:val="00EC2FE4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EC2FE4"/>
    <w:rPr>
      <w:sz w:val="24"/>
    </w:rPr>
  </w:style>
  <w:style w:type="paragraph" w:styleId="Sidfot">
    <w:name w:val="footer"/>
    <w:basedOn w:val="Normal"/>
    <w:link w:val="SidfotChar"/>
    <w:rsid w:val="00EC2FE4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EC2FE4"/>
    <w:rPr>
      <w:sz w:val="24"/>
    </w:rPr>
  </w:style>
  <w:style w:type="character" w:customStyle="1" w:styleId="media--contacttitle1">
    <w:name w:val="media--contact__title1"/>
    <w:basedOn w:val="Standardstycketeckensnitt"/>
    <w:rsid w:val="00B845DC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735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46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2CC4DEB-9C1E-47B2-B17D-65E849EE826A}">
  <ds:schemaRefs>
    <ds:schemaRef ds:uri="http://purl.org/dc/elements/1.1/"/>
    <ds:schemaRef ds:uri="http://purl.org/dc/terms/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D4F89B30-C6B4-4BF9-B555-7FC93FABFE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Protmall 2015</Template>
  <TotalTime>122</TotalTime>
  <Pages>3</Pages>
  <Words>437</Words>
  <Characters>3050</Characters>
  <Application>Microsoft Office Word</Application>
  <DocSecurity>0</DocSecurity>
  <Lines>25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Maria Lindqvist</cp:lastModifiedBy>
  <cp:revision>24</cp:revision>
  <cp:lastPrinted>2019-05-09T14:26:00Z</cp:lastPrinted>
  <dcterms:created xsi:type="dcterms:W3CDTF">2019-05-07T11:47:00Z</dcterms:created>
  <dcterms:modified xsi:type="dcterms:W3CDTF">2019-05-14T14:30:00Z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