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3761" w:rsidRPr="00642D0F" w:rsidRDefault="00333761" w:rsidP="000D4B4B">
      <w:pPr>
        <w:pStyle w:val="Hemstlrubrik"/>
      </w:pPr>
      <w:r w:rsidRPr="00642D0F">
        <w:t>Förslag till riksdagsbeslut</w:t>
      </w:r>
    </w:p>
    <w:p w:rsidR="00333761" w:rsidRPr="00642D0F" w:rsidRDefault="00333761" w:rsidP="001B75AB">
      <w:pPr>
        <w:pStyle w:val="Hemstlatt"/>
      </w:pPr>
      <w:r w:rsidRPr="00642D0F">
        <w:t>Riksdagen tillkännager för regeringen som sin mening vad i m</w:t>
      </w:r>
      <w:r w:rsidR="00B043E9" w:rsidRPr="00642D0F">
        <w:t xml:space="preserve">otionen </w:t>
      </w:r>
      <w:r w:rsidR="001B75AB" w:rsidRPr="00642D0F">
        <w:t>anförs</w:t>
      </w:r>
      <w:r w:rsidR="00B043E9" w:rsidRPr="00642D0F">
        <w:t xml:space="preserve"> om </w:t>
      </w:r>
      <w:r w:rsidRPr="00642D0F">
        <w:t>för</w:t>
      </w:r>
      <w:r w:rsidR="00B043E9" w:rsidRPr="00642D0F">
        <w:t>utsättningarna för</w:t>
      </w:r>
      <w:r w:rsidRPr="00642D0F">
        <w:t xml:space="preserve"> Volontärbyrån</w:t>
      </w:r>
      <w:r w:rsidR="001B75AB" w:rsidRPr="00642D0F">
        <w:t>.</w:t>
      </w:r>
    </w:p>
    <w:p w:rsidR="00E84F25" w:rsidRPr="00642D0F" w:rsidRDefault="007C6092" w:rsidP="00E22893">
      <w:pPr>
        <w:pStyle w:val="Rubrik1"/>
      </w:pPr>
      <w:r w:rsidRPr="00642D0F">
        <w:t>Motivering</w:t>
      </w:r>
    </w:p>
    <w:p w:rsidR="00333761" w:rsidRPr="00642D0F" w:rsidRDefault="00333761" w:rsidP="000D4B4B">
      <w:r w:rsidRPr="00642D0F">
        <w:t>Det hävdas ibland att intresset för ideella insatser minskat, och ofta tar man medlemstalen i ideella organisationer som intäkt för sådana påstående</w:t>
      </w:r>
      <w:r w:rsidR="000D4B4B" w:rsidRPr="00642D0F">
        <w:t>n</w:t>
      </w:r>
      <w:r w:rsidRPr="00642D0F">
        <w:t>. Mycket talar för att det faktiskt förhåller sig tvärtom – att vi ser ett ökat eng</w:t>
      </w:r>
      <w:r w:rsidRPr="00642D0F">
        <w:t>a</w:t>
      </w:r>
      <w:r w:rsidRPr="00642D0F">
        <w:t>gemang, men att det också tar sig nya former och uttryck. Medlemskap i organisationer är inte längre en grundförutsättning för engag</w:t>
      </w:r>
      <w:r w:rsidRPr="00642D0F">
        <w:t>e</w:t>
      </w:r>
      <w:r w:rsidRPr="00642D0F">
        <w:t xml:space="preserve">mang </w:t>
      </w:r>
      <w:r w:rsidR="000D4B4B" w:rsidRPr="00642D0F">
        <w:t>–</w:t>
      </w:r>
      <w:r w:rsidRPr="00642D0F">
        <w:t xml:space="preserve"> många väljer i</w:t>
      </w:r>
      <w:r w:rsidR="000D4B4B" w:rsidRPr="00642D0F">
        <w:t xml:space="preserve"> </w:t>
      </w:r>
      <w:r w:rsidRPr="00642D0F">
        <w:t>stället att individuellt ställa upp som frivilliga vid arrangemang, h</w:t>
      </w:r>
      <w:r w:rsidRPr="00642D0F">
        <w:t>u</w:t>
      </w:r>
      <w:r w:rsidRPr="00642D0F">
        <w:t>manitära eller sociala insatser. För att möta ett sådant behov har Volontär</w:t>
      </w:r>
      <w:r w:rsidR="000D4B4B" w:rsidRPr="00642D0F">
        <w:softHyphen/>
      </w:r>
      <w:r w:rsidRPr="00642D0F">
        <w:t>b</w:t>
      </w:r>
      <w:r w:rsidRPr="00642D0F">
        <w:t>y</w:t>
      </w:r>
      <w:r w:rsidRPr="00642D0F">
        <w:t>rån bildats – en organisation som försöker kanalisera människors vilja till engagemang och som kan anpassa det till individuella önskemål och amb</w:t>
      </w:r>
      <w:r w:rsidRPr="00642D0F">
        <w:t>i</w:t>
      </w:r>
      <w:r w:rsidRPr="00642D0F">
        <w:t>tionsnivå</w:t>
      </w:r>
      <w:r w:rsidR="000D4B4B" w:rsidRPr="00642D0F">
        <w:t>er</w:t>
      </w:r>
      <w:r w:rsidRPr="00642D0F">
        <w:t>. Mycket talar dessutom för att arbetssättet bidragit till att fler engagerat sig i ideell verksamhet – människor som tidigare inte varit engag</w:t>
      </w:r>
      <w:r w:rsidRPr="00642D0F">
        <w:t>e</w:t>
      </w:r>
      <w:r w:rsidRPr="00642D0F">
        <w:t>rade i ideella organisationer.</w:t>
      </w:r>
    </w:p>
    <w:p w:rsidR="00333761" w:rsidRPr="00642D0F" w:rsidRDefault="00333761" w:rsidP="000D4B4B">
      <w:pPr>
        <w:pStyle w:val="Normaltindrag"/>
      </w:pPr>
      <w:r w:rsidRPr="00642D0F">
        <w:t>Från att ha varit pilotverksamhet i något år är nu Volontärbyrån en etabl</w:t>
      </w:r>
      <w:r w:rsidRPr="00642D0F">
        <w:t>e</w:t>
      </w:r>
      <w:r w:rsidRPr="00642D0F">
        <w:t>rad aktör som dagligdags förmedlar volontärer till viktiga ideella insatser i olika delar av samhället. Verksamheten drivs med offentligt stöd från ett antal kommuner, men också med stöd från näringslivet. På sikt är detta naturligtvis inte tillfredsställande. Redan i</w:t>
      </w:r>
      <w:r w:rsidR="000D4B4B" w:rsidRPr="00642D0F">
        <w:t xml:space="preserve"> </w:t>
      </w:r>
      <w:r w:rsidRPr="00642D0F">
        <w:t>dag finns en nationell finansiering genom til</w:t>
      </w:r>
      <w:r w:rsidRPr="00642D0F">
        <w:t>l</w:t>
      </w:r>
      <w:r w:rsidRPr="00642D0F">
        <w:t xml:space="preserve">fälligt stöd från Justitiedepartementet. Regeringen bör därför överväga </w:t>
      </w:r>
      <w:r w:rsidR="00EC71C1" w:rsidRPr="00642D0F">
        <w:t xml:space="preserve">de fortsatta </w:t>
      </w:r>
      <w:r w:rsidRPr="00642D0F">
        <w:t>förutsättningar</w:t>
      </w:r>
      <w:r w:rsidR="00EC71C1" w:rsidRPr="00642D0F">
        <w:t>na</w:t>
      </w:r>
      <w:r w:rsidRPr="00642D0F">
        <w:t xml:space="preserve"> för verksamheten.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D4B4B" w:rsidRPr="00642D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4B4B" w:rsidRPr="00642D0F" w:rsidRDefault="000D4B4B" w:rsidP="000D4B4B">
            <w:pPr>
              <w:pStyle w:val="UnderskriftDatum"/>
              <w:spacing w:before="240"/>
            </w:pPr>
            <w:r w:rsidRPr="00642D0F">
              <w:t>Stockholm den 5 oktober 2005</w:t>
            </w:r>
          </w:p>
        </w:tc>
        <w:tc>
          <w:tcPr>
            <w:tcW w:w="3047" w:type="dxa"/>
          </w:tcPr>
          <w:p w:rsidR="000D4B4B" w:rsidRPr="00642D0F" w:rsidRDefault="000D4B4B" w:rsidP="000D4B4B">
            <w:pPr>
              <w:pStyle w:val="Underskrifter"/>
              <w:spacing w:before="240"/>
            </w:pPr>
          </w:p>
        </w:tc>
      </w:tr>
      <w:tr w:rsidR="000D4B4B" w:rsidRPr="00642D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4B4B" w:rsidRPr="00642D0F" w:rsidRDefault="000D4B4B" w:rsidP="000D4B4B">
            <w:pPr>
              <w:pStyle w:val="Underskrifter"/>
            </w:pPr>
            <w:r w:rsidRPr="00642D0F">
              <w:t>Tomas Eneroth (s)</w:t>
            </w:r>
          </w:p>
        </w:tc>
        <w:tc>
          <w:tcPr>
            <w:tcW w:w="3047" w:type="dxa"/>
          </w:tcPr>
          <w:p w:rsidR="000D4B4B" w:rsidRPr="00642D0F" w:rsidRDefault="000D4B4B" w:rsidP="000D4B4B">
            <w:pPr>
              <w:pStyle w:val="Underskrifter"/>
            </w:pPr>
          </w:p>
        </w:tc>
      </w:tr>
    </w:tbl>
    <w:p w:rsidR="00333761" w:rsidRPr="00642D0F" w:rsidRDefault="00333761" w:rsidP="000D4B4B">
      <w:pPr>
        <w:pStyle w:val="Normaltindrag"/>
      </w:pPr>
    </w:p>
    <w:sectPr w:rsidR="00333761" w:rsidRPr="00642D0F" w:rsidSect="000D4B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5B63" w:rsidRPr="00642D0F" w:rsidRDefault="00D65B63">
      <w:r w:rsidRPr="00642D0F">
        <w:separator/>
      </w:r>
    </w:p>
  </w:endnote>
  <w:endnote w:type="continuationSeparator" w:id="0">
    <w:p w:rsidR="00D65B63" w:rsidRPr="00642D0F" w:rsidRDefault="00D65B63">
      <w:r w:rsidRPr="00642D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79F" w:rsidRPr="00642D0F" w:rsidRDefault="00642D0F" w:rsidP="000D4B4B">
    <w:pPr>
      <w:pStyle w:val="Sidfot"/>
    </w:pPr>
    <w:r w:rsidRPr="00642D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13682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B4B" w:rsidRDefault="000D4B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4B4B" w:rsidRDefault="000D4B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3E9" w:rsidRPr="00642D0F" w:rsidRDefault="00642D0F" w:rsidP="000D4B4B">
    <w:pPr>
      <w:pStyle w:val="Sidfot"/>
    </w:pPr>
    <w:r w:rsidRPr="00642D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7013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B4B" w:rsidRDefault="000D4B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4B4B" w:rsidRDefault="000D4B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3E9" w:rsidRPr="00642D0F" w:rsidRDefault="00642D0F" w:rsidP="000D4B4B">
    <w:pPr>
      <w:pStyle w:val="Sidfot"/>
    </w:pPr>
    <w:r w:rsidRPr="00642D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57471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B4B" w:rsidRDefault="000D4B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4B4B" w:rsidRDefault="000D4B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5B63" w:rsidRPr="00642D0F" w:rsidRDefault="00D65B63">
      <w:r w:rsidRPr="00642D0F">
        <w:separator/>
      </w:r>
    </w:p>
  </w:footnote>
  <w:footnote w:type="continuationSeparator" w:id="0">
    <w:p w:rsidR="00D65B63" w:rsidRPr="00642D0F" w:rsidRDefault="00D65B63">
      <w:r w:rsidRPr="00642D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79F" w:rsidRPr="00642D0F" w:rsidRDefault="00642D0F" w:rsidP="000D4B4B">
    <w:pPr>
      <w:pStyle w:val="Sidhuvud"/>
    </w:pPr>
    <w:r w:rsidRPr="00642D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71660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B4B" w:rsidRDefault="000D4B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4B4B" w:rsidRDefault="000D4B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3E9" w:rsidRPr="00642D0F" w:rsidRDefault="00642D0F" w:rsidP="000D4B4B">
    <w:pPr>
      <w:pStyle w:val="Sidhuvud"/>
    </w:pPr>
    <w:r w:rsidRPr="00642D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98373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4B4B" w:rsidRDefault="000D4B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4B4B" w:rsidRDefault="000D4B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4B4B" w:rsidRPr="00642D0F" w:rsidRDefault="000D4B4B">
    <w:pPr>
      <w:pStyle w:val="FSHNormal"/>
      <w:tabs>
        <w:tab w:val="right" w:pos="5840"/>
      </w:tabs>
    </w:pPr>
    <w:r w:rsidRPr="00642D0F">
      <w:br/>
    </w:r>
    <w:r w:rsidRPr="00642D0F">
      <w:fldChar w:fldCharType="begin" w:fldLock="1"/>
    </w:r>
    <w:r w:rsidRPr="00642D0F">
      <w:instrText xml:space="preserve"> DOCPROPERTY</w:instrText>
    </w:r>
    <w:r w:rsidRPr="00642D0F">
      <w:rPr>
        <w:sz w:val="18"/>
      </w:rPr>
      <w:instrText xml:space="preserve"> "YearUser" *\charformat </w:instrText>
    </w:r>
    <w:r w:rsidRPr="00642D0F">
      <w:fldChar w:fldCharType="separate"/>
    </w:r>
    <w:r w:rsidRPr="00642D0F">
      <w:t>2005/06</w:t>
    </w:r>
    <w:r w:rsidRPr="00642D0F">
      <w:fldChar w:fldCharType="end"/>
    </w:r>
    <w:r w:rsidRPr="00642D0F">
      <w:t xml:space="preserve"> </w:t>
    </w:r>
    <w:r w:rsidRPr="00642D0F">
      <w:tab/>
      <w:t xml:space="preserve">mnr: </w:t>
    </w:r>
    <w:r w:rsidRPr="00642D0F">
      <w:fldChar w:fldCharType="begin" w:fldLock="1"/>
    </w:r>
    <w:r w:rsidRPr="00642D0F">
      <w:instrText xml:space="preserve"> DOCPROPERTY</w:instrText>
    </w:r>
    <w:r w:rsidRPr="00642D0F">
      <w:rPr>
        <w:sz w:val="18"/>
      </w:rPr>
      <w:instrText xml:space="preserve"> "Motionsnummer" *\charformat </w:instrText>
    </w:r>
    <w:r w:rsidRPr="00642D0F">
      <w:fldChar w:fldCharType="separate"/>
    </w:r>
    <w:r w:rsidRPr="00642D0F">
      <w:t>K469</w:t>
    </w:r>
    <w:r w:rsidRPr="00642D0F">
      <w:fldChar w:fldCharType="end"/>
    </w:r>
    <w:r w:rsidRPr="00642D0F">
      <w:br/>
    </w:r>
    <w:r w:rsidRPr="00642D0F">
      <w:fldChar w:fldCharType="begin" w:fldLock="1"/>
    </w:r>
    <w:r w:rsidRPr="00642D0F">
      <w:instrText xml:space="preserve"> DOCPROPERTY</w:instrText>
    </w:r>
    <w:r w:rsidRPr="00642D0F">
      <w:rPr>
        <w:sz w:val="18"/>
      </w:rPr>
      <w:instrText xml:space="preserve"> "Samling" *\charformat </w:instrText>
    </w:r>
    <w:r w:rsidRPr="00642D0F">
      <w:fldChar w:fldCharType="end"/>
    </w:r>
    <w:r w:rsidRPr="00642D0F">
      <w:tab/>
      <w:t xml:space="preserve">pnr: </w:t>
    </w:r>
    <w:r w:rsidRPr="00642D0F">
      <w:fldChar w:fldCharType="begin" w:fldLock="1"/>
    </w:r>
    <w:r w:rsidRPr="00642D0F">
      <w:instrText xml:space="preserve"> DOCPROPERTY</w:instrText>
    </w:r>
    <w:r w:rsidRPr="00642D0F">
      <w:rPr>
        <w:sz w:val="18"/>
      </w:rPr>
      <w:instrText xml:space="preserve"> "Partinummer" *\charformat </w:instrText>
    </w:r>
    <w:r w:rsidRPr="00642D0F">
      <w:fldChar w:fldCharType="separate"/>
    </w:r>
    <w:r w:rsidRPr="00642D0F">
      <w:t>s11176</w:t>
    </w:r>
    <w:r w:rsidRPr="00642D0F">
      <w:fldChar w:fldCharType="end"/>
    </w:r>
  </w:p>
  <w:p w:rsidR="000D4B4B" w:rsidRPr="00642D0F" w:rsidRDefault="000D4B4B">
    <w:pPr>
      <w:pStyle w:val="FSHRub1"/>
    </w:pPr>
    <w:r w:rsidRPr="00642D0F">
      <w:t>Motion till riksdagen</w:t>
    </w:r>
    <w:r w:rsidRPr="00642D0F">
      <w:br/>
    </w:r>
    <w:r w:rsidRPr="00642D0F">
      <w:fldChar w:fldCharType="begin" w:fldLock="1"/>
    </w:r>
    <w:r w:rsidRPr="00642D0F">
      <w:instrText xml:space="preserve"> DOCPROPERTY "YearUser" *\charformat </w:instrText>
    </w:r>
    <w:r w:rsidRPr="00642D0F">
      <w:fldChar w:fldCharType="separate"/>
    </w:r>
    <w:r w:rsidRPr="00642D0F">
      <w:t>2005/06</w:t>
    </w:r>
    <w:r w:rsidRPr="00642D0F">
      <w:fldChar w:fldCharType="end"/>
    </w:r>
    <w:r w:rsidRPr="00642D0F">
      <w:t>:</w:t>
    </w:r>
    <w:r w:rsidRPr="00642D0F">
      <w:fldChar w:fldCharType="begin" w:fldLock="1"/>
    </w:r>
    <w:r w:rsidRPr="00642D0F">
      <w:instrText xml:space="preserve"> DOCPROPERTY "Motionsnummer" *\charformat </w:instrText>
    </w:r>
    <w:r w:rsidRPr="00642D0F">
      <w:fldChar w:fldCharType="separate"/>
    </w:r>
    <w:r w:rsidRPr="00642D0F">
      <w:t>K469</w:t>
    </w:r>
    <w:r w:rsidRPr="00642D0F">
      <w:fldChar w:fldCharType="end"/>
    </w:r>
  </w:p>
  <w:p w:rsidR="000D4B4B" w:rsidRPr="00642D0F" w:rsidRDefault="000D4B4B">
    <w:pPr>
      <w:pStyle w:val="FSHNormalS5"/>
    </w:pPr>
    <w:r w:rsidRPr="00642D0F">
      <w:fldChar w:fldCharType="begin" w:fldLock="1"/>
    </w:r>
    <w:r w:rsidRPr="00642D0F">
      <w:instrText xml:space="preserve"> DOCPROPERTY "MotionarText" *\charformat </w:instrText>
    </w:r>
    <w:r w:rsidRPr="00642D0F">
      <w:fldChar w:fldCharType="separate"/>
    </w:r>
    <w:r w:rsidRPr="00642D0F">
      <w:t>av Tomas Eneroth (s)</w:t>
    </w:r>
    <w:r w:rsidRPr="00642D0F">
      <w:fldChar w:fldCharType="end"/>
    </w:r>
    <w:r w:rsidRPr="00642D0F">
      <w:br/>
    </w:r>
    <w:r w:rsidRPr="00642D0F">
      <w:fldChar w:fldCharType="begin" w:fldLock="1"/>
    </w:r>
    <w:r w:rsidRPr="00642D0F">
      <w:instrText xml:space="preserve"> DOCPROPERTY "SvarFrasKort" *\charformat </w:instrText>
    </w:r>
    <w:r w:rsidRPr="00642D0F">
      <w:fldChar w:fldCharType="end"/>
    </w:r>
  </w:p>
  <w:p w:rsidR="000D4B4B" w:rsidRPr="00642D0F" w:rsidRDefault="000D4B4B">
    <w:pPr>
      <w:pStyle w:val="FSHTitel"/>
    </w:pPr>
    <w:r w:rsidRPr="00642D0F">
      <w:fldChar w:fldCharType="begin" w:fldLock="1"/>
    </w:r>
    <w:r w:rsidRPr="00642D0F">
      <w:instrText xml:space="preserve"> DOCPROPERTY</w:instrText>
    </w:r>
    <w:r w:rsidRPr="00642D0F">
      <w:rPr>
        <w:sz w:val="18"/>
      </w:rPr>
      <w:instrText xml:space="preserve"> "RubrikSvar" *\charformat </w:instrText>
    </w:r>
    <w:r w:rsidRPr="00642D0F">
      <w:fldChar w:fldCharType="separate"/>
    </w:r>
    <w:r w:rsidRPr="00642D0F">
      <w:t>Volontärbyrån</w:t>
    </w:r>
    <w:r w:rsidRPr="00642D0F">
      <w:fldChar w:fldCharType="end"/>
    </w:r>
  </w:p>
  <w:p w:rsidR="000D4B4B" w:rsidRPr="00642D0F" w:rsidRDefault="000D4B4B" w:rsidP="000D4B4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7056933">
    <w:abstractNumId w:val="13"/>
  </w:num>
  <w:num w:numId="2" w16cid:durableId="1974292399">
    <w:abstractNumId w:val="10"/>
  </w:num>
  <w:num w:numId="3" w16cid:durableId="1029065959">
    <w:abstractNumId w:val="11"/>
  </w:num>
  <w:num w:numId="4" w16cid:durableId="72901723">
    <w:abstractNumId w:val="12"/>
  </w:num>
  <w:num w:numId="5" w16cid:durableId="1308897297">
    <w:abstractNumId w:val="8"/>
  </w:num>
  <w:num w:numId="6" w16cid:durableId="1231845346">
    <w:abstractNumId w:val="3"/>
  </w:num>
  <w:num w:numId="7" w16cid:durableId="1998872510">
    <w:abstractNumId w:val="2"/>
  </w:num>
  <w:num w:numId="8" w16cid:durableId="1431006088">
    <w:abstractNumId w:val="1"/>
  </w:num>
  <w:num w:numId="9" w16cid:durableId="319650800">
    <w:abstractNumId w:val="0"/>
  </w:num>
  <w:num w:numId="10" w16cid:durableId="2011758860">
    <w:abstractNumId w:val="9"/>
  </w:num>
  <w:num w:numId="11" w16cid:durableId="1348949255">
    <w:abstractNumId w:val="7"/>
  </w:num>
  <w:num w:numId="12" w16cid:durableId="898784819">
    <w:abstractNumId w:val="6"/>
  </w:num>
  <w:num w:numId="13" w16cid:durableId="610865546">
    <w:abstractNumId w:val="5"/>
  </w:num>
  <w:num w:numId="14" w16cid:durableId="239486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3"/>
  </w:docVars>
  <w:rsids>
    <w:rsidRoot w:val="00867E84"/>
    <w:rsid w:val="0004381F"/>
    <w:rsid w:val="00064BC3"/>
    <w:rsid w:val="00066775"/>
    <w:rsid w:val="00072FB9"/>
    <w:rsid w:val="000D4B4B"/>
    <w:rsid w:val="00100531"/>
    <w:rsid w:val="001B75AB"/>
    <w:rsid w:val="00201DFB"/>
    <w:rsid w:val="00204A63"/>
    <w:rsid w:val="00212FF1"/>
    <w:rsid w:val="00230193"/>
    <w:rsid w:val="0025068A"/>
    <w:rsid w:val="002818D3"/>
    <w:rsid w:val="002D11A8"/>
    <w:rsid w:val="0032779F"/>
    <w:rsid w:val="00333761"/>
    <w:rsid w:val="00445271"/>
    <w:rsid w:val="004752FF"/>
    <w:rsid w:val="004A0504"/>
    <w:rsid w:val="004E38D9"/>
    <w:rsid w:val="00515E66"/>
    <w:rsid w:val="005B145B"/>
    <w:rsid w:val="00642D0F"/>
    <w:rsid w:val="00740D6D"/>
    <w:rsid w:val="00794149"/>
    <w:rsid w:val="007B67A7"/>
    <w:rsid w:val="007C6092"/>
    <w:rsid w:val="00841E4A"/>
    <w:rsid w:val="00867E84"/>
    <w:rsid w:val="00A053C6"/>
    <w:rsid w:val="00B043E9"/>
    <w:rsid w:val="00B13BF0"/>
    <w:rsid w:val="00B85C7E"/>
    <w:rsid w:val="00C1285C"/>
    <w:rsid w:val="00C27B7D"/>
    <w:rsid w:val="00CF7A43"/>
    <w:rsid w:val="00D1174F"/>
    <w:rsid w:val="00D65B63"/>
    <w:rsid w:val="00DC6C70"/>
    <w:rsid w:val="00E22893"/>
    <w:rsid w:val="00E360DE"/>
    <w:rsid w:val="00E75D28"/>
    <w:rsid w:val="00E84F25"/>
    <w:rsid w:val="00EC71C1"/>
    <w:rsid w:val="00F75E29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185738-EB97-470A-B13A-D6F257D7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VBbrdtext1">
    <w:name w:val="VB brödtext 1"/>
    <w:rsid w:val="00333761"/>
    <w:pPr>
      <w:tabs>
        <w:tab w:val="left" w:pos="180"/>
      </w:tabs>
      <w:spacing w:line="260" w:lineRule="exact"/>
    </w:pPr>
    <w:rPr>
      <w:rFonts w:ascii="Helvetica" w:eastAsia="Times" w:hAnsi="Helvetica"/>
      <w:color w:val="000000"/>
      <w:sz w:val="18"/>
      <w:lang w:val="sv-SE" w:eastAsia="en-US"/>
    </w:rPr>
  </w:style>
  <w:style w:type="paragraph" w:customStyle="1" w:styleId="Hemstlrubrik">
    <w:name w:val="Hemstl_rubrik"/>
    <w:basedOn w:val="Rubrik1"/>
    <w:next w:val="Normal"/>
    <w:rsid w:val="000D4B4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223</Words>
  <Characters>1361</Characters>
  <Application>Microsoft Office Word</Application>
  <DocSecurity>4</DocSecurity>
  <Lines>27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K469</vt:lpstr>
    </vt:vector>
  </TitlesOfParts>
  <Company>Riksdagen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K469</dc:title>
  <dc:subject>K469</dc:subject>
  <dc:creator>Riksdagen</dc:creator>
  <cp:keywords>Riksdagen</cp:keywords>
  <dc:description/>
  <cp:lastModifiedBy>Lars Brink</cp:lastModifiedBy>
  <cp:revision>2</cp:revision>
  <cp:lastPrinted>2005-11-03T11:25:00Z</cp:lastPrinted>
  <dcterms:created xsi:type="dcterms:W3CDTF">2025-12-16T19:43:00Z</dcterms:created>
  <dcterms:modified xsi:type="dcterms:W3CDTF">2025-12-16T19:43:00Z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mot2000_423_2005-11-03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Volontärbyrån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Volontärbyrån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s11176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Eneroth (s)</vt:lpwstr>
  </property>
  <property fmtid="{D5CDD505-2E9C-101B-9397-08002B2CF9AE}" pid="26" name="MotionarLista">
    <vt:lpwstr>Eneroth, Tomas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20052006000000000115000111760069</vt:lpwstr>
  </property>
  <property fmtid="{D5CDD505-2E9C-101B-9397-08002B2CF9AE}" pid="47" name="datum">
    <vt:lpwstr>051005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20052006000000000115000111760069</vt:lpwstr>
  </property>
  <property fmtid="{D5CDD505-2E9C-101B-9397-08002B2CF9AE}" pid="50" name="nummer">
    <vt:lpwstr>469</vt:lpwstr>
  </property>
  <property fmtid="{D5CDD505-2E9C-101B-9397-08002B2CF9AE}" pid="51" name="utskottsbeteckning">
    <vt:lpwstr>K</vt:lpwstr>
  </property>
</Properties>
</file>