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Fredagen den 15 december 2023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7 Internationellt bistånd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Yasmine Eriksson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Olle Thorell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Magdalena Thuresson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Lasses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Statsrådet Johan Forssell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1.28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1.28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Arbetsmarknadsutskottets betänkande AU1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13 Integration och jämställdhet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Ann-Christine Frohm Utterstedt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Teresa Carvalho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Arin Karapet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Jonny Cato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Mårtensen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Leila Ali Elmi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Michael Rubbestad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Amloh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Rinaldo Miller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Ciczie Weidby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Gulan Avci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Sara Gille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2.04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3.32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16 Utbildning och universitetsforskning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Åsa Westlund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Josefin Malmqvist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Bengtsson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Stenkvist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Wiking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Marie-Louise Hänel Sandström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Lorena Delgado Varas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Lili André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2.12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5.44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5 tim. 44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Fredagen den 15 december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2023-12-15</SAFIR_Sammantradesdatum_Doc>
    <SAFIR_SammantradeID xmlns="C07A1A6C-0B19-41D9-BDF8-F523BA3921EB">b244b656-f56e-41fc-8ee3-af090e63a080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DDB286DA-DDA0-490E-9933-3B816DA2A7C5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Fredagen den 15 december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