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7937EC" w14:paraId="4964F557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3A28F185FA104E8E87D8A3117E61839C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f662281f-f906-4b5f-abbf-6b865d9be15e"/>
        <w:id w:val="-755890878"/>
        <w:lock w:val="sdtLocked"/>
        <w:richText/>
      </w:sdtPr>
      <w:sdtContent>
        <w:p w:rsidR="008B59DA" w14:paraId="402F783F" w14:textId="77777777"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utveckla Boverkets byggregler för att öka andelen återbrukat material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143B5BA4FEE14CD6997D3C5258C482C4"/>
        </w:placeholder>
        <w:text/>
      </w:sdtPr>
      <w:sdtContent>
        <w:p w:rsidR="006D79C9" w:rsidRPr="009B062B" w:rsidP="00333E95" w14:paraId="3DD8C38C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A4223A" w:rsidP="00ED6CEA" w14:paraId="395E4A80" w14:textId="1A086FE2">
      <w:pPr>
        <w:pStyle w:val="Normalutanindragellerluft"/>
      </w:pPr>
      <w:r>
        <w:t>Sverige har tagit stora steg mot att genomföra klimatomställningen genom att anpassa lagar och regler som kan begränsa utsläppen. Inom byggbranschen har klimat</w:t>
      </w:r>
      <w:r w:rsidR="00ED6CEA">
        <w:softHyphen/>
      </w:r>
      <w:r>
        <w:t>deklara</w:t>
      </w:r>
      <w:r w:rsidR="00ED6CEA">
        <w:softHyphen/>
      </w:r>
      <w:r>
        <w:t>tion varit ett banbrytande steg. Denna lag belyser hur mycket utsläpp varje byggmaterial avger under sin livscykel och den ger även alla berörda i bygg- och fastighetssektorn ett tecken på att ta ansvaret och försöka att minska klimatbelastningen. Många byggföretag har börjat ta hänsyn till klimatpåverkan från byggbranschen.</w:t>
      </w:r>
    </w:p>
    <w:p w:rsidR="00A4223A" w:rsidP="00ED6CEA" w14:paraId="715CF221" w14:textId="6AC589BE">
      <w:r>
        <w:t>En fortsatt underutnyttjad möjlighet att sänka klimatpåverkan i byggbranschen är att öka användningen av återvunna byggmaterial. Flera utredningar visar på en mycket stor potential. Men för att detta ska kunna lyckas i stor skala krävs en kvalitetssäkring, standardisering och digitalisering i branschen. Initiativ som byggbranschens marknads</w:t>
      </w:r>
      <w:r w:rsidR="00ED6CEA">
        <w:softHyphen/>
      </w:r>
      <w:r>
        <w:t>plats ”Centrum för cirkulärt byggande” visar vägen.</w:t>
      </w:r>
    </w:p>
    <w:p w:rsidR="00422B9E" w:rsidRPr="00422B9E" w:rsidP="00ED6CEA" w14:paraId="3FD2B570" w14:textId="37421C95">
      <w:r>
        <w:t>Dessvärre är Boverkets byggregler, BBR, dåligt anpassade för att byggbranschen ska öka användningen av återvunna material. Det finns kvar ett linjärt tänkande i regel</w:t>
      </w:r>
      <w:r w:rsidR="00ED6CEA">
        <w:softHyphen/>
      </w:r>
      <w:r>
        <w:t>verket, vilket sätter käppar i hjulet för en positiv utveckling inom återbruksområdet. För att öka den cirkulära ekonomin ska Boverket få i uppdrag att utveckla funktionskraven i BBR, så att de passar och främjar återbrukat byggmaterial och</w:t>
      </w:r>
      <w:r w:rsidR="00CF28E6">
        <w:t xml:space="preserve"> så</w:t>
      </w:r>
      <w:r>
        <w:t xml:space="preserve"> att man startar med de materialströmmar som har störst klimatpåverkan.</w:t>
      </w: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844FD7B0DFC541D3B8C815048393DCA3"/>
        </w:placeholder>
        <w:richText/>
      </w:sdtPr>
      <w:sdtContent>
        <w:p w:rsidR="007937EC" w:rsidP="007937EC" w14:paraId="29F0B85F" w14:textId="77777777"/>
        <w:p w:rsidR="007937EC" w:rsidP="007937EC" w14:paraId="1F384B03" w14:textId="6DEAD509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61E27F67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8B59DA" w14:paraId="7695C769" w14:textId="77777777">
            <w:pPr>
              <w:pStyle w:val="Underskrifter"/>
              <w:spacing w:after="0"/>
            </w:pPr>
            <w:r>
              <w:t>Stina Larsson (C)</w:t>
            </w:r>
          </w:p>
        </w:tc>
        <w:tc>
          <w:tcPr>
            <w:tcW w:w="50" w:type="pct"/>
            <w:vAlign w:val="bottom"/>
          </w:tcPr>
          <w:p w:rsidR="008B59DA" w14:paraId="6B100D7E" w14:textId="77777777">
            <w:pPr>
              <w:pStyle w:val="Underskrifter"/>
              <w:spacing w:after="0"/>
            </w:pPr>
          </w:p>
        </w:tc>
      </w:tr>
    </w:tbl>
    <w:p w:rsidR="004801AC" w:rsidRPr="008E0FE2" w:rsidP="00DF3554" w14:paraId="40B82875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64088637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63DBCF94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7937EC" w:rsidP="007937EC" w14:paraId="437123E9" w14:textId="58F43D9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2234863F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1E8CB637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951BF0C40B66402988C5F653C4963D56"/>
                              </w:placeholder>
                              <w:text/>
                            </w:sdtPr>
                            <w:sdtContent>
                              <w:r w:rsidR="00A4223A">
                                <w:t>C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E86D7996A11D4A8B852DC38ED240FD38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3517E591" w14:textId="1E8CB637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1534924657"/>
                        <w:placeholder>
                          <w:docPart w:val="951BF0C40B66402988C5F653C4963D56"/>
                        </w:placeholder>
                        <w:text/>
                      </w:sdtPr>
                      <w:sdtContent>
                        <w:r w:rsidR="00A4223A">
                          <w:t>C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1931225867"/>
                        <w:placeholder>
                          <w:docPart w:val="E86D7996A11D4A8B852DC38ED240FD38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540EE64B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205367D0" w14:textId="77777777">
    <w:pPr>
      <w:jc w:val="right"/>
    </w:pPr>
  </w:p>
  <w:p w:rsidR="00262EA3" w:rsidP="00776B74" w14:paraId="3AC2555A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4D63BA8B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05F8559F" w14:textId="38EB0F90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D20857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A4223A">
          <w:t>C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22F96731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54F87FA4" w14:textId="05AC4EA5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D20857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D20857">
          <w:t>:111</w:t>
        </w:r>
      </w:sdtContent>
    </w:sdt>
  </w:p>
  <w:p w:rsidR="00262EA3" w:rsidP="00E03A3D" w14:paraId="5C45A34C" w14:textId="7A67A77A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951BF0C40B66402988C5F653C4963D56"/>
        </w:placeholder>
        <w:text/>
        <w15:appearance w15:val="hidden"/>
      </w:sdtPr>
      <w:sdtContent>
        <w:r w:rsidR="00D20857">
          <w:t>av Stina Larsson (C)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E86D7996A11D4A8B852DC38ED240FD38"/>
      </w:placeholder>
      <w:text/>
    </w:sdtPr>
    <w:sdtContent>
      <w:p w:rsidR="00262EA3" w:rsidP="00283E0F" w14:paraId="769689F3" w14:textId="0132D9D6">
        <w:pPr>
          <w:pStyle w:val="FSHRub2"/>
        </w:pPr>
        <w:r>
          <w:t>Boverkets regler för mer återbrukat byggmaterial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08372C56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23A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5DB8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4C9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246C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0A7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426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6D1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69CB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7EC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4A8D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1A8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9DA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223A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8E6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0857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5C14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6CE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6ED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A65AFED"/>
  <w15:chartTrackingRefBased/>
  <w15:docId w15:val="{0A42E53C-E2B0-47A3-8944-8C05B241F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3A28F185FA104E8E87D8A3117E61839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AE36898-3FC0-4DC9-B547-173BDFA15FF9}"/>
      </w:docPartPr>
      <w:docPartBody>
        <w:p w:rsidR="00683426">
          <w:pPr>
            <w:pStyle w:val="3A28F185FA104E8E87D8A3117E61839C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143B5BA4FEE14CD6997D3C5258C482C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3A554F2-EBBF-404F-BC73-F9B833C92408}"/>
      </w:docPartPr>
      <w:docPartBody>
        <w:p w:rsidR="00683426">
          <w:pPr>
            <w:pStyle w:val="143B5BA4FEE14CD6997D3C5258C482C4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951BF0C40B66402988C5F653C4963D5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B0E9EA2-CF10-47BC-96A6-A935F259E30A}"/>
      </w:docPartPr>
      <w:docPartBody>
        <w:p w:rsidR="00683426">
          <w:pPr>
            <w:pStyle w:val="951BF0C40B66402988C5F653C4963D5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86D7996A11D4A8B852DC38ED240FD3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9B6B5C9-BCE6-4030-B0C3-71EED0F9594A}"/>
      </w:docPartPr>
      <w:docPartBody>
        <w:p w:rsidR="00683426">
          <w:pPr>
            <w:pStyle w:val="E86D7996A11D4A8B852DC38ED240FD38"/>
          </w:pPr>
          <w:r>
            <w:t xml:space="preserve"> </w:t>
          </w:r>
        </w:p>
      </w:docPartBody>
    </w:docPart>
    <w:docPart>
      <w:docPartPr>
        <w:name w:val="844FD7B0DFC541D3B8C815048393DCA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6171B67-CE9C-46AF-AB2C-547FB1F87889}"/>
      </w:docPartPr>
      <w:docPartBody>
        <w:p w:rsidR="00F136ED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visionView w:comments="1" w:formatting="1" w:inkAnnotations="0" w:insDel="0" w:markup="1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426"/>
    <w:rsid w:val="00015DB8"/>
    <w:rsid w:val="004430A7"/>
    <w:rsid w:val="0068107A"/>
    <w:rsid w:val="00683426"/>
    <w:rsid w:val="006A76D1"/>
    <w:rsid w:val="008971A8"/>
    <w:rsid w:val="008E3839"/>
    <w:rsid w:val="00F136ED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3A28F185FA104E8E87D8A3117E61839C">
    <w:name w:val="3A28F185FA104E8E87D8A3117E61839C"/>
  </w:style>
  <w:style w:type="paragraph" w:customStyle="1" w:styleId="143B5BA4FEE14CD6997D3C5258C482C4">
    <w:name w:val="143B5BA4FEE14CD6997D3C5258C482C4"/>
  </w:style>
  <w:style w:type="paragraph" w:customStyle="1" w:styleId="951BF0C40B66402988C5F653C4963D56">
    <w:name w:val="951BF0C40B66402988C5F653C4963D56"/>
  </w:style>
  <w:style w:type="paragraph" w:customStyle="1" w:styleId="E86D7996A11D4A8B852DC38ED240FD38">
    <w:name w:val="E86D7996A11D4A8B852DC38ED240FD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F36B580-5AC8-4486-BE4A-58D90518D786}"/>
</file>

<file path=customXml/itemProps3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227</Words>
  <Characters>1385</Characters>
  <Application>Microsoft Office Word</Application>
  <DocSecurity>0</DocSecurity>
  <Lines>27</Lines>
  <Paragraphs>8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
      </vt:lpstr>
      <vt:lpstr>
      </vt:lpstr>
    </vt:vector>
  </TitlesOfParts>
  <Company>Sveriges riksdag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