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B8772C7E5F438CADD1AEEEE8945DFD"/>
        </w:placeholder>
        <w15:appearance w15:val="hidden"/>
        <w:text/>
      </w:sdtPr>
      <w:sdtEndPr/>
      <w:sdtContent>
        <w:p w:rsidRPr="009B062B" w:rsidR="00AF30DD" w:rsidP="009B062B" w:rsidRDefault="00AF30DD" w14:paraId="327B0C28" w14:textId="77777777">
          <w:pPr>
            <w:pStyle w:val="RubrikFrslagTIllRiksdagsbeslut"/>
          </w:pPr>
          <w:r w:rsidRPr="009B062B">
            <w:t>Förslag till riksdagsbeslut</w:t>
          </w:r>
        </w:p>
      </w:sdtContent>
    </w:sdt>
    <w:sdt>
      <w:sdtPr>
        <w:alias w:val="Yrkande 1"/>
        <w:tag w:val="1b235116-9130-4a55-9fbd-a8e1e84b11e8"/>
        <w:id w:val="767821547"/>
        <w:lock w:val="sdtLocked"/>
      </w:sdtPr>
      <w:sdtEndPr/>
      <w:sdtContent>
        <w:p w:rsidR="008E2FAB" w:rsidRDefault="00357CEC" w14:paraId="358E2250" w14:textId="77777777">
          <w:pPr>
            <w:pStyle w:val="Frslagstext"/>
            <w:numPr>
              <w:ilvl w:val="0"/>
              <w:numId w:val="0"/>
            </w:numPr>
          </w:pPr>
          <w:r>
            <w:t>Riksdagen ställer sig bakom det som anförs i motionen om att se över regelverket för estetiska behandlingar så att de alltid ska genomföras av legitimerade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89F4977B0F4FEDAD582AA694481699"/>
        </w:placeholder>
        <w15:appearance w15:val="hidden"/>
        <w:text/>
      </w:sdtPr>
      <w:sdtEndPr/>
      <w:sdtContent>
        <w:p w:rsidRPr="009B062B" w:rsidR="006D79C9" w:rsidP="00333E95" w:rsidRDefault="006D79C9" w14:paraId="28C7315A" w14:textId="77777777">
          <w:pPr>
            <w:pStyle w:val="Rubrik1"/>
          </w:pPr>
          <w:r>
            <w:t>Motivering</w:t>
          </w:r>
        </w:p>
      </w:sdtContent>
    </w:sdt>
    <w:p w:rsidRPr="008926A1" w:rsidR="00D64328" w:rsidP="008926A1" w:rsidRDefault="00D64328" w14:paraId="7CBD1ECF" w14:textId="77777777">
      <w:pPr>
        <w:pStyle w:val="Normalutanindragellerluft"/>
      </w:pPr>
      <w:r w:rsidRPr="008926A1">
        <w:t xml:space="preserve">Alltför ofta blir människor som genomgår skönhetsoperationer felbehandlade. Enligt Socialstyrelsen är mörkertalet så stort att det inte går att sammanställa statistik över hur stor andel av ingreppen som går fel. </w:t>
      </w:r>
    </w:p>
    <w:p w:rsidRPr="00D64328" w:rsidR="00D64328" w:rsidP="00D64328" w:rsidRDefault="00D64328" w14:paraId="7E53F896" w14:textId="77777777">
      <w:r w:rsidRPr="00D64328">
        <w:t>I många länder krävs ett särskilt tillstånd för att få genomföra estetiska behandlingar, såsom pla</w:t>
      </w:r>
      <w:r w:rsidR="004E245E">
        <w:t>stikkirurgi, laserbehandling, fi</w:t>
      </w:r>
      <w:r w:rsidRPr="00D64328">
        <w:t>llers och antirynkinjektioner av botox. I Sverige är dock patientsäkerheten låg för personer som genomgår den här typen av behandlingar. Branschen är nästintill helt oreglerad, och den som drabbas av en felbehandling har små möjligheter att klaga. Antalet felbehandlade har ökat markant på sistone kan vi läsa via medierna.</w:t>
      </w:r>
    </w:p>
    <w:p w:rsidRPr="00D64328" w:rsidR="00D64328" w:rsidP="00D64328" w:rsidRDefault="00D64328" w14:paraId="76748967" w14:textId="77777777">
      <w:r w:rsidRPr="00D64328">
        <w:lastRenderedPageBreak/>
        <w:t xml:space="preserve">En utredning från Socialstyrelsen har föreslagit en rad åtgärder för att öka säkerheten kring estetiska behandlingar i Sverige. Socialstyrelsens utredare föreslår bland annat att det ska krävas ett särskilt tillstånd för att få utföra estetiska behandlingar, att undersökningen inför valet av behandling ska genomföras av en läkare eller tandläkare samt att en 18-årsgräns för patienter införs. </w:t>
      </w:r>
    </w:p>
    <w:p w:rsidRPr="00D64328" w:rsidR="00652B73" w:rsidP="00D64328" w:rsidRDefault="00D64328" w14:paraId="6FC81872" w14:textId="77777777">
      <w:r w:rsidRPr="00D64328">
        <w:t>Min uppfattning är att regeringen bör ta intryck av Socialstyrelsens utredning och skyndsamt återkomma med ett förslag om hur patientsäkerheten kan förbättras för personer som genomgår estetiska behandlingar. Detta bör riksdagen som sin mening ge regeringen till känna.</w:t>
      </w:r>
    </w:p>
    <w:sdt>
      <w:sdtPr>
        <w:rPr>
          <w:i/>
          <w:noProof/>
        </w:rPr>
        <w:alias w:val="CC_Underskrifter"/>
        <w:tag w:val="CC_Underskrifter"/>
        <w:id w:val="583496634"/>
        <w:lock w:val="sdtContentLocked"/>
        <w:placeholder>
          <w:docPart w:val="D3B560B10C5744BEA0AD6F2E3481E100"/>
        </w:placeholder>
        <w15:appearance w15:val="hidden"/>
      </w:sdtPr>
      <w:sdtEndPr>
        <w:rPr>
          <w:i w:val="0"/>
          <w:noProof w:val="0"/>
        </w:rPr>
      </w:sdtEndPr>
      <w:sdtContent>
        <w:p w:rsidR="004801AC" w:rsidP="004E245E" w:rsidRDefault="009768EB" w14:paraId="6A5EBA22" w14:textId="637FB4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bookmarkStart w:name="_GoBack" w:id="1"/>
    <w:bookmarkEnd w:id="1"/>
    <w:p w:rsidR="009768EB" w:rsidP="004E245E" w:rsidRDefault="009768EB" w14:paraId="35329194" w14:textId="77777777"/>
    <w:p w:rsidR="008926A1" w:rsidP="004E245E" w:rsidRDefault="008926A1" w14:paraId="41721306" w14:textId="77777777"/>
    <w:p w:rsidR="00EC61E6" w:rsidRDefault="00EC61E6" w14:paraId="372652F4" w14:textId="77777777"/>
    <w:sectPr w:rsidR="00EC61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C30E8" w14:textId="77777777" w:rsidR="00FC1ADB" w:rsidRDefault="00FC1ADB" w:rsidP="000C1CAD">
      <w:pPr>
        <w:spacing w:line="240" w:lineRule="auto"/>
      </w:pPr>
      <w:r>
        <w:separator/>
      </w:r>
    </w:p>
  </w:endnote>
  <w:endnote w:type="continuationSeparator" w:id="0">
    <w:p w14:paraId="5A889210" w14:textId="77777777" w:rsidR="00FC1ADB" w:rsidRDefault="00FC1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5C6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11038" w14:textId="1869EB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8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5342F" w14:textId="77777777" w:rsidR="00FC1ADB" w:rsidRDefault="00FC1ADB" w:rsidP="000C1CAD">
      <w:pPr>
        <w:spacing w:line="240" w:lineRule="auto"/>
      </w:pPr>
      <w:r>
        <w:separator/>
      </w:r>
    </w:p>
  </w:footnote>
  <w:footnote w:type="continuationSeparator" w:id="0">
    <w:p w14:paraId="6C9DE3C4" w14:textId="77777777" w:rsidR="00FC1ADB" w:rsidRDefault="00FC1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7B1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10ED1" wp14:anchorId="27CB5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68EB" w14:paraId="724230E7" w14:textId="77777777">
                          <w:pPr>
                            <w:jc w:val="right"/>
                          </w:pPr>
                          <w:sdt>
                            <w:sdtPr>
                              <w:alias w:val="CC_Noformat_Partikod"/>
                              <w:tag w:val="CC_Noformat_Partikod"/>
                              <w:id w:val="-53464382"/>
                              <w:placeholder>
                                <w:docPart w:val="22325236F5AE4178AA12772E39F8BDBC"/>
                              </w:placeholder>
                              <w:text/>
                            </w:sdtPr>
                            <w:sdtEndPr/>
                            <w:sdtContent>
                              <w:r w:rsidR="00D64328">
                                <w:t>S</w:t>
                              </w:r>
                            </w:sdtContent>
                          </w:sdt>
                          <w:sdt>
                            <w:sdtPr>
                              <w:alias w:val="CC_Noformat_Partinummer"/>
                              <w:tag w:val="CC_Noformat_Partinummer"/>
                              <w:id w:val="-1709555926"/>
                              <w:placeholder>
                                <w:docPart w:val="318143D421F8426F9E3599E28E1C9AAA"/>
                              </w:placeholder>
                              <w:text/>
                            </w:sdtPr>
                            <w:sdtEndPr/>
                            <w:sdtContent>
                              <w:r w:rsidR="00D64328">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B5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68EB" w14:paraId="724230E7" w14:textId="77777777">
                    <w:pPr>
                      <w:jc w:val="right"/>
                    </w:pPr>
                    <w:sdt>
                      <w:sdtPr>
                        <w:alias w:val="CC_Noformat_Partikod"/>
                        <w:tag w:val="CC_Noformat_Partikod"/>
                        <w:id w:val="-53464382"/>
                        <w:placeholder>
                          <w:docPart w:val="22325236F5AE4178AA12772E39F8BDBC"/>
                        </w:placeholder>
                        <w:text/>
                      </w:sdtPr>
                      <w:sdtEndPr/>
                      <w:sdtContent>
                        <w:r w:rsidR="00D64328">
                          <w:t>S</w:t>
                        </w:r>
                      </w:sdtContent>
                    </w:sdt>
                    <w:sdt>
                      <w:sdtPr>
                        <w:alias w:val="CC_Noformat_Partinummer"/>
                        <w:tag w:val="CC_Noformat_Partinummer"/>
                        <w:id w:val="-1709555926"/>
                        <w:placeholder>
                          <w:docPart w:val="318143D421F8426F9E3599E28E1C9AAA"/>
                        </w:placeholder>
                        <w:text/>
                      </w:sdtPr>
                      <w:sdtEndPr/>
                      <w:sdtContent>
                        <w:r w:rsidR="00D64328">
                          <w:t>1121</w:t>
                        </w:r>
                      </w:sdtContent>
                    </w:sdt>
                  </w:p>
                </w:txbxContent>
              </v:textbox>
              <w10:wrap anchorx="page"/>
            </v:shape>
          </w:pict>
        </mc:Fallback>
      </mc:AlternateContent>
    </w:r>
  </w:p>
  <w:p w:rsidRPr="00293C4F" w:rsidR="004F35FE" w:rsidP="00776B74" w:rsidRDefault="004F35FE" w14:paraId="4603D4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8EB" w14:paraId="080B3896" w14:textId="77777777">
    <w:pPr>
      <w:jc w:val="right"/>
    </w:pPr>
    <w:sdt>
      <w:sdtPr>
        <w:alias w:val="CC_Noformat_Partikod"/>
        <w:tag w:val="CC_Noformat_Partikod"/>
        <w:id w:val="559911109"/>
        <w:placeholder>
          <w:docPart w:val="318143D421F8426F9E3599E28E1C9AAA"/>
        </w:placeholder>
        <w:text/>
      </w:sdtPr>
      <w:sdtEndPr/>
      <w:sdtContent>
        <w:r w:rsidR="00D64328">
          <w:t>S</w:t>
        </w:r>
      </w:sdtContent>
    </w:sdt>
    <w:sdt>
      <w:sdtPr>
        <w:alias w:val="CC_Noformat_Partinummer"/>
        <w:tag w:val="CC_Noformat_Partinummer"/>
        <w:id w:val="1197820850"/>
        <w:text/>
      </w:sdtPr>
      <w:sdtEndPr/>
      <w:sdtContent>
        <w:r w:rsidR="00D64328">
          <w:t>1121</w:t>
        </w:r>
      </w:sdtContent>
    </w:sdt>
  </w:p>
  <w:p w:rsidR="004F35FE" w:rsidP="00776B74" w:rsidRDefault="004F35FE" w14:paraId="31867F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8EB" w14:paraId="4D328F41" w14:textId="77777777">
    <w:pPr>
      <w:jc w:val="right"/>
    </w:pPr>
    <w:sdt>
      <w:sdtPr>
        <w:alias w:val="CC_Noformat_Partikod"/>
        <w:tag w:val="CC_Noformat_Partikod"/>
        <w:id w:val="1471015553"/>
        <w:text/>
      </w:sdtPr>
      <w:sdtEndPr/>
      <w:sdtContent>
        <w:r w:rsidR="00D64328">
          <w:t>S</w:t>
        </w:r>
      </w:sdtContent>
    </w:sdt>
    <w:sdt>
      <w:sdtPr>
        <w:alias w:val="CC_Noformat_Partinummer"/>
        <w:tag w:val="CC_Noformat_Partinummer"/>
        <w:id w:val="-2014525982"/>
        <w:text/>
      </w:sdtPr>
      <w:sdtEndPr/>
      <w:sdtContent>
        <w:r w:rsidR="00D64328">
          <w:t>1121</w:t>
        </w:r>
      </w:sdtContent>
    </w:sdt>
  </w:p>
  <w:p w:rsidR="004F35FE" w:rsidP="00A314CF" w:rsidRDefault="009768EB" w14:paraId="27AE8D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68EB" w14:paraId="6E83C6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68EB" w14:paraId="5075F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:821</w:t>
        </w:r>
      </w:sdtContent>
    </w:sdt>
  </w:p>
  <w:p w:rsidR="004F35FE" w:rsidP="00E03A3D" w:rsidRDefault="009768EB" w14:paraId="5937A57F"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D64328" w14:paraId="46D4ED20" w14:textId="77777777">
        <w:pPr>
          <w:pStyle w:val="FSHRub2"/>
        </w:pPr>
        <w:r>
          <w:t>Estetiska behandlingar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7199C5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3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13"/>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B14"/>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CE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45E"/>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7A8"/>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44C"/>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6A1"/>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FAB"/>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EB"/>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3A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32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1E6"/>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ADB"/>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73D"/>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4DDB87"/>
  <w15:chartTrackingRefBased/>
  <w15:docId w15:val="{7EFAA6F8-4E2A-45FD-B63A-301BBFCD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B8772C7E5F438CADD1AEEEE8945DFD"/>
        <w:category>
          <w:name w:val="Allmänt"/>
          <w:gallery w:val="placeholder"/>
        </w:category>
        <w:types>
          <w:type w:val="bbPlcHdr"/>
        </w:types>
        <w:behaviors>
          <w:behavior w:val="content"/>
        </w:behaviors>
        <w:guid w:val="{5B501262-9D23-4530-9047-E7E05D239DB3}"/>
      </w:docPartPr>
      <w:docPartBody>
        <w:p w:rsidR="001160AD" w:rsidRDefault="00CB5E8C">
          <w:pPr>
            <w:pStyle w:val="9DB8772C7E5F438CADD1AEEEE8945DFD"/>
          </w:pPr>
          <w:r w:rsidRPr="005A0A93">
            <w:rPr>
              <w:rStyle w:val="Platshllartext"/>
            </w:rPr>
            <w:t>Förslag till riksdagsbeslut</w:t>
          </w:r>
        </w:p>
      </w:docPartBody>
    </w:docPart>
    <w:docPart>
      <w:docPartPr>
        <w:name w:val="B289F4977B0F4FEDAD582AA694481699"/>
        <w:category>
          <w:name w:val="Allmänt"/>
          <w:gallery w:val="placeholder"/>
        </w:category>
        <w:types>
          <w:type w:val="bbPlcHdr"/>
        </w:types>
        <w:behaviors>
          <w:behavior w:val="content"/>
        </w:behaviors>
        <w:guid w:val="{8AF92EA7-9126-4A67-ADA8-997A3BB3D773}"/>
      </w:docPartPr>
      <w:docPartBody>
        <w:p w:rsidR="001160AD" w:rsidRDefault="00CB5E8C">
          <w:pPr>
            <w:pStyle w:val="B289F4977B0F4FEDAD582AA694481699"/>
          </w:pPr>
          <w:r w:rsidRPr="005A0A93">
            <w:rPr>
              <w:rStyle w:val="Platshllartext"/>
            </w:rPr>
            <w:t>Motivering</w:t>
          </w:r>
        </w:p>
      </w:docPartBody>
    </w:docPart>
    <w:docPart>
      <w:docPartPr>
        <w:name w:val="D3B560B10C5744BEA0AD6F2E3481E100"/>
        <w:category>
          <w:name w:val="Allmänt"/>
          <w:gallery w:val="placeholder"/>
        </w:category>
        <w:types>
          <w:type w:val="bbPlcHdr"/>
        </w:types>
        <w:behaviors>
          <w:behavior w:val="content"/>
        </w:behaviors>
        <w:guid w:val="{1BB64984-A4E7-479A-94F3-D3F7E6F5C493}"/>
      </w:docPartPr>
      <w:docPartBody>
        <w:p w:rsidR="001160AD" w:rsidRDefault="00CB5E8C">
          <w:pPr>
            <w:pStyle w:val="D3B560B10C5744BEA0AD6F2E3481E100"/>
          </w:pPr>
          <w:r w:rsidRPr="00490DAC">
            <w:rPr>
              <w:rStyle w:val="Platshllartext"/>
            </w:rPr>
            <w:t>Skriv ej här, motionärer infogas via panel!</w:t>
          </w:r>
        </w:p>
      </w:docPartBody>
    </w:docPart>
    <w:docPart>
      <w:docPartPr>
        <w:name w:val="22325236F5AE4178AA12772E39F8BDBC"/>
        <w:category>
          <w:name w:val="Allmänt"/>
          <w:gallery w:val="placeholder"/>
        </w:category>
        <w:types>
          <w:type w:val="bbPlcHdr"/>
        </w:types>
        <w:behaviors>
          <w:behavior w:val="content"/>
        </w:behaviors>
        <w:guid w:val="{F87C7BC6-4018-4DFF-92B9-CD1B7279967A}"/>
      </w:docPartPr>
      <w:docPartBody>
        <w:p w:rsidR="001160AD" w:rsidRDefault="00CB5E8C">
          <w:pPr>
            <w:pStyle w:val="22325236F5AE4178AA12772E39F8BDBC"/>
          </w:pPr>
          <w:r>
            <w:rPr>
              <w:rStyle w:val="Platshllartext"/>
            </w:rPr>
            <w:t xml:space="preserve"> </w:t>
          </w:r>
        </w:p>
      </w:docPartBody>
    </w:docPart>
    <w:docPart>
      <w:docPartPr>
        <w:name w:val="318143D421F8426F9E3599E28E1C9AAA"/>
        <w:category>
          <w:name w:val="Allmänt"/>
          <w:gallery w:val="placeholder"/>
        </w:category>
        <w:types>
          <w:type w:val="bbPlcHdr"/>
        </w:types>
        <w:behaviors>
          <w:behavior w:val="content"/>
        </w:behaviors>
        <w:guid w:val="{024DD14A-F825-43B5-9D3B-0D517103EAF7}"/>
      </w:docPartPr>
      <w:docPartBody>
        <w:p w:rsidR="001160AD" w:rsidRDefault="00CB5E8C">
          <w:pPr>
            <w:pStyle w:val="318143D421F8426F9E3599E28E1C9A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AD"/>
    <w:rsid w:val="001160AD"/>
    <w:rsid w:val="00CB5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B8772C7E5F438CADD1AEEEE8945DFD">
    <w:name w:val="9DB8772C7E5F438CADD1AEEEE8945DFD"/>
  </w:style>
  <w:style w:type="paragraph" w:customStyle="1" w:styleId="716842154C424E24B4685DCB153E1A80">
    <w:name w:val="716842154C424E24B4685DCB153E1A80"/>
  </w:style>
  <w:style w:type="paragraph" w:customStyle="1" w:styleId="69CEA399B3174726ACF376B3FF8B84DD">
    <w:name w:val="69CEA399B3174726ACF376B3FF8B84DD"/>
  </w:style>
  <w:style w:type="paragraph" w:customStyle="1" w:styleId="B289F4977B0F4FEDAD582AA694481699">
    <w:name w:val="B289F4977B0F4FEDAD582AA694481699"/>
  </w:style>
  <w:style w:type="paragraph" w:customStyle="1" w:styleId="D3B560B10C5744BEA0AD6F2E3481E100">
    <w:name w:val="D3B560B10C5744BEA0AD6F2E3481E100"/>
  </w:style>
  <w:style w:type="paragraph" w:customStyle="1" w:styleId="22325236F5AE4178AA12772E39F8BDBC">
    <w:name w:val="22325236F5AE4178AA12772E39F8BDBC"/>
  </w:style>
  <w:style w:type="paragraph" w:customStyle="1" w:styleId="318143D421F8426F9E3599E28E1C9AAA">
    <w:name w:val="318143D421F8426F9E3599E28E1C9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CCAA6-6EE2-4067-9D57-298EAF963432}"/>
</file>

<file path=customXml/itemProps2.xml><?xml version="1.0" encoding="utf-8"?>
<ds:datastoreItem xmlns:ds="http://schemas.openxmlformats.org/officeDocument/2006/customXml" ds:itemID="{9144A369-1497-47A4-BFF8-B2AD2026FD08}"/>
</file>

<file path=customXml/itemProps3.xml><?xml version="1.0" encoding="utf-8"?>
<ds:datastoreItem xmlns:ds="http://schemas.openxmlformats.org/officeDocument/2006/customXml" ds:itemID="{BFA83B40-82D2-49CF-94E4-C7FDB5A1DC19}"/>
</file>

<file path=docProps/app.xml><?xml version="1.0" encoding="utf-8"?>
<Properties xmlns="http://schemas.openxmlformats.org/officeDocument/2006/extended-properties" xmlns:vt="http://schemas.openxmlformats.org/officeDocument/2006/docPropsVTypes">
  <Template>Normal</Template>
  <TotalTime>8</TotalTime>
  <Pages>2</Pages>
  <Words>229</Words>
  <Characters>1380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S1121 Estetiska behandlingar</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