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EAB6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4F376C0" w14:textId="77777777" w:rsidTr="0096348C">
        <w:tc>
          <w:tcPr>
            <w:tcW w:w="9141" w:type="dxa"/>
          </w:tcPr>
          <w:p w14:paraId="6A037639" w14:textId="77777777" w:rsidR="0096348C" w:rsidRDefault="0096348C" w:rsidP="0096348C">
            <w:r>
              <w:t>RIKSDAGEN</w:t>
            </w:r>
          </w:p>
          <w:p w14:paraId="21DB4BB1" w14:textId="77777777" w:rsidR="0096348C" w:rsidRDefault="00143484" w:rsidP="0096348C">
            <w:r>
              <w:t>JUSTITIEUTSKOTTET</w:t>
            </w:r>
          </w:p>
        </w:tc>
      </w:tr>
    </w:tbl>
    <w:p w14:paraId="3B1F9F75" w14:textId="77777777" w:rsidR="0096348C" w:rsidRDefault="0096348C" w:rsidP="0096348C"/>
    <w:p w14:paraId="4735212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488F16E1" w14:textId="77777777" w:rsidTr="0096348C">
        <w:trPr>
          <w:cantSplit/>
          <w:trHeight w:val="742"/>
        </w:trPr>
        <w:tc>
          <w:tcPr>
            <w:tcW w:w="1985" w:type="dxa"/>
          </w:tcPr>
          <w:p w14:paraId="5C4579E2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7061AD16" w14:textId="6F474EE8"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CF3260">
              <w:rPr>
                <w:b/>
              </w:rPr>
              <w:t>3</w:t>
            </w:r>
            <w:r w:rsidR="003D114F">
              <w:rPr>
                <w:b/>
              </w:rPr>
              <w:t>4</w:t>
            </w:r>
          </w:p>
          <w:p w14:paraId="6E3A2AF6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5EAAFBD2" w14:textId="77777777" w:rsidTr="0096348C">
        <w:tc>
          <w:tcPr>
            <w:tcW w:w="1985" w:type="dxa"/>
          </w:tcPr>
          <w:p w14:paraId="346D84CA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688C050F" w14:textId="2F33732B"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3D114F">
              <w:t>8</w:t>
            </w:r>
            <w:r w:rsidR="00745634">
              <w:t>-</w:t>
            </w:r>
            <w:r w:rsidR="0002739F">
              <w:t>1</w:t>
            </w:r>
            <w:r w:rsidR="003D114F">
              <w:t>8</w:t>
            </w:r>
          </w:p>
        </w:tc>
      </w:tr>
      <w:tr w:rsidR="0096348C" w14:paraId="4D4CEE7E" w14:textId="77777777" w:rsidTr="0096348C">
        <w:tc>
          <w:tcPr>
            <w:tcW w:w="1985" w:type="dxa"/>
          </w:tcPr>
          <w:p w14:paraId="608B8C4A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6491ED63" w14:textId="4D4CC480" w:rsidR="0096348C" w:rsidRDefault="00EB5D50" w:rsidP="00214E90">
            <w:r w:rsidRPr="00BE690A">
              <w:t>1</w:t>
            </w:r>
            <w:r w:rsidR="002B7500">
              <w:t>1</w:t>
            </w:r>
            <w:r w:rsidR="00497FA3" w:rsidRPr="00BE690A">
              <w:t>.0</w:t>
            </w:r>
            <w:r w:rsidR="00326424" w:rsidRPr="00BE690A">
              <w:t>0</w:t>
            </w:r>
            <w:r w:rsidR="00143484" w:rsidRPr="00BE690A">
              <w:t>-</w:t>
            </w:r>
            <w:r w:rsidR="00CD6B96" w:rsidRPr="00BE690A">
              <w:t>1</w:t>
            </w:r>
            <w:r w:rsidR="002B7500">
              <w:t>1</w:t>
            </w:r>
            <w:r w:rsidR="00CD6B96" w:rsidRPr="00BE690A">
              <w:t>.</w:t>
            </w:r>
            <w:r w:rsidR="002B7500">
              <w:t>0</w:t>
            </w:r>
            <w:r w:rsidR="009570E6">
              <w:t>5</w:t>
            </w:r>
          </w:p>
        </w:tc>
      </w:tr>
      <w:tr w:rsidR="0096348C" w14:paraId="5BDA99CE" w14:textId="77777777" w:rsidTr="0096348C">
        <w:tc>
          <w:tcPr>
            <w:tcW w:w="1985" w:type="dxa"/>
          </w:tcPr>
          <w:p w14:paraId="1B663776" w14:textId="77777777" w:rsidR="0096348C" w:rsidRDefault="0096348C" w:rsidP="0096348C">
            <w:r>
              <w:t>NÄRVARANDE</w:t>
            </w:r>
          </w:p>
          <w:p w14:paraId="3B6A5B9F" w14:textId="77777777" w:rsidR="00910F7E" w:rsidRDefault="00910F7E" w:rsidP="0096348C"/>
        </w:tc>
        <w:tc>
          <w:tcPr>
            <w:tcW w:w="6463" w:type="dxa"/>
          </w:tcPr>
          <w:p w14:paraId="7A49AD9D" w14:textId="77777777" w:rsidR="0096348C" w:rsidRDefault="0096348C" w:rsidP="0096348C">
            <w:r>
              <w:t>Se bilaga 1</w:t>
            </w:r>
          </w:p>
          <w:p w14:paraId="77964B7B" w14:textId="77777777" w:rsidR="00910F7E" w:rsidRDefault="00910F7E" w:rsidP="0096348C"/>
        </w:tc>
      </w:tr>
    </w:tbl>
    <w:p w14:paraId="6C4B51DE" w14:textId="77777777"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14:paraId="06C43E54" w14:textId="77777777" w:rsidR="00C57FD5" w:rsidRPr="007C7EB8" w:rsidRDefault="00C57FD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121808" w14:paraId="218CF140" w14:textId="77777777" w:rsidTr="00121808">
        <w:tc>
          <w:tcPr>
            <w:tcW w:w="567" w:type="dxa"/>
            <w:shd w:val="clear" w:color="auto" w:fill="auto"/>
          </w:tcPr>
          <w:p w14:paraId="7446603E" w14:textId="4E6BB9FB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61C54">
              <w:rPr>
                <w:b/>
                <w:snapToGrid w:val="0"/>
              </w:rPr>
              <w:t>1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14:paraId="5B977973" w14:textId="5E4F0C4D" w:rsidR="001D5BCF" w:rsidRDefault="001D5BCF" w:rsidP="001D5BCF">
            <w:pPr>
              <w:rPr>
                <w:b/>
                <w:bCs/>
                <w:snapToGrid w:val="0"/>
              </w:rPr>
            </w:pPr>
            <w:r w:rsidRPr="00522468">
              <w:rPr>
                <w:b/>
                <w:bCs/>
                <w:snapToGrid w:val="0"/>
              </w:rPr>
              <w:t xml:space="preserve">Förslag till direktiv om </w:t>
            </w:r>
            <w:r w:rsidR="00A53450" w:rsidRPr="00A53450">
              <w:rPr>
                <w:b/>
                <w:bCs/>
                <w:snapToGrid w:val="0"/>
              </w:rPr>
              <w:t>återvinning och förverkande av tillgångar</w:t>
            </w:r>
            <w:r w:rsidR="00A53450">
              <w:rPr>
                <w:b/>
                <w:bCs/>
                <w:snapToGrid w:val="0"/>
              </w:rPr>
              <w:t xml:space="preserve"> </w:t>
            </w:r>
            <w:r w:rsidRPr="00522468">
              <w:rPr>
                <w:b/>
                <w:bCs/>
                <w:snapToGrid w:val="0"/>
              </w:rPr>
              <w:t>(subsidiaritetsprö</w:t>
            </w:r>
            <w:r>
              <w:rPr>
                <w:b/>
                <w:bCs/>
                <w:snapToGrid w:val="0"/>
              </w:rPr>
              <w:t>vning)</w:t>
            </w:r>
          </w:p>
          <w:p w14:paraId="5D1B0CB7" w14:textId="77777777" w:rsidR="001D5BCF" w:rsidRDefault="001D5BCF" w:rsidP="001D5BCF">
            <w:pPr>
              <w:rPr>
                <w:b/>
                <w:bCs/>
                <w:snapToGrid w:val="0"/>
              </w:rPr>
            </w:pPr>
          </w:p>
          <w:p w14:paraId="71C39D72" w14:textId="16AFA140" w:rsidR="001D5BCF" w:rsidRPr="003066FC" w:rsidRDefault="001D5BCF" w:rsidP="001D5BCF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 w:rsidR="008F03D0" w:rsidRPr="00234808">
              <w:rPr>
                <w:bCs/>
                <w:snapToGrid w:val="0"/>
                <w:color w:val="000000" w:themeColor="text1"/>
              </w:rPr>
              <w:t xml:space="preserve">inledde subsidiaritetsprövning av </w:t>
            </w:r>
            <w:proofErr w:type="gramStart"/>
            <w:r w:rsidRPr="003066FC">
              <w:rPr>
                <w:bCs/>
                <w:snapToGrid w:val="0"/>
              </w:rPr>
              <w:t>COM(</w:t>
            </w:r>
            <w:proofErr w:type="gramEnd"/>
            <w:r w:rsidRPr="003066FC">
              <w:rPr>
                <w:bCs/>
                <w:snapToGrid w:val="0"/>
              </w:rPr>
              <w:t>202</w:t>
            </w:r>
            <w:r w:rsidR="00A53450">
              <w:rPr>
                <w:bCs/>
                <w:snapToGrid w:val="0"/>
              </w:rPr>
              <w:t>2</w:t>
            </w:r>
            <w:r w:rsidRPr="003066FC">
              <w:rPr>
                <w:bCs/>
                <w:snapToGrid w:val="0"/>
              </w:rPr>
              <w:t xml:space="preserve">) </w:t>
            </w:r>
            <w:r w:rsidR="00A53450">
              <w:rPr>
                <w:bCs/>
                <w:snapToGrid w:val="0"/>
              </w:rPr>
              <w:t>245</w:t>
            </w:r>
            <w:r>
              <w:rPr>
                <w:bCs/>
                <w:snapToGrid w:val="0"/>
              </w:rPr>
              <w:t>.</w:t>
            </w:r>
          </w:p>
          <w:p w14:paraId="787C1DDD" w14:textId="77777777" w:rsidR="001D5BCF" w:rsidRDefault="001D5BCF" w:rsidP="001D5BCF">
            <w:pPr>
              <w:rPr>
                <w:b/>
                <w:bCs/>
                <w:snapToGrid w:val="0"/>
              </w:rPr>
            </w:pPr>
          </w:p>
          <w:p w14:paraId="4C92A670" w14:textId="77777777" w:rsidR="001D5BCF" w:rsidRDefault="001D5BCF" w:rsidP="001D5BCF">
            <w:pPr>
              <w:tabs>
                <w:tab w:val="left" w:pos="1701"/>
              </w:tabs>
              <w:rPr>
                <w:snapToGrid w:val="0"/>
              </w:rPr>
            </w:pPr>
            <w:r w:rsidRPr="002E766E">
              <w:rPr>
                <w:snapToGrid w:val="0"/>
              </w:rPr>
              <w:t>Utskottet ansåg att förslage</w:t>
            </w:r>
            <w:r>
              <w:rPr>
                <w:snapToGrid w:val="0"/>
              </w:rPr>
              <w:t>n</w:t>
            </w:r>
            <w:r w:rsidRPr="002E766E">
              <w:rPr>
                <w:snapToGrid w:val="0"/>
              </w:rPr>
              <w:t xml:space="preserve"> inte strider mot subsidiaritetsprincipen.</w:t>
            </w:r>
          </w:p>
          <w:p w14:paraId="3107F9F8" w14:textId="77777777" w:rsidR="001D5BCF" w:rsidRDefault="001D5BCF" w:rsidP="001D5BCF">
            <w:pPr>
              <w:tabs>
                <w:tab w:val="left" w:pos="1701"/>
              </w:tabs>
              <w:rPr>
                <w:snapToGrid w:val="0"/>
              </w:rPr>
            </w:pPr>
          </w:p>
          <w:p w14:paraId="1A0D6C6C" w14:textId="77777777" w:rsidR="001D5BCF" w:rsidRPr="00EA770D" w:rsidRDefault="001D5BCF" w:rsidP="001D5B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4AE72BED" w14:textId="7D5CF101" w:rsidR="00121808" w:rsidRPr="007B3834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1BC03B5A" w14:textId="77777777" w:rsidTr="005F3412">
        <w:tc>
          <w:tcPr>
            <w:tcW w:w="567" w:type="dxa"/>
          </w:tcPr>
          <w:p w14:paraId="4E7A15B2" w14:textId="4FAD5560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B750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3C9F2854" w14:textId="77777777" w:rsidR="00121808" w:rsidRDefault="00121808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14:paraId="40DAF01D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  <w:p w14:paraId="2F1D825D" w14:textId="08B6BA92" w:rsidR="00121808" w:rsidRDefault="00121808" w:rsidP="00121808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 xml:space="preserve">, bilaga </w:t>
            </w:r>
            <w:r w:rsidR="00E67DA1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14:paraId="2A3A5AF5" w14:textId="1A1F06D9" w:rsidR="00A53450" w:rsidRDefault="00A53450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E3AF3" w14:paraId="06DA1A6F" w14:textId="77777777" w:rsidTr="005F3412">
        <w:tc>
          <w:tcPr>
            <w:tcW w:w="567" w:type="dxa"/>
          </w:tcPr>
          <w:p w14:paraId="09263E9D" w14:textId="6F103B32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</w:tcPr>
          <w:p w14:paraId="793E3532" w14:textId="77777777" w:rsidR="008E3AF3" w:rsidRDefault="008E3AF3" w:rsidP="008E3AF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Bemyndigande att justera protokollet</w:t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snapToGrid w:val="0"/>
              </w:rPr>
              <w:t>Utskottet uppdrog</w:t>
            </w:r>
            <w:r w:rsidRPr="00B20317">
              <w:rPr>
                <w:snapToGrid w:val="0"/>
              </w:rPr>
              <w:t xml:space="preserve"> åt ordföranden att justera protokollet från dagens sammanträde.</w:t>
            </w:r>
          </w:p>
          <w:p w14:paraId="628BBCAB" w14:textId="77777777" w:rsidR="008E3AF3" w:rsidRDefault="008E3AF3" w:rsidP="008E3AF3">
            <w:pPr>
              <w:tabs>
                <w:tab w:val="left" w:pos="1701"/>
              </w:tabs>
              <w:rPr>
                <w:snapToGrid w:val="0"/>
              </w:rPr>
            </w:pPr>
          </w:p>
          <w:p w14:paraId="25D1CF8E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1B3CCEE6" w14:textId="67EC8F31" w:rsidR="008E3AF3" w:rsidRDefault="008E3AF3" w:rsidP="008E3AF3">
            <w:pPr>
              <w:rPr>
                <w:b/>
                <w:bCs/>
                <w:snapToGrid w:val="0"/>
              </w:rPr>
            </w:pPr>
          </w:p>
        </w:tc>
      </w:tr>
      <w:tr w:rsidR="008E3AF3" w14:paraId="06B600AA" w14:textId="77777777" w:rsidTr="005F3412">
        <w:tc>
          <w:tcPr>
            <w:tcW w:w="567" w:type="dxa"/>
          </w:tcPr>
          <w:p w14:paraId="7A1B589A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622F8F8" w14:textId="77777777" w:rsidR="008E3AF3" w:rsidRPr="00D504CC" w:rsidRDefault="008E3AF3" w:rsidP="008E3A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E3AF3" w14:paraId="47097576" w14:textId="77777777" w:rsidTr="005F3412">
        <w:tc>
          <w:tcPr>
            <w:tcW w:w="567" w:type="dxa"/>
          </w:tcPr>
          <w:p w14:paraId="0F44209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3A25E5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15479F88" w14:textId="77BFD927" w:rsidR="00B22510" w:rsidRDefault="00B22510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8E3AF3" w14:paraId="5A50B7FA" w14:textId="77777777" w:rsidTr="00B22510">
        <w:tc>
          <w:tcPr>
            <w:tcW w:w="7156" w:type="dxa"/>
          </w:tcPr>
          <w:p w14:paraId="1DB55901" w14:textId="553CB70F" w:rsidR="008E3AF3" w:rsidRDefault="008E3AF3" w:rsidP="008E3AF3">
            <w:pPr>
              <w:tabs>
                <w:tab w:val="left" w:pos="1701"/>
              </w:tabs>
            </w:pPr>
          </w:p>
          <w:p w14:paraId="51243F53" w14:textId="77777777" w:rsidR="008E3AF3" w:rsidRDefault="008E3AF3" w:rsidP="008E3AF3">
            <w:pPr>
              <w:tabs>
                <w:tab w:val="left" w:pos="1701"/>
              </w:tabs>
            </w:pPr>
            <w:r>
              <w:t>Vid protokollet</w:t>
            </w:r>
          </w:p>
          <w:p w14:paraId="769E2353" w14:textId="77777777" w:rsidR="008E3AF3" w:rsidRDefault="008E3AF3" w:rsidP="008E3AF3">
            <w:pPr>
              <w:tabs>
                <w:tab w:val="left" w:pos="1701"/>
              </w:tabs>
            </w:pPr>
          </w:p>
          <w:p w14:paraId="2BBE0EA1" w14:textId="77777777" w:rsidR="008E3AF3" w:rsidRDefault="008E3AF3" w:rsidP="008E3AF3">
            <w:pPr>
              <w:tabs>
                <w:tab w:val="left" w:pos="1701"/>
              </w:tabs>
            </w:pPr>
          </w:p>
          <w:p w14:paraId="35440A7C" w14:textId="77777777" w:rsidR="008E3AF3" w:rsidRDefault="008E3AF3" w:rsidP="008E3AF3">
            <w:pPr>
              <w:tabs>
                <w:tab w:val="left" w:pos="1701"/>
              </w:tabs>
            </w:pPr>
          </w:p>
          <w:p w14:paraId="0E530247" w14:textId="5DEA63B5" w:rsidR="008E3AF3" w:rsidRDefault="008E3AF3" w:rsidP="008E3AF3">
            <w:pPr>
              <w:tabs>
                <w:tab w:val="left" w:pos="1701"/>
              </w:tabs>
            </w:pPr>
            <w:r>
              <w:t>Virpi Torkkola</w:t>
            </w:r>
          </w:p>
          <w:p w14:paraId="218B1F5B" w14:textId="77777777" w:rsidR="008E3AF3" w:rsidRDefault="008E3AF3" w:rsidP="008E3AF3">
            <w:pPr>
              <w:tabs>
                <w:tab w:val="left" w:pos="1701"/>
              </w:tabs>
            </w:pPr>
          </w:p>
          <w:p w14:paraId="713EBD6C" w14:textId="77777777" w:rsidR="008E3AF3" w:rsidRDefault="008E3AF3" w:rsidP="008E3AF3">
            <w:pPr>
              <w:tabs>
                <w:tab w:val="left" w:pos="1701"/>
              </w:tabs>
            </w:pPr>
          </w:p>
          <w:p w14:paraId="0EF5D07F" w14:textId="0AC6148D" w:rsidR="008E3AF3" w:rsidRDefault="008E3AF3" w:rsidP="008E3AF3">
            <w:pPr>
              <w:tabs>
                <w:tab w:val="left" w:pos="1701"/>
              </w:tabs>
            </w:pPr>
            <w:r>
              <w:t xml:space="preserve">Justeras den </w:t>
            </w:r>
            <w:r w:rsidR="00B2174B">
              <w:t>18 augusti</w:t>
            </w:r>
            <w:r>
              <w:t xml:space="preserve"> 2022</w:t>
            </w:r>
          </w:p>
          <w:p w14:paraId="074C6026" w14:textId="77777777" w:rsidR="008E3AF3" w:rsidRDefault="008E3AF3" w:rsidP="008E3AF3">
            <w:pPr>
              <w:tabs>
                <w:tab w:val="left" w:pos="1701"/>
              </w:tabs>
            </w:pPr>
          </w:p>
          <w:p w14:paraId="18113446" w14:textId="77777777" w:rsidR="008E3AF3" w:rsidRDefault="008E3AF3" w:rsidP="008E3AF3">
            <w:pPr>
              <w:tabs>
                <w:tab w:val="left" w:pos="1701"/>
              </w:tabs>
            </w:pPr>
          </w:p>
          <w:p w14:paraId="670F2A2F" w14:textId="77777777" w:rsidR="008E3AF3" w:rsidRDefault="008E3AF3" w:rsidP="008E3AF3">
            <w:pPr>
              <w:tabs>
                <w:tab w:val="left" w:pos="1701"/>
              </w:tabs>
            </w:pPr>
          </w:p>
          <w:p w14:paraId="2B6ED060" w14:textId="77777777" w:rsidR="008E3AF3" w:rsidRDefault="008E3AF3" w:rsidP="008E3AF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Andreas Carlson</w:t>
            </w:r>
          </w:p>
          <w:p w14:paraId="4BD23539" w14:textId="1F80CE15" w:rsidR="00B22510" w:rsidRPr="00142088" w:rsidRDefault="00B22510" w:rsidP="008E3AF3">
            <w:pPr>
              <w:tabs>
                <w:tab w:val="left" w:pos="1701"/>
              </w:tabs>
            </w:pPr>
          </w:p>
        </w:tc>
      </w:tr>
    </w:tbl>
    <w:p w14:paraId="7780A59F" w14:textId="47BC5F8B" w:rsidR="00EE1004" w:rsidRDefault="00EE1004">
      <w:pPr>
        <w:widowControl/>
      </w:pPr>
    </w:p>
    <w:p w14:paraId="30625750" w14:textId="77777777" w:rsidR="00C50E21" w:rsidRDefault="00C50E21">
      <w:pPr>
        <w:widowControl/>
      </w:pPr>
      <w:bookmarkStart w:id="0" w:name="_GoBack"/>
      <w:bookmarkEnd w:id="0"/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14:paraId="29FDC2C3" w14:textId="77777777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EE937" w14:textId="77777777"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D5BEC5" w14:textId="77777777"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045E10" w14:textId="77777777"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5D996520" w14:textId="77777777"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14:paraId="60C96A3E" w14:textId="254320AA"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CF028B">
              <w:t>3</w:t>
            </w:r>
            <w:r w:rsidR="00FC00B1">
              <w:t>4</w:t>
            </w:r>
          </w:p>
        </w:tc>
      </w:tr>
      <w:tr w:rsidR="00E760A5" w14:paraId="0432D0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7E7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9974" w14:textId="3B4D7F14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FB1956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E044" w14:textId="60385005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6478" w14:textId="77777777"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52A4" w14:textId="77777777"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51F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67C3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C2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2CB6F5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6AD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1BB0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EC2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7D5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59E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320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B5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22C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8C5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506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49BF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56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BC5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AFEA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963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1549CAF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FFB9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0AB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C6C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A7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0E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1A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FAB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C36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05F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893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AF5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64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421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70C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2AE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25A4EC4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3B67" w14:textId="77777777" w:rsidR="004F412A" w:rsidRPr="007379A1" w:rsidRDefault="004F412A" w:rsidP="004F412A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C30B" w14:textId="2710F1C4" w:rsidR="004F412A" w:rsidRPr="00F72CCB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7B0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8319" w14:textId="6B62B7E4" w:rsidR="004F412A" w:rsidRPr="00F72CCB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1D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A80" w14:textId="77777777" w:rsidR="004F412A" w:rsidRPr="00F72CCB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BD5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681B" w14:textId="77777777" w:rsidR="004F412A" w:rsidRPr="00F72CCB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1D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5F6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177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CFC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0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547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450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:rsidRPr="002B503F" w14:paraId="62D99B6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15A3" w14:textId="77777777" w:rsidR="004F412A" w:rsidRPr="00B20174" w:rsidRDefault="004F412A" w:rsidP="004F412A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E582" w14:textId="7FAA1EF9" w:rsidR="004F412A" w:rsidRPr="007B6545" w:rsidRDefault="00FB1956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7728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0595" w14:textId="45358B22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0CFA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C994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2F26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8C5C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912C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001A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CB59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F05F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3A95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70AB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AC8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F412A" w:rsidRPr="007B6545" w14:paraId="09097F0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4922" w14:textId="77777777" w:rsidR="004F412A" w:rsidRPr="00C04C3F" w:rsidRDefault="004F412A" w:rsidP="004F412A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7638" w14:textId="397A582A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0627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EEC4" w14:textId="32276102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C4EB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64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C389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03C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0586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9A0E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E3A7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4BF7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3BD2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88C8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41E9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6F56FC1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30D7" w14:textId="77777777" w:rsidR="004F412A" w:rsidRPr="00A74BA5" w:rsidRDefault="004F412A" w:rsidP="004F412A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7C07" w14:textId="25950426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CC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9086" w14:textId="2BC15269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154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641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70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27E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63D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50E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816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53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3A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9C8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DB4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0F1E643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5732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0CC8" w14:textId="60CCE4D1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129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3FEB" w14:textId="328340F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F26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906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3BE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ABC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37E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6D5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9DA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13B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6F2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2F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01E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64C3A46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6A66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8B6A" w14:textId="2F731CEA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62D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7300" w14:textId="70600DC2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96E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DA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8D3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ACD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3B2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FD7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98C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C12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5A6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A61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EBDC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204566A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0232" w14:textId="77777777" w:rsidR="004F412A" w:rsidRPr="00A74BA5" w:rsidRDefault="004F412A" w:rsidP="004F412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1EE5" w14:textId="6E290191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EBC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91DA" w14:textId="2FFCB700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407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1B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4FD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B4E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54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544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18E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6D7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2C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169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161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131EBAE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C6EB" w14:textId="77777777" w:rsidR="004F412A" w:rsidRPr="00A74BA5" w:rsidRDefault="004F412A" w:rsidP="004F412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E117" w14:textId="362DF93C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004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43A" w14:textId="0D0547A8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762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317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D19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166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3BC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FAC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AAA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97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86D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933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F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45BE226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E470" w14:textId="77777777" w:rsidR="004F412A" w:rsidRPr="00A74BA5" w:rsidRDefault="004F412A" w:rsidP="004F412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4D93" w14:textId="1CBF3975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016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3AA9" w14:textId="1E9AA48B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D7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B59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919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D2E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1D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49C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F16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AB2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9E0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A99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D64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6CCD708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F934" w14:textId="77777777" w:rsidR="004F412A" w:rsidRPr="00A74BA5" w:rsidRDefault="004F412A" w:rsidP="004F412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F850" w14:textId="6F0BFBFE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E64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5476" w14:textId="2DA717ED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19E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36A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F4B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06D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926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A42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50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5F9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C6E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6C1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C41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18672C4F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E4C6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4696" w14:textId="39CF2BD8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CD5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9589" w14:textId="7E4DB81C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B08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7D1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D45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B4F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695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84F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120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6A4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A1F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9D2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1B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0E16FAE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94B6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E4EE" w14:textId="5BD1DEF3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5DF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C9D0" w14:textId="069D0249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2A0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EC9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308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66F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FD9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AC8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77A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4B5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C32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0BA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1D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13C78E4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A02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FEA5" w14:textId="1D62F62F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B11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C58E" w14:textId="506D649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85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7E4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2B8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D92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104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3C7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CF4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21D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654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969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74E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083FD6A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F085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0245" w14:textId="788B1DBF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F6B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C386" w14:textId="0FB8C5EE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9FC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922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5A6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190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114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C44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146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FB1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CAF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2F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524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025B31A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CA5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0658" w14:textId="0C011CD4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44D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FB72" w14:textId="3E8E0378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0A4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F7D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DA1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F4E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48F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BEF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03C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0C0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7D1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EFC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EBB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507C6B3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D423" w14:textId="77777777" w:rsidR="004F412A" w:rsidRPr="000253CD" w:rsidRDefault="004F412A" w:rsidP="004F412A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3D14" w14:textId="21BBAEFC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E42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CB35" w14:textId="6927DB6C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AEC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0D1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40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9B5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3F4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54E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D2F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598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6DD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07D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282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148BE54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9556" w14:textId="77777777" w:rsidR="004F412A" w:rsidRPr="00A74BA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036" w14:textId="3834B55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E0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85E7" w14:textId="3919AD5B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CB1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A825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39C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6DAC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578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62D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47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47D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EA4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D0A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B5D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579B3B4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79E2" w14:textId="77777777" w:rsidR="004F412A" w:rsidRPr="00A74BA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A99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110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A6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CB3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9A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293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5E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A6D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27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2FD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179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C6E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72B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DEC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2E716AE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FB9D" w14:textId="77777777" w:rsidR="004F412A" w:rsidRPr="00CD65BC" w:rsidRDefault="004F412A" w:rsidP="004F412A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BAA8" w14:textId="591DA27F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AC5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D30F" w14:textId="291C3DD9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28A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E4A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91B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320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4E2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28B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741A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0D3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F0D7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68D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8F9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714F8FE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027E" w14:textId="77777777" w:rsidR="004F412A" w:rsidRPr="00A23450" w:rsidRDefault="004F412A" w:rsidP="004F412A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83ED" w14:textId="60EFBE72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E102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CF44" w14:textId="3B7D73BE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066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E5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0E7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721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4A9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A78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892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F767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15A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0BA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955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44044EAB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B5DD" w14:textId="77777777" w:rsidR="004F412A" w:rsidRPr="00A23450" w:rsidRDefault="004F412A" w:rsidP="004F412A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9681" w14:textId="686A1339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CE0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6D84" w14:textId="56CE058E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1B8C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55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18DA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550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2A8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7AF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B5A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F82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B47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5F6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876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04EFF50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C970" w14:textId="77777777" w:rsidR="004F412A" w:rsidRDefault="004F412A" w:rsidP="004F412A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CD4A" w14:textId="48705C8E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769C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19B5" w14:textId="38B80801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293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20F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16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7C8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08C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DF8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6BE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139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DC5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219C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4620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39D7597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826A" w14:textId="77777777" w:rsidR="004F412A" w:rsidRDefault="004F412A" w:rsidP="004F412A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C0B2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629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840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422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E027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406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F87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482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E6F0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322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8EA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8FD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E56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862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0D14128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C38F" w14:textId="77777777" w:rsidR="004F412A" w:rsidRPr="00A23450" w:rsidRDefault="004F412A" w:rsidP="004F412A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078F" w14:textId="199B8E2D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E526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A15E" w14:textId="0717EC0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86B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EB3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C90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7A1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A3D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4C2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B1E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E1C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AC32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BB6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267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1CB1966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51C" w14:textId="77777777"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D97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3C9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59A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51B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835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754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081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B45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96B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C32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0B4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2A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A90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1D0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52B03E6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70E5" w14:textId="77777777"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DBD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322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FAF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34F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994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B6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2DB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0B3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243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D0D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8C3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D20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053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15A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61E0F68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C3DE" w14:textId="77777777"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FC4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225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92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115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FD3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1E6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B6E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9E9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0FC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6E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2B7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39C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DD4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0AA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5B0FD50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888C" w14:textId="77777777"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1E3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855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02E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C09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7AB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1BA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50C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C99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78A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6D9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37C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C0E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688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AF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99383C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D665" w14:textId="77777777"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9AC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FBE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080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4A4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9B4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B49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7E3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CAF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ED5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89C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78F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0FA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E39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1B3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16CF8ED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C2ED" w14:textId="77777777"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FE4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A1B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F03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C50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36C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C5A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B0A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8CE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57C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1E1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7BE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D47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02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093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91D6F3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25DF" w14:textId="77777777" w:rsidR="00E760A5" w:rsidRDefault="008E7E98" w:rsidP="00720C97">
            <w:r>
              <w:rPr>
                <w:szCs w:val="24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A11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01B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B35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50B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727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02E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BF9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F63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76D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4F6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DDB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303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8F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715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70C4E47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962C" w14:textId="77777777"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FAF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900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424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70E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58F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E06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AF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7C3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A9C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73A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E6D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A46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970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AED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1C27011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8C55" w14:textId="77777777"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65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65C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030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D4B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907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3E4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04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32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E6B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AA5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AE2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02D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9E3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9B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1351870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604B" w14:textId="77777777"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D2A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D78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C44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FC7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EED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B69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F00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A5C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21A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C8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AA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F8F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258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A74AA55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44EE" w14:textId="77777777"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1E1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A0E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D49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62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CD6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270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1B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23A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F79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FBE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C94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307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006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F60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617371C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3F2B" w14:textId="77777777"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289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00A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E20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E41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184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3D8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F13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834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D1A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B63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F43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A25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E4E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6BE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4A56F3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19B0" w14:textId="77777777"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32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CB3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EB9C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E0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C289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740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2E9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84D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D70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517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8E0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A56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BA04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D78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98D627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6F45" w14:textId="77777777"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8A6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41B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628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50C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883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2FC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771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2F8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322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A90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625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7EC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0DC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A76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14:paraId="1AE092F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BB6A" w14:textId="77777777"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83DC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6B28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DC03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29F1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1EDFF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3BC2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5F83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FCEE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D1639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416E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DFB2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7520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0EB6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3DE7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705E90D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1BF2" w14:textId="77777777"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E35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4A1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CF2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29D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3EC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F17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63A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0BE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674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E30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CA3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C84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D78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3505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71E5453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7E5F" w14:textId="77777777"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E7B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26C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C0C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E23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5A3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716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67A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D5A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F75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29E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762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EA7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A186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BED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14:paraId="42113E0F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C892" w14:textId="77777777"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3E50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6286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71E5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0F0C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035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30F7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34D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1664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BE97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56C89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C11F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BE1E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687B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F985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14:paraId="315924C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68EA8" w14:textId="77777777"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8845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6C40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9B0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5C3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BF4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142F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1F8C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1AD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BA45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AED4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B29C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0256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853DE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62F16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14:paraId="7E5EDFC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3B7B6" w14:textId="77777777" w:rsidR="004740DA" w:rsidRDefault="004740DA" w:rsidP="00D5402E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926B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C96B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F0B3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F344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7BA6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28A8F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886F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E72A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EBC2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3F7A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0888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21BF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7C26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7688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14:paraId="4809EFF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9AC1" w14:textId="77777777"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ABD0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3243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1D2B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B297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3EFE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851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B600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CE07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CCF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10B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39A9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B654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754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160D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14:paraId="0511ABE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7279A" w14:textId="77777777"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0F1F" w14:textId="2A8648D5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D95F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0BCB" w14:textId="3C73335D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555F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E346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AC06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59D7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6A03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FE49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40079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0682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A04A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027C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3373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14:paraId="50EAA40D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14:paraId="11FC90B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14:paraId="21478CA0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14:paraId="0F268ED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14:paraId="54A45CF7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14:paraId="408F4C3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14:paraId="546AD32F" w14:textId="7B6FB431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FD557E">
              <w:rPr>
                <w:sz w:val="20"/>
              </w:rPr>
              <w:t>6</w:t>
            </w:r>
            <w:r w:rsidR="003F7D51">
              <w:rPr>
                <w:sz w:val="20"/>
              </w:rPr>
              <w:t>-</w:t>
            </w:r>
            <w:r w:rsidR="001D5BCF">
              <w:rPr>
                <w:sz w:val="20"/>
              </w:rPr>
              <w:t>22</w:t>
            </w:r>
          </w:p>
          <w:p w14:paraId="213494AF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938B28C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5416F0B" w14:textId="77777777" w:rsidR="00E760A5" w:rsidRDefault="00E760A5" w:rsidP="00E760A5">
      <w:pPr>
        <w:tabs>
          <w:tab w:val="left" w:pos="1620"/>
        </w:tabs>
      </w:pPr>
    </w:p>
    <w:p w14:paraId="4A4DDCA7" w14:textId="77777777"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D8F7D" w14:textId="77777777" w:rsidR="0099025B" w:rsidRDefault="0099025B">
      <w:r>
        <w:separator/>
      </w:r>
    </w:p>
  </w:endnote>
  <w:endnote w:type="continuationSeparator" w:id="0">
    <w:p w14:paraId="495BE7AF" w14:textId="77777777" w:rsidR="0099025B" w:rsidRDefault="0099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60283" w14:textId="77777777" w:rsidR="0099025B" w:rsidRDefault="0099025B">
      <w:r>
        <w:separator/>
      </w:r>
    </w:p>
  </w:footnote>
  <w:footnote w:type="continuationSeparator" w:id="0">
    <w:p w14:paraId="762ED00B" w14:textId="77777777" w:rsidR="0099025B" w:rsidRDefault="00990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39F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6A9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54A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988"/>
    <w:rsid w:val="00056A2E"/>
    <w:rsid w:val="0005737C"/>
    <w:rsid w:val="000601DB"/>
    <w:rsid w:val="00060839"/>
    <w:rsid w:val="00060A92"/>
    <w:rsid w:val="00060B07"/>
    <w:rsid w:val="00061449"/>
    <w:rsid w:val="000616FA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019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3562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4C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91A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968"/>
    <w:rsid w:val="00115B2C"/>
    <w:rsid w:val="001167F0"/>
    <w:rsid w:val="0012031B"/>
    <w:rsid w:val="00120A34"/>
    <w:rsid w:val="00121808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3A3"/>
    <w:rsid w:val="001C5415"/>
    <w:rsid w:val="001C6788"/>
    <w:rsid w:val="001C7028"/>
    <w:rsid w:val="001C744C"/>
    <w:rsid w:val="001C7695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5BCF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6ACC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808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8AC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344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500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849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564A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713"/>
    <w:rsid w:val="003A48EB"/>
    <w:rsid w:val="003A4D05"/>
    <w:rsid w:val="003A56F0"/>
    <w:rsid w:val="003A5923"/>
    <w:rsid w:val="003A5C9F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130B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4F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1F54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6DF8"/>
    <w:rsid w:val="004075A5"/>
    <w:rsid w:val="00407BDA"/>
    <w:rsid w:val="00407DC3"/>
    <w:rsid w:val="00410122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C72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905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B27"/>
    <w:rsid w:val="004771E3"/>
    <w:rsid w:val="004779F1"/>
    <w:rsid w:val="00477DC5"/>
    <w:rsid w:val="00477F20"/>
    <w:rsid w:val="00480055"/>
    <w:rsid w:val="00480789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3CD"/>
    <w:rsid w:val="00490953"/>
    <w:rsid w:val="00490ED0"/>
    <w:rsid w:val="00491897"/>
    <w:rsid w:val="0049243C"/>
    <w:rsid w:val="0049251E"/>
    <w:rsid w:val="00492B49"/>
    <w:rsid w:val="00493E76"/>
    <w:rsid w:val="00494C53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3CE1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3E7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12A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461A"/>
    <w:rsid w:val="00565287"/>
    <w:rsid w:val="005666CC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DF6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492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4FA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D77D5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2E65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55CD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5A7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6D75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CE3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4F6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30F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5FE8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01C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8DA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3834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034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4A38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AF3"/>
    <w:rsid w:val="008E3B69"/>
    <w:rsid w:val="008E41B2"/>
    <w:rsid w:val="008E4844"/>
    <w:rsid w:val="008E49E2"/>
    <w:rsid w:val="008E4D6C"/>
    <w:rsid w:val="008E54DC"/>
    <w:rsid w:val="008E5756"/>
    <w:rsid w:val="008E5A89"/>
    <w:rsid w:val="008E5F35"/>
    <w:rsid w:val="008E66F5"/>
    <w:rsid w:val="008E6C29"/>
    <w:rsid w:val="008E7E98"/>
    <w:rsid w:val="008F03D0"/>
    <w:rsid w:val="008F0A8B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A88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5DB9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0E6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25B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0737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A7C39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6EFD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C9C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450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17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64CD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08D0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3E4D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074E0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74B"/>
    <w:rsid w:val="00B21A88"/>
    <w:rsid w:val="00B220E6"/>
    <w:rsid w:val="00B22510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4B17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1C54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0AA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A4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0C3A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2CEE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690A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56D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683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57FD5"/>
    <w:rsid w:val="00C6036B"/>
    <w:rsid w:val="00C609E6"/>
    <w:rsid w:val="00C61104"/>
    <w:rsid w:val="00C61158"/>
    <w:rsid w:val="00C6191B"/>
    <w:rsid w:val="00C61E88"/>
    <w:rsid w:val="00C625AD"/>
    <w:rsid w:val="00C62E8C"/>
    <w:rsid w:val="00C63B35"/>
    <w:rsid w:val="00C63B83"/>
    <w:rsid w:val="00C64283"/>
    <w:rsid w:val="00C643EE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A7C0A"/>
    <w:rsid w:val="00CB02E5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B96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28B"/>
    <w:rsid w:val="00CF089C"/>
    <w:rsid w:val="00CF0CE7"/>
    <w:rsid w:val="00CF1459"/>
    <w:rsid w:val="00CF26F0"/>
    <w:rsid w:val="00CF326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9EC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2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9AB"/>
    <w:rsid w:val="00D56ADF"/>
    <w:rsid w:val="00D56F62"/>
    <w:rsid w:val="00D57AE1"/>
    <w:rsid w:val="00D60253"/>
    <w:rsid w:val="00D607C4"/>
    <w:rsid w:val="00D60DA5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16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97D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BCE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A7A70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012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8F9"/>
    <w:rsid w:val="00E10E12"/>
    <w:rsid w:val="00E10F6E"/>
    <w:rsid w:val="00E11B6B"/>
    <w:rsid w:val="00E12720"/>
    <w:rsid w:val="00E12784"/>
    <w:rsid w:val="00E12971"/>
    <w:rsid w:val="00E13755"/>
    <w:rsid w:val="00E1378C"/>
    <w:rsid w:val="00E13811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17B7F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4FE8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30F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DA1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656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42"/>
    <w:rsid w:val="00EA016E"/>
    <w:rsid w:val="00EA04E4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779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004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0F4E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2CCB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70C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1956"/>
    <w:rsid w:val="00FB2715"/>
    <w:rsid w:val="00FB2BA7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0B1"/>
    <w:rsid w:val="00FC0DE7"/>
    <w:rsid w:val="00FC0EDB"/>
    <w:rsid w:val="00FC121F"/>
    <w:rsid w:val="00FC12CF"/>
    <w:rsid w:val="00FC2804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57E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2A2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C8CF1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  <w:style w:type="character" w:styleId="Kommentarsreferens">
    <w:name w:val="annotation reference"/>
    <w:basedOn w:val="Standardstycketeckensnitt"/>
    <w:rsid w:val="00AC08D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8D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8D0"/>
  </w:style>
  <w:style w:type="paragraph" w:styleId="Kommentarsmne">
    <w:name w:val="annotation subject"/>
    <w:basedOn w:val="Kommentarer"/>
    <w:next w:val="Kommentarer"/>
    <w:link w:val="KommentarsmneChar"/>
    <w:rsid w:val="00AC08D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8D0"/>
    <w:rPr>
      <w:b/>
      <w:bCs/>
    </w:rPr>
  </w:style>
  <w:style w:type="paragraph" w:styleId="Revision">
    <w:name w:val="Revision"/>
    <w:hidden/>
    <w:uiPriority w:val="99"/>
    <w:semiHidden/>
    <w:rsid w:val="00C643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1D47-6C5A-4851-A040-9E41B3B1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</TotalTime>
  <Pages>3</Pages>
  <Words>276</Words>
  <Characters>2407</Characters>
  <Application>Microsoft Office Word</Application>
  <DocSecurity>0</DocSecurity>
  <Lines>1203</Lines>
  <Paragraphs>157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6</cp:revision>
  <cp:lastPrinted>2022-08-18T09:17:00Z</cp:lastPrinted>
  <dcterms:created xsi:type="dcterms:W3CDTF">2022-08-18T13:49:00Z</dcterms:created>
  <dcterms:modified xsi:type="dcterms:W3CDTF">2022-08-19T06:16:00Z</dcterms:modified>
</cp:coreProperties>
</file>