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FA0530D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8F44A0">
              <w:rPr>
                <w:b/>
                <w:lang w:eastAsia="en-US"/>
              </w:rPr>
              <w:t>43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3257EF80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9B2EE0">
              <w:rPr>
                <w:lang w:eastAsia="en-US"/>
              </w:rPr>
              <w:t>4-</w:t>
            </w:r>
            <w:r w:rsidR="008F44A0">
              <w:rPr>
                <w:lang w:eastAsia="en-US"/>
              </w:rPr>
              <w:t>06-19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4F3E570" w:rsidR="008F44A0" w:rsidRPr="005F6757" w:rsidRDefault="000A0537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8F44A0">
              <w:rPr>
                <w:color w:val="000000" w:themeColor="text1"/>
                <w:lang w:eastAsia="en-US"/>
              </w:rPr>
              <w:t>8.3</w:t>
            </w:r>
            <w:r w:rsidR="00475E89">
              <w:rPr>
                <w:color w:val="000000" w:themeColor="text1"/>
                <w:lang w:eastAsia="en-US"/>
              </w:rPr>
              <w:t>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8F44A0">
              <w:rPr>
                <w:color w:val="000000" w:themeColor="text1"/>
                <w:lang w:eastAsia="en-US"/>
              </w:rPr>
              <w:t>11.00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4CF1B53C" w14:textId="6FC28DFE" w:rsidR="00DD00D6" w:rsidRDefault="00DD00D6"/>
    <w:p w14:paraId="2A3E11FE" w14:textId="1EE07576" w:rsidR="00DD00D6" w:rsidRDefault="00DD00D6"/>
    <w:p w14:paraId="2406E332" w14:textId="77777777" w:rsidR="00453C96" w:rsidRDefault="00453C96"/>
    <w:p w14:paraId="7C5CD52B" w14:textId="77777777" w:rsidR="00A43197" w:rsidRPr="00DF4413" w:rsidRDefault="00A43197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78A83A3B" w:rsidR="000304C1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03F2E66A" w14:textId="20BC66FE" w:rsidR="000304C1" w:rsidRDefault="008F44A0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Utrikesfrågor</w:t>
            </w:r>
          </w:p>
          <w:p w14:paraId="23E1DDE2" w14:textId="5FE4C6DF" w:rsidR="00FC60D4" w:rsidRDefault="008F44A0" w:rsidP="00FC60D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Utrikesminister Tobias </w:t>
            </w:r>
            <w:r w:rsidR="00603FBA">
              <w:rPr>
                <w:rFonts w:eastAsiaTheme="minorHAnsi"/>
                <w:color w:val="000000"/>
                <w:lang w:eastAsia="en-US"/>
              </w:rPr>
              <w:t>Billström med</w:t>
            </w:r>
            <w:r w:rsidR="000304C1">
              <w:rPr>
                <w:rFonts w:eastAsiaTheme="minorHAnsi"/>
                <w:color w:val="000000"/>
                <w:lang w:eastAsia="en-US"/>
              </w:rPr>
              <w:t xml:space="preserve"> medarbetare från</w:t>
            </w:r>
            <w:r w:rsidR="006A2652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03FBA">
              <w:rPr>
                <w:rFonts w:eastAsiaTheme="minorHAnsi"/>
                <w:color w:val="000000"/>
                <w:lang w:eastAsia="en-US"/>
              </w:rPr>
              <w:t xml:space="preserve">Utrikesdepartementet </w:t>
            </w:r>
            <w:r w:rsidR="00EF544D">
              <w:rPr>
                <w:rFonts w:eastAsiaTheme="minorHAnsi"/>
                <w:color w:val="000000"/>
                <w:lang w:eastAsia="en-US"/>
              </w:rPr>
              <w:t>informerade och samrådde inför möte i rådet den</w:t>
            </w:r>
            <w:r w:rsidR="00603FBA">
              <w:rPr>
                <w:rFonts w:eastAsiaTheme="minorHAnsi"/>
                <w:color w:val="000000"/>
                <w:lang w:eastAsia="en-US"/>
              </w:rPr>
              <w:t xml:space="preserve"> 24 juni 2024</w:t>
            </w:r>
            <w:r w:rsidR="00EF544D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370F57D2" w14:textId="62A8D7EC" w:rsidR="00EF544D" w:rsidRDefault="00EF544D" w:rsidP="00FC60D4">
            <w:pPr>
              <w:rPr>
                <w:rFonts w:eastAsiaTheme="minorHAnsi"/>
                <w:color w:val="000000"/>
                <w:lang w:eastAsia="en-US"/>
              </w:rPr>
            </w:pPr>
          </w:p>
          <w:p w14:paraId="6D701D16" w14:textId="77777777" w:rsidR="004A07B9" w:rsidRDefault="004A07B9" w:rsidP="004A07B9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0118BAE6" w14:textId="77777777" w:rsidR="004A07B9" w:rsidRDefault="004A07B9" w:rsidP="004A07B9">
            <w:pPr>
              <w:rPr>
                <w:rFonts w:eastAsiaTheme="minorHAnsi"/>
                <w:color w:val="000000"/>
                <w:lang w:eastAsia="en-US"/>
              </w:rPr>
            </w:pPr>
          </w:p>
          <w:p w14:paraId="07FC5BB6" w14:textId="75BB0600" w:rsidR="00B76103" w:rsidRDefault="004A07B9" w:rsidP="004A07B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</w:t>
            </w:r>
            <w:r w:rsidR="00AB6888">
              <w:rPr>
                <w:rFonts w:eastAsiaTheme="minorHAnsi"/>
                <w:b/>
                <w:bCs/>
                <w:color w:val="000000"/>
                <w:lang w:eastAsia="en-US"/>
              </w:rPr>
              <w:t>den 27 maj 2024</w:t>
            </w:r>
          </w:p>
          <w:p w14:paraId="7267898A" w14:textId="2FA28F8B" w:rsidR="00AB6888" w:rsidRPr="00AB6888" w:rsidRDefault="00AB6888" w:rsidP="00AB68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Aktuella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Rysslands angrepp mot Ukraina</w:t>
            </w:r>
          </w:p>
          <w:p w14:paraId="0DEBBB6C" w14:textId="77777777" w:rsidR="00AB6888" w:rsidRDefault="00AB6888" w:rsidP="00AB688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AB6888">
              <w:rPr>
                <w:rFonts w:eastAsiaTheme="minorHAnsi"/>
                <w:b/>
                <w:bCs/>
                <w:color w:val="000000"/>
                <w:lang w:eastAsia="en-US"/>
              </w:rPr>
              <w:t>- Situationen i Mellanöstern</w:t>
            </w:r>
            <w:r w:rsidRPr="00AB688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br/>
              <w:t>S-, V-, C- och MP-ledamöterna anmälde avvikande ståndpunkt.</w:t>
            </w:r>
            <w:r>
              <w:rPr>
                <w:rFonts w:eastAsiaTheme="minorHAnsi"/>
                <w:color w:val="000000"/>
                <w:lang w:eastAsia="en-US"/>
              </w:rPr>
              <w:br/>
              <w:t>V- och MP-ledamöterna anmälde avvikande ståndpunkt.</w:t>
            </w:r>
          </w:p>
          <w:p w14:paraId="65144A07" w14:textId="5E701BEA" w:rsidR="00AB6888" w:rsidRDefault="00AB6888" w:rsidP="00AB688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AB6888">
              <w:rPr>
                <w:rFonts w:eastAsiaTheme="minorHAnsi"/>
                <w:b/>
                <w:bCs/>
                <w:color w:val="000000"/>
                <w:lang w:eastAsia="en-US"/>
              </w:rPr>
              <w:t>- Västra Balkan</w:t>
            </w:r>
          </w:p>
          <w:p w14:paraId="07CA546A" w14:textId="35CB412A" w:rsidR="00AB6888" w:rsidRPr="00AB6888" w:rsidRDefault="00AB6888" w:rsidP="00AB68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AB6888">
              <w:rPr>
                <w:rFonts w:eastAsiaTheme="minorHAnsi"/>
                <w:b/>
                <w:bCs/>
                <w:color w:val="000000"/>
                <w:lang w:eastAsia="en-US"/>
              </w:rPr>
              <w:t>- Georgien</w:t>
            </w:r>
            <w:r w:rsidRPr="00AB688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08002041" w14:textId="77777777" w:rsidR="00AB6888" w:rsidRDefault="00AB6888" w:rsidP="00AB688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Pr="00AB6888">
              <w:rPr>
                <w:rFonts w:eastAsiaTheme="minorHAnsi"/>
                <w:b/>
                <w:bCs/>
                <w:color w:val="000000"/>
                <w:lang w:eastAsia="en-US"/>
              </w:rPr>
              <w:t>Området kring de stora sjöarna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0C3B814" w14:textId="518FCB2A" w:rsidR="00AB6888" w:rsidRPr="00AB6888" w:rsidRDefault="00AB6888" w:rsidP="00AB68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AB688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Övriga frågor </w:t>
            </w:r>
            <w:r w:rsidRPr="00AB688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BA16BF">
              <w:rPr>
                <w:rFonts w:eastAsiaTheme="minorHAnsi"/>
                <w:color w:val="000000"/>
                <w:lang w:eastAsia="en-US"/>
              </w:rPr>
              <w:t>Tunisien</w:t>
            </w:r>
          </w:p>
        </w:tc>
      </w:tr>
      <w:tr w:rsidR="00625B30" w:rsidRPr="00DF4413" w14:paraId="268FCDBA" w14:textId="77777777" w:rsidTr="00910104">
        <w:trPr>
          <w:trHeight w:val="568"/>
        </w:trPr>
        <w:tc>
          <w:tcPr>
            <w:tcW w:w="567" w:type="dxa"/>
          </w:tcPr>
          <w:p w14:paraId="7A18E0C6" w14:textId="68B39B01" w:rsidR="00625B30" w:rsidRDefault="00625B30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2</w:t>
            </w:r>
          </w:p>
        </w:tc>
        <w:tc>
          <w:tcPr>
            <w:tcW w:w="7371" w:type="dxa"/>
          </w:tcPr>
          <w:p w14:paraId="6EBB2158" w14:textId="4D6D8F9A" w:rsidR="00DE380E" w:rsidRDefault="00AB6888" w:rsidP="00DE380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frågor</w:t>
            </w:r>
          </w:p>
          <w:p w14:paraId="1BFB2A8D" w14:textId="76FC9C7D" w:rsidR="00DE380E" w:rsidRDefault="00DE380E" w:rsidP="00DE380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Statsrådet </w:t>
            </w:r>
            <w:r w:rsidR="00AB6888">
              <w:rPr>
                <w:rFonts w:eastAsiaTheme="minorHAnsi"/>
                <w:color w:val="000000"/>
                <w:lang w:eastAsia="en-US"/>
              </w:rPr>
              <w:t xml:space="preserve">Niklas </w:t>
            </w:r>
            <w:proofErr w:type="spellStart"/>
            <w:r w:rsidR="00AB6888">
              <w:rPr>
                <w:rFonts w:eastAsiaTheme="minorHAnsi"/>
                <w:color w:val="000000"/>
                <w:lang w:eastAsia="en-US"/>
              </w:rPr>
              <w:t>Wykman</w:t>
            </w:r>
            <w:proofErr w:type="spellEnd"/>
            <w:r w:rsidR="00AB688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25C8B">
              <w:rPr>
                <w:rFonts w:eastAsiaTheme="minorHAnsi"/>
                <w:color w:val="000000"/>
                <w:lang w:eastAsia="en-US"/>
              </w:rPr>
              <w:t>med</w:t>
            </w:r>
            <w:r>
              <w:rPr>
                <w:rFonts w:eastAsiaTheme="minorHAnsi"/>
                <w:color w:val="000000"/>
                <w:lang w:eastAsia="en-US"/>
              </w:rPr>
              <w:t xml:space="preserve"> medarbetare från </w:t>
            </w:r>
            <w:r w:rsidR="00F827EE">
              <w:rPr>
                <w:rFonts w:eastAsiaTheme="minorHAnsi"/>
                <w:color w:val="000000"/>
                <w:lang w:eastAsia="en-US"/>
              </w:rPr>
              <w:t>F</w:t>
            </w:r>
            <w:r w:rsidR="00AB6888">
              <w:rPr>
                <w:rFonts w:eastAsiaTheme="minorHAnsi"/>
                <w:color w:val="000000"/>
                <w:lang w:eastAsia="en-US"/>
              </w:rPr>
              <w:t>inans</w:t>
            </w:r>
            <w:r>
              <w:rPr>
                <w:rFonts w:eastAsiaTheme="minorHAnsi"/>
                <w:color w:val="000000"/>
                <w:lang w:eastAsia="en-US"/>
              </w:rPr>
              <w:t>departementet och Statsrådsberedningen informerade och samrådde inför möte i rådet den</w:t>
            </w:r>
            <w:r w:rsidR="00AB6888">
              <w:rPr>
                <w:rFonts w:eastAsiaTheme="minorHAnsi"/>
                <w:color w:val="000000"/>
                <w:lang w:eastAsia="en-US"/>
              </w:rPr>
              <w:t xml:space="preserve"> 21 juni 2024.</w:t>
            </w:r>
          </w:p>
          <w:p w14:paraId="0D9C2730" w14:textId="77777777" w:rsidR="00DE380E" w:rsidRDefault="00DE380E" w:rsidP="00DE380E">
            <w:pPr>
              <w:rPr>
                <w:rFonts w:eastAsiaTheme="minorHAnsi"/>
                <w:color w:val="000000"/>
                <w:lang w:eastAsia="en-US"/>
              </w:rPr>
            </w:pPr>
          </w:p>
          <w:p w14:paraId="3A980640" w14:textId="77777777" w:rsidR="00DE380E" w:rsidRDefault="00DE380E" w:rsidP="00DE380E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7534865C" w14:textId="77777777" w:rsidR="00DE380E" w:rsidRDefault="00DE380E" w:rsidP="00DE380E">
            <w:pPr>
              <w:rPr>
                <w:rFonts w:eastAsiaTheme="minorHAnsi"/>
                <w:color w:val="000000"/>
                <w:lang w:eastAsia="en-US"/>
              </w:rPr>
            </w:pPr>
          </w:p>
          <w:p w14:paraId="7B1371B4" w14:textId="7DB28AF4" w:rsidR="00DE380E" w:rsidRPr="004A07B9" w:rsidRDefault="00DE380E" w:rsidP="00DE380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</w:t>
            </w:r>
            <w:r w:rsidR="00AB6888">
              <w:rPr>
                <w:rFonts w:eastAsiaTheme="minorHAnsi"/>
                <w:b/>
                <w:bCs/>
                <w:color w:val="000000"/>
                <w:lang w:eastAsia="en-US"/>
              </w:rPr>
              <w:t>den 21 juni 2024</w:t>
            </w:r>
          </w:p>
          <w:p w14:paraId="1C40163D" w14:textId="0B675D8C" w:rsidR="00AB6888" w:rsidRPr="00AB6888" w:rsidRDefault="00AB6888" w:rsidP="00AB68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AB6888">
              <w:rPr>
                <w:rFonts w:eastAsiaTheme="minorHAnsi"/>
                <w:b/>
                <w:bCs/>
                <w:color w:val="000000"/>
                <w:lang w:eastAsia="en-US"/>
              </w:rPr>
              <w:t>EU:s paket för mervärdesskatteregler för den digitala tidsåldern</w:t>
            </w:r>
          </w:p>
          <w:p w14:paraId="61A1E3F2" w14:textId="1DE9852F" w:rsidR="00AB6888" w:rsidRPr="00AB6888" w:rsidRDefault="00AB6888" w:rsidP="00AB68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B6888">
              <w:rPr>
                <w:rFonts w:eastAsiaTheme="minorHAnsi"/>
                <w:b/>
                <w:bCs/>
                <w:color w:val="000000"/>
                <w:lang w:eastAsia="en-US"/>
              </w:rPr>
              <w:t>a)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AB6888">
              <w:rPr>
                <w:rFonts w:eastAsiaTheme="minorHAnsi"/>
                <w:b/>
                <w:bCs/>
                <w:color w:val="000000"/>
                <w:lang w:eastAsia="en-US"/>
              </w:rPr>
              <w:t>Direktivet vad gäller mervärdesskatteregler för den digitala tidsåldern</w:t>
            </w:r>
          </w:p>
          <w:p w14:paraId="5C869683" w14:textId="1753BCDB" w:rsidR="00AB6888" w:rsidRPr="00AB6888" w:rsidRDefault="00AB6888" w:rsidP="00AB68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B6888">
              <w:rPr>
                <w:rFonts w:eastAsiaTheme="minorHAnsi"/>
                <w:b/>
                <w:bCs/>
                <w:color w:val="000000"/>
                <w:lang w:eastAsia="en-US"/>
              </w:rPr>
              <w:t>b)</w:t>
            </w:r>
            <w:r w:rsidR="00EA164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AB6888">
              <w:rPr>
                <w:rFonts w:eastAsiaTheme="minorHAnsi"/>
                <w:b/>
                <w:bCs/>
                <w:color w:val="000000"/>
                <w:lang w:eastAsia="en-US"/>
              </w:rPr>
              <w:t>Förordningen vad gäller de arrangemang för administrativt samarbete på mervärdesskatteområdet som krävs för den digitala tidsåldern</w:t>
            </w:r>
          </w:p>
          <w:p w14:paraId="685FB2AA" w14:textId="22647D81" w:rsidR="00AB6888" w:rsidRPr="00AB6888" w:rsidRDefault="00AB6888" w:rsidP="00AB68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B6888">
              <w:rPr>
                <w:rFonts w:eastAsiaTheme="minorHAnsi"/>
                <w:b/>
                <w:bCs/>
                <w:color w:val="000000"/>
                <w:lang w:eastAsia="en-US"/>
              </w:rPr>
              <w:t>c)</w:t>
            </w:r>
            <w:r w:rsidR="00EA164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AB6888">
              <w:rPr>
                <w:rFonts w:eastAsiaTheme="minorHAnsi"/>
                <w:b/>
                <w:bCs/>
                <w:color w:val="000000"/>
                <w:lang w:eastAsia="en-US"/>
              </w:rPr>
              <w:t>Genomförandeförordningen vad gäller informationskrav för vissa mervärdesskatteordningar</w:t>
            </w:r>
          </w:p>
          <w:p w14:paraId="2DF2E338" w14:textId="77777777" w:rsidR="00EA1649" w:rsidRDefault="00EA1649" w:rsidP="00EA164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22E50BDE" w14:textId="2F676DFA" w:rsidR="00AB6888" w:rsidRPr="00EA1649" w:rsidRDefault="00EA1649" w:rsidP="00EA164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AB6888" w:rsidRPr="00EA164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Övriga frågor </w:t>
            </w:r>
          </w:p>
          <w:p w14:paraId="4BDFBE44" w14:textId="5A039530" w:rsidR="00AB6888" w:rsidRPr="00AB6888" w:rsidRDefault="00AB6888" w:rsidP="00AB68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B688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Aktuella lagstiftningsförslag om finansiella tjänster </w:t>
            </w:r>
            <w:r w:rsidR="00EA164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AB688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EA1649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AB688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Den ekonomiska återhämtningen i Europa </w:t>
            </w:r>
          </w:p>
          <w:p w14:paraId="61931D6E" w14:textId="421D8C20" w:rsidR="00AB6888" w:rsidRPr="00AB6888" w:rsidRDefault="00AB6888" w:rsidP="00AB68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B6888">
              <w:rPr>
                <w:rFonts w:eastAsiaTheme="minorHAnsi"/>
                <w:b/>
                <w:bCs/>
                <w:color w:val="000000"/>
                <w:lang w:eastAsia="en-US"/>
              </w:rPr>
              <w:t>a)</w:t>
            </w:r>
            <w:r w:rsidR="00EA164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AB688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Genomförande av faciliteten för återhämtning och </w:t>
            </w:r>
            <w:proofErr w:type="spellStart"/>
            <w:r w:rsidRPr="00AB6888">
              <w:rPr>
                <w:rFonts w:eastAsiaTheme="minorHAnsi"/>
                <w:b/>
                <w:bCs/>
                <w:color w:val="000000"/>
                <w:lang w:eastAsia="en-US"/>
              </w:rPr>
              <w:t>resiliens</w:t>
            </w:r>
            <w:proofErr w:type="spellEnd"/>
            <w:r w:rsidRPr="00AB688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</w:p>
          <w:p w14:paraId="3D74B9D1" w14:textId="691FE276" w:rsidR="00EA1649" w:rsidRDefault="00EA1649" w:rsidP="00AB688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073FB6F1" w14:textId="77777777" w:rsidR="00EA1649" w:rsidRDefault="00EA1649" w:rsidP="00AB68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B874E35" w14:textId="7A9341BD" w:rsidR="00AB6888" w:rsidRPr="00AB6888" w:rsidRDefault="00AB6888" w:rsidP="00AB68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B6888">
              <w:rPr>
                <w:rFonts w:eastAsiaTheme="minorHAnsi"/>
                <w:b/>
                <w:bCs/>
                <w:color w:val="000000"/>
                <w:lang w:eastAsia="en-US"/>
              </w:rPr>
              <w:t>b)</w:t>
            </w:r>
            <w:r w:rsidR="00EA164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AB688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Rådets genomförandebeslut inom ramen för faciliteten för återhämtning och </w:t>
            </w:r>
            <w:proofErr w:type="spellStart"/>
            <w:r w:rsidRPr="00AB6888">
              <w:rPr>
                <w:rFonts w:eastAsiaTheme="minorHAnsi"/>
                <w:b/>
                <w:bCs/>
                <w:color w:val="000000"/>
                <w:lang w:eastAsia="en-US"/>
              </w:rPr>
              <w:t>resiliens</w:t>
            </w:r>
            <w:proofErr w:type="spellEnd"/>
            <w:r w:rsidRPr="00AB688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</w:p>
          <w:p w14:paraId="35DB68CC" w14:textId="59A42413" w:rsidR="00AB6888" w:rsidRPr="00AB6888" w:rsidRDefault="00EA1649" w:rsidP="00AB68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AB6888" w:rsidRPr="00AB688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Den europeiska planeringsterminen 2024: </w:t>
            </w:r>
            <w:proofErr w:type="spellStart"/>
            <w:r w:rsidR="00AB6888" w:rsidRPr="00AB6888">
              <w:rPr>
                <w:rFonts w:eastAsiaTheme="minorHAnsi"/>
                <w:b/>
                <w:bCs/>
                <w:color w:val="000000"/>
                <w:lang w:eastAsia="en-US"/>
              </w:rPr>
              <w:t>vårpaketet</w:t>
            </w:r>
            <w:proofErr w:type="spellEnd"/>
            <w:r w:rsidR="00AB6888" w:rsidRPr="00AB688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AB6888" w:rsidRPr="00AB688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Ekonomiska och finansiella konsekvenser av Rysslands angrepp mot Ukraina </w:t>
            </w:r>
          </w:p>
          <w:p w14:paraId="7F6AE74F" w14:textId="77777777" w:rsidR="00EA1649" w:rsidRDefault="00EA1649" w:rsidP="00AB688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46424157" w14:textId="33131DCC" w:rsidR="00AB6888" w:rsidRPr="00AB6888" w:rsidRDefault="00EA1649" w:rsidP="00AB68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proofErr w:type="spellStart"/>
            <w:r w:rsidR="00AB6888" w:rsidRPr="00AB6888">
              <w:rPr>
                <w:rFonts w:eastAsiaTheme="minorHAnsi"/>
                <w:b/>
                <w:bCs/>
                <w:color w:val="000000"/>
                <w:lang w:eastAsia="en-US"/>
              </w:rPr>
              <w:t>Ekofinrådets</w:t>
            </w:r>
            <w:proofErr w:type="spellEnd"/>
            <w:r w:rsidR="00AB6888" w:rsidRPr="00AB688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rapport till Europeiska rådet om skattefrågor </w:t>
            </w:r>
          </w:p>
          <w:p w14:paraId="5F8F77B2" w14:textId="2DBFFF12" w:rsidR="00AB6888" w:rsidRPr="00AB6888" w:rsidRDefault="00AB6888" w:rsidP="00AB68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B688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EA1649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AB688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Slutsatser om de framsteg som uppförandekodgruppen (företagsbeskattning) gjort under det belgiska ordförandeskapet </w:t>
            </w:r>
          </w:p>
          <w:p w14:paraId="130FF5D4" w14:textId="4338B77D" w:rsidR="00AB6888" w:rsidRPr="00AB6888" w:rsidRDefault="00EA1649" w:rsidP="00AB68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AB6888" w:rsidRPr="00AB688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Övriga frågor </w:t>
            </w:r>
          </w:p>
          <w:p w14:paraId="3013EC36" w14:textId="66569091" w:rsidR="00DE380E" w:rsidRPr="00DE380E" w:rsidRDefault="00AB6888" w:rsidP="00AB68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B6888">
              <w:rPr>
                <w:rFonts w:eastAsiaTheme="minorHAnsi"/>
                <w:b/>
                <w:bCs/>
                <w:color w:val="000000"/>
                <w:lang w:eastAsia="en-US"/>
              </w:rPr>
              <w:t>Ad hoc-kommittén för utkastet till mandat för Förenta nationernas ramkonvention om internationellt skattesamarbete</w:t>
            </w:r>
          </w:p>
          <w:p w14:paraId="2773F521" w14:textId="380AB232" w:rsidR="001C20C1" w:rsidRPr="001C20C1" w:rsidRDefault="001C20C1" w:rsidP="004A07B9">
            <w:pPr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AB6888" w:rsidRPr="00DF4413" w14:paraId="00A022E6" w14:textId="77777777" w:rsidTr="00910104">
        <w:trPr>
          <w:trHeight w:val="568"/>
        </w:trPr>
        <w:tc>
          <w:tcPr>
            <w:tcW w:w="567" w:type="dxa"/>
          </w:tcPr>
          <w:p w14:paraId="1F970C55" w14:textId="01755851" w:rsidR="00AB6888" w:rsidRDefault="00AB688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7371" w:type="dxa"/>
          </w:tcPr>
          <w:p w14:paraId="46B1A43F" w14:textId="2E13749C" w:rsidR="00AB6888" w:rsidRDefault="00BA16BF" w:rsidP="00AB68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</w:p>
          <w:p w14:paraId="27F6E03A" w14:textId="76696A9B" w:rsidR="00AB6888" w:rsidRDefault="00BA16BF" w:rsidP="00AB688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Statssekreterare Christian Danielsson</w:t>
            </w:r>
            <w:r w:rsidR="00AB688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25C8B">
              <w:rPr>
                <w:rFonts w:eastAsiaTheme="minorHAnsi"/>
                <w:color w:val="000000"/>
                <w:lang w:eastAsia="en-US"/>
              </w:rPr>
              <w:t>med</w:t>
            </w:r>
            <w:r w:rsidR="00AB6888">
              <w:rPr>
                <w:rFonts w:eastAsiaTheme="minorHAnsi"/>
                <w:color w:val="000000"/>
                <w:lang w:eastAsia="en-US"/>
              </w:rPr>
              <w:t xml:space="preserve"> medarbetare från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B6888">
              <w:rPr>
                <w:rFonts w:eastAsiaTheme="minorHAnsi"/>
                <w:color w:val="000000"/>
                <w:lang w:eastAsia="en-US"/>
              </w:rPr>
              <w:t xml:space="preserve">Statsrådsberedningen </w:t>
            </w:r>
            <w:r>
              <w:rPr>
                <w:rFonts w:eastAsiaTheme="minorHAnsi"/>
                <w:color w:val="000000"/>
                <w:lang w:eastAsia="en-US"/>
              </w:rPr>
              <w:t xml:space="preserve">och Justitiedepartementet </w:t>
            </w:r>
            <w:r w:rsidR="00AB6888">
              <w:rPr>
                <w:rFonts w:eastAsiaTheme="minorHAnsi"/>
                <w:color w:val="000000"/>
                <w:lang w:eastAsia="en-US"/>
              </w:rPr>
              <w:t>informerade och samrådde inför möte i rådet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25 juni 2024.</w:t>
            </w:r>
          </w:p>
          <w:p w14:paraId="4504D4A8" w14:textId="77777777" w:rsidR="00AB6888" w:rsidRDefault="00AB6888" w:rsidP="00AB6888">
            <w:pPr>
              <w:rPr>
                <w:rFonts w:eastAsiaTheme="minorHAnsi"/>
                <w:color w:val="000000"/>
                <w:lang w:eastAsia="en-US"/>
              </w:rPr>
            </w:pPr>
          </w:p>
          <w:p w14:paraId="655F04B9" w14:textId="77777777" w:rsidR="00AB6888" w:rsidRDefault="00AB6888" w:rsidP="00AB6888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0945294B" w14:textId="77777777" w:rsidR="00AB6888" w:rsidRDefault="00AB6888" w:rsidP="00AB6888">
            <w:pPr>
              <w:rPr>
                <w:rFonts w:eastAsiaTheme="minorHAnsi"/>
                <w:color w:val="000000"/>
                <w:lang w:eastAsia="en-US"/>
              </w:rPr>
            </w:pPr>
          </w:p>
          <w:p w14:paraId="6D0C184C" w14:textId="77777777" w:rsidR="00BA16BF" w:rsidRDefault="00AB6888" w:rsidP="00BA16B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</w:t>
            </w:r>
            <w:r w:rsidR="00BA16BF">
              <w:rPr>
                <w:rFonts w:eastAsiaTheme="minorHAnsi"/>
                <w:b/>
                <w:bCs/>
                <w:color w:val="000000"/>
                <w:lang w:eastAsia="en-US"/>
              </w:rPr>
              <w:t>den 21 maj 2024</w:t>
            </w:r>
            <w:r w:rsidR="00BA16B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BA16BF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Direktivet om transparens kring intresserepresentation för tredjeländers räkning</w:t>
            </w:r>
          </w:p>
          <w:p w14:paraId="294B402A" w14:textId="1B796E15" w:rsidR="00BA16BF" w:rsidRDefault="00BA16BF" w:rsidP="00BA16B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Förberedelser inför Europeiska rådet den 27–28 juni 2024: slutsatser</w:t>
            </w:r>
          </w:p>
          <w:p w14:paraId="16251FD3" w14:textId="42B5D18E" w:rsidR="00BA16BF" w:rsidRDefault="00BA16BF" w:rsidP="00BA16B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BA16BF">
              <w:rPr>
                <w:rFonts w:eastAsiaTheme="minorHAnsi"/>
                <w:color w:val="000000"/>
                <w:lang w:eastAsia="en-US"/>
              </w:rPr>
              <w:t>S-, V- och MP-ledamöterna anmälde av</w:t>
            </w:r>
            <w:r w:rsidR="00252371">
              <w:rPr>
                <w:rFonts w:eastAsiaTheme="minorHAnsi"/>
                <w:color w:val="000000"/>
                <w:lang w:eastAsia="en-US"/>
              </w:rPr>
              <w:t>v</w:t>
            </w:r>
            <w:r w:rsidRPr="00BA16BF">
              <w:rPr>
                <w:rFonts w:eastAsiaTheme="minorHAnsi"/>
                <w:color w:val="000000"/>
                <w:lang w:eastAsia="en-US"/>
              </w:rPr>
              <w:t>ikande ståndpunkt</w:t>
            </w:r>
            <w:r w:rsidR="00252371">
              <w:rPr>
                <w:rFonts w:eastAsiaTheme="minorHAnsi"/>
                <w:color w:val="000000"/>
                <w:lang w:eastAsia="en-US"/>
              </w:rPr>
              <w:t>.</w:t>
            </w:r>
            <w:r w:rsidRPr="00BA16BF">
              <w:rPr>
                <w:rFonts w:eastAsiaTheme="minorHAnsi"/>
                <w:color w:val="000000"/>
                <w:lang w:eastAsia="en-US"/>
              </w:rPr>
              <w:br/>
              <w:t>V-ledamoten anmälde avvikande ståndpunkt</w:t>
            </w:r>
            <w:r w:rsidR="00252371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Unionens värden i Ungern – motiverat förslag enligt artikel 7.1 i EU fördraget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3426EB80" w14:textId="19DD246A" w:rsidR="00AB6888" w:rsidRPr="00BA16BF" w:rsidRDefault="00BA16BF" w:rsidP="00BA16B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Övriga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BA16BF">
              <w:rPr>
                <w:rFonts w:eastAsiaTheme="minorHAnsi"/>
                <w:color w:val="000000"/>
                <w:lang w:eastAsia="en-US"/>
              </w:rPr>
              <w:t>Ordförandeskapets framstegsrapport om EU:s framtid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0C0D460" w14:textId="77777777" w:rsidR="00AB6888" w:rsidRDefault="00AB6888" w:rsidP="00DE380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AB6888" w:rsidRPr="00DF4413" w14:paraId="02C9CD0C" w14:textId="77777777" w:rsidTr="00910104">
        <w:trPr>
          <w:trHeight w:val="568"/>
        </w:trPr>
        <w:tc>
          <w:tcPr>
            <w:tcW w:w="567" w:type="dxa"/>
          </w:tcPr>
          <w:p w14:paraId="772997A6" w14:textId="0A487AD0" w:rsidR="00AB6888" w:rsidRDefault="00AB688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4</w:t>
            </w:r>
          </w:p>
        </w:tc>
        <w:tc>
          <w:tcPr>
            <w:tcW w:w="7371" w:type="dxa"/>
          </w:tcPr>
          <w:p w14:paraId="54255B33" w14:textId="2DE430AA" w:rsidR="00AB6888" w:rsidRDefault="00BA16BF" w:rsidP="00AB68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Jordbruks- och fiskefrågor</w:t>
            </w:r>
          </w:p>
          <w:p w14:paraId="38289B3B" w14:textId="72A4F992" w:rsidR="00AB6888" w:rsidRDefault="00AB6888" w:rsidP="00AB688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</w:t>
            </w:r>
            <w:r w:rsidR="007A3E94">
              <w:rPr>
                <w:rFonts w:eastAsiaTheme="minorHAnsi"/>
                <w:color w:val="000000"/>
                <w:lang w:eastAsia="en-US"/>
              </w:rPr>
              <w:t xml:space="preserve">sekreteraren Dan Ericson </w:t>
            </w:r>
            <w:r w:rsidR="00B25C8B">
              <w:rPr>
                <w:rFonts w:eastAsiaTheme="minorHAnsi"/>
                <w:color w:val="000000"/>
                <w:lang w:eastAsia="en-US"/>
              </w:rPr>
              <w:t>med</w:t>
            </w:r>
            <w:r>
              <w:rPr>
                <w:rFonts w:eastAsiaTheme="minorHAnsi"/>
                <w:color w:val="000000"/>
                <w:lang w:eastAsia="en-US"/>
              </w:rPr>
              <w:t xml:space="preserve"> medarbetare från </w:t>
            </w:r>
            <w:r w:rsidR="007A3E94">
              <w:rPr>
                <w:rFonts w:eastAsiaTheme="minorHAnsi"/>
                <w:color w:val="000000"/>
                <w:lang w:eastAsia="en-US"/>
              </w:rPr>
              <w:t>Landsbygds- och infrastruktur</w:t>
            </w:r>
            <w:r>
              <w:rPr>
                <w:rFonts w:eastAsiaTheme="minorHAnsi"/>
                <w:color w:val="000000"/>
                <w:lang w:eastAsia="en-US"/>
              </w:rPr>
              <w:t xml:space="preserve">departementet </w:t>
            </w:r>
            <w:r w:rsidR="007A3E94">
              <w:rPr>
                <w:rFonts w:eastAsiaTheme="minorHAnsi"/>
                <w:color w:val="000000"/>
                <w:lang w:eastAsia="en-US"/>
              </w:rPr>
              <w:t>samt</w:t>
            </w:r>
            <w:r>
              <w:rPr>
                <w:rFonts w:eastAsiaTheme="minorHAnsi"/>
                <w:color w:val="000000"/>
                <w:lang w:eastAsia="en-US"/>
              </w:rPr>
              <w:t xml:space="preserve"> Statsrådsberedningen informerade och samrådde inför möte i rådet de</w:t>
            </w:r>
            <w:r w:rsidR="007A3E94">
              <w:rPr>
                <w:rFonts w:eastAsiaTheme="minorHAnsi"/>
                <w:color w:val="000000"/>
                <w:lang w:eastAsia="en-US"/>
              </w:rPr>
              <w:t xml:space="preserve">n 24 juni 2024. </w:t>
            </w:r>
          </w:p>
          <w:p w14:paraId="08D7E8E6" w14:textId="77777777" w:rsidR="00AB6888" w:rsidRDefault="00AB6888" w:rsidP="00AB6888">
            <w:pPr>
              <w:rPr>
                <w:rFonts w:eastAsiaTheme="minorHAnsi"/>
                <w:color w:val="000000"/>
                <w:lang w:eastAsia="en-US"/>
              </w:rPr>
            </w:pPr>
          </w:p>
          <w:p w14:paraId="5E0E7773" w14:textId="77777777" w:rsidR="00AB6888" w:rsidRDefault="00AB6888" w:rsidP="00AB6888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6C0963F2" w14:textId="77777777" w:rsidR="00AB6888" w:rsidRDefault="00AB6888" w:rsidP="00AB6888">
            <w:pPr>
              <w:rPr>
                <w:rFonts w:eastAsiaTheme="minorHAnsi"/>
                <w:color w:val="000000"/>
                <w:lang w:eastAsia="en-US"/>
              </w:rPr>
            </w:pPr>
          </w:p>
          <w:p w14:paraId="3F4C2DB4" w14:textId="162D26E2" w:rsidR="00AB6888" w:rsidRPr="004A07B9" w:rsidRDefault="00AB6888" w:rsidP="00AB68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</w:t>
            </w:r>
            <w:r w:rsidR="007A3E94">
              <w:rPr>
                <w:rFonts w:eastAsiaTheme="minorHAnsi"/>
                <w:b/>
                <w:bCs/>
                <w:color w:val="000000"/>
                <w:lang w:eastAsia="en-US"/>
              </w:rPr>
              <w:t>den 27 maj 2024</w:t>
            </w:r>
          </w:p>
          <w:p w14:paraId="0D72C502" w14:textId="22A60634" w:rsidR="00D34E06" w:rsidRDefault="00D34E06" w:rsidP="00D34E0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D34E06">
              <w:rPr>
                <w:rFonts w:eastAsiaTheme="minorHAnsi"/>
                <w:b/>
                <w:bCs/>
                <w:color w:val="000000"/>
                <w:lang w:eastAsia="en-US"/>
              </w:rPr>
              <w:t>Meddelandet om hållbart fiske i EU: lägesrapport och riktlinjer för 2025</w:t>
            </w:r>
          </w:p>
          <w:p w14:paraId="5648B3DC" w14:textId="4E30FEB6" w:rsidR="00D34E06" w:rsidRPr="00D34E06" w:rsidRDefault="00D34E06" w:rsidP="00D34E0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S-, V-, C- och MP-ledamöterna anmälde avvikande ståndpunkt. </w:t>
            </w:r>
          </w:p>
          <w:p w14:paraId="490CB13C" w14:textId="2DE94D06" w:rsidR="00D34E06" w:rsidRPr="00D34E06" w:rsidRDefault="00D34E06" w:rsidP="00D34E0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D34E06">
              <w:rPr>
                <w:rFonts w:eastAsiaTheme="minorHAnsi"/>
                <w:b/>
                <w:bCs/>
                <w:color w:val="000000"/>
                <w:lang w:eastAsia="en-US"/>
              </w:rPr>
              <w:t>Slutsatser om framtiden för EU:s jordbruk</w:t>
            </w:r>
          </w:p>
          <w:p w14:paraId="667A12FF" w14:textId="685BA887" w:rsidR="00AB6888" w:rsidRPr="00DE380E" w:rsidRDefault="00D34E06" w:rsidP="00D34E0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Ordföranden konstaterade att det fanns stöd </w:t>
            </w:r>
            <w:r w:rsidRPr="00D34E06">
              <w:rPr>
                <w:rFonts w:eastAsiaTheme="minorHAnsi"/>
                <w:color w:val="000000"/>
                <w:lang w:eastAsia="en-US"/>
              </w:rPr>
              <w:t>för regeringens ståndpunkt.</w:t>
            </w:r>
            <w:r w:rsidRPr="00D34E06">
              <w:rPr>
                <w:rFonts w:eastAsiaTheme="minorHAnsi"/>
                <w:color w:val="000000"/>
                <w:lang w:eastAsia="en-US"/>
              </w:rPr>
              <w:br/>
              <w:t>SD-ledamöterna anmälde avvikande ståndpunkt.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D34E06">
              <w:rPr>
                <w:rFonts w:eastAsiaTheme="minorHAnsi"/>
                <w:b/>
                <w:bCs/>
                <w:color w:val="000000"/>
                <w:lang w:eastAsia="en-US"/>
              </w:rPr>
              <w:t>Beslutet om den ständiga kommittén för skogsbruk</w:t>
            </w:r>
          </w:p>
          <w:p w14:paraId="11ABB19F" w14:textId="77777777" w:rsidR="00AB6888" w:rsidRDefault="00AB6888" w:rsidP="00DE380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AB6888" w:rsidRPr="00DF4413" w14:paraId="37F3DBEF" w14:textId="77777777" w:rsidTr="00910104">
        <w:trPr>
          <w:trHeight w:val="568"/>
        </w:trPr>
        <w:tc>
          <w:tcPr>
            <w:tcW w:w="567" w:type="dxa"/>
          </w:tcPr>
          <w:p w14:paraId="6416F918" w14:textId="05C7A49F" w:rsidR="00AB6888" w:rsidRDefault="00AB688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5</w:t>
            </w:r>
          </w:p>
        </w:tc>
        <w:tc>
          <w:tcPr>
            <w:tcW w:w="7371" w:type="dxa"/>
          </w:tcPr>
          <w:p w14:paraId="7437BEE3" w14:textId="778ED548" w:rsidR="00AB6888" w:rsidRDefault="00BA16BF" w:rsidP="00AB68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Studieresa till Helsingfors, Finland den 16–17 september 2024</w:t>
            </w:r>
          </w:p>
          <w:p w14:paraId="54ECF013" w14:textId="52CC4402" w:rsidR="00D34E06" w:rsidRPr="007C131A" w:rsidRDefault="007C131A" w:rsidP="00E97AC0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EU-n</w:t>
            </w:r>
            <w:r w:rsidRPr="007C131A">
              <w:rPr>
                <w:rFonts w:eastAsiaTheme="minorHAnsi"/>
                <w:color w:val="000000"/>
                <w:lang w:eastAsia="en-US"/>
              </w:rPr>
              <w:t>ämnden beslutade att genomföra studieresan.</w:t>
            </w:r>
          </w:p>
          <w:p w14:paraId="605F029B" w14:textId="18A389DF" w:rsidR="007C131A" w:rsidRDefault="007C131A" w:rsidP="00E97AC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812C88" w:rsidRPr="00DF4413" w14:paraId="3E9FD7A4" w14:textId="77777777" w:rsidTr="00910104">
        <w:trPr>
          <w:trHeight w:val="568"/>
        </w:trPr>
        <w:tc>
          <w:tcPr>
            <w:tcW w:w="567" w:type="dxa"/>
          </w:tcPr>
          <w:p w14:paraId="7B968E38" w14:textId="0D7EE293" w:rsidR="00812C88" w:rsidRDefault="000304C1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AB6888">
              <w:rPr>
                <w:b/>
                <w:snapToGrid w:val="0"/>
                <w:color w:val="000000" w:themeColor="text1"/>
                <w:lang w:eastAsia="en-US"/>
              </w:rPr>
              <w:t>6</w:t>
            </w:r>
          </w:p>
        </w:tc>
        <w:tc>
          <w:tcPr>
            <w:tcW w:w="7371" w:type="dxa"/>
          </w:tcPr>
          <w:p w14:paraId="25A2FEC6" w14:textId="6C00329D" w:rsidR="00D67BB9" w:rsidRDefault="00BA7414" w:rsidP="0040179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Justering </w:t>
            </w:r>
          </w:p>
          <w:p w14:paraId="69F87F67" w14:textId="2CC8FDEF" w:rsidR="00F827EE" w:rsidRDefault="00F827EE" w:rsidP="00F827E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Protokoll från sammanträdena den 14 juni och den 17 juni 2024 samt </w:t>
            </w:r>
          </w:p>
          <w:p w14:paraId="0CDA7563" w14:textId="700CD608" w:rsidR="004A07B9" w:rsidRDefault="00F827EE" w:rsidP="004A07B9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u</w:t>
            </w:r>
            <w:r w:rsidR="001C20C1">
              <w:rPr>
                <w:rFonts w:eastAsiaTheme="minorHAnsi"/>
                <w:color w:val="000000"/>
                <w:lang w:eastAsia="en-US"/>
              </w:rPr>
              <w:t>ppteckningar från sammanträd</w:t>
            </w:r>
            <w:r w:rsidR="00C32D4C">
              <w:rPr>
                <w:rFonts w:eastAsiaTheme="minorHAnsi"/>
                <w:color w:val="000000"/>
                <w:lang w:eastAsia="en-US"/>
              </w:rPr>
              <w:t>e</w:t>
            </w:r>
            <w:r w:rsidR="007C131A">
              <w:rPr>
                <w:rFonts w:eastAsiaTheme="minorHAnsi"/>
                <w:color w:val="000000"/>
                <w:lang w:eastAsia="en-US"/>
              </w:rPr>
              <w:t>t den 5 juni 2024</w:t>
            </w:r>
            <w:r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7835A9C7" w14:textId="3DBF32DA" w:rsidR="00F827EE" w:rsidRDefault="00F827EE" w:rsidP="004A07B9">
            <w:pPr>
              <w:rPr>
                <w:rFonts w:eastAsiaTheme="minorHAnsi"/>
                <w:color w:val="000000"/>
                <w:lang w:eastAsia="en-US"/>
              </w:rPr>
            </w:pPr>
          </w:p>
          <w:p w14:paraId="6B0E9CE6" w14:textId="69523CBF" w:rsidR="00F827EE" w:rsidRPr="00E34740" w:rsidRDefault="00F827EE" w:rsidP="00F827E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den  (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återfinns i bilaga 2).  </w:t>
            </w:r>
          </w:p>
          <w:p w14:paraId="59DAEC15" w14:textId="5DD36C2F" w:rsidR="00765302" w:rsidRPr="00E34740" w:rsidRDefault="00765302" w:rsidP="00E34740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FC60D4" w:rsidRPr="00DF4413" w14:paraId="43D5DC85" w14:textId="77777777" w:rsidTr="000304C1">
        <w:trPr>
          <w:trHeight w:val="568"/>
        </w:trPr>
        <w:tc>
          <w:tcPr>
            <w:tcW w:w="567" w:type="dxa"/>
          </w:tcPr>
          <w:p w14:paraId="7869546C" w14:textId="707FB84B" w:rsidR="00FC60D4" w:rsidRDefault="00FC60D4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73CA5FA9" w14:textId="77777777" w:rsidR="00765302" w:rsidRPr="00C107EB" w:rsidRDefault="00765302" w:rsidP="00C107EB">
            <w:pPr>
              <w:rPr>
                <w:bCs/>
              </w:rPr>
            </w:pPr>
          </w:p>
          <w:p w14:paraId="7BD8B648" w14:textId="78DB7EE9" w:rsidR="000304C1" w:rsidRPr="000304C1" w:rsidRDefault="000304C1" w:rsidP="001C3F50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bookmarkEnd w:id="0"/>
    </w:tbl>
    <w:p w14:paraId="675ABB9B" w14:textId="1EDC1D86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656CF3" w14:textId="3711AD39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F42CB" w14:textId="7C222C7A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113024" w14:textId="1C70BD9B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26A5B2" w14:textId="61AF74F4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61ECC7" w14:textId="3881C353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2F0E2F" w14:textId="5940026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A927C0" w14:textId="7F66ADAA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214673" w14:textId="14986EA4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6D93A48" w14:textId="469DB88B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BD84EA" w14:textId="20A0C56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C0A879" w14:textId="440C176D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B98E6" w14:textId="4F558366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9EC3B6" w14:textId="4BC6E6EC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95C25A" w14:textId="144DCFA3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236AFF" w14:textId="51CC76C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F493D8" w14:textId="60D8951E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9CD15A" w14:textId="6ECDFBF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485A7E" w14:textId="45C48849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AD43BF" w14:textId="77777777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BE740A" w14:textId="73233DE7" w:rsidR="00BD1382" w:rsidRDefault="00BD1382" w:rsidP="007C131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24F5B661" w14:textId="58767D3F" w:rsidR="00690694" w:rsidRPr="00FB792F" w:rsidRDefault="00BD138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lastRenderedPageBreak/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3299E33" w14:textId="5E9A0E07" w:rsidR="006F13FC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ED88C73" w14:textId="2ECBE370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EE118ED" w14:textId="77777777" w:rsidR="00FB37D9" w:rsidRDefault="00FB37D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03649" w14:textId="13349442" w:rsidR="006F13FC" w:rsidRPr="00FB792F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16AC166B" w14:textId="219542CC" w:rsidR="00A43197" w:rsidRDefault="00603FBA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>Nicole Nordström</w:t>
      </w:r>
    </w:p>
    <w:p w14:paraId="04751BCA" w14:textId="14884EC1" w:rsidR="00FB37D9" w:rsidRDefault="00FB37D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C41F165" w14:textId="77777777" w:rsidR="00F06A8B" w:rsidRPr="00FB792F" w:rsidRDefault="00F06A8B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4CA3CE46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F13FC">
        <w:rPr>
          <w:b/>
          <w:snapToGrid w:val="0"/>
          <w:lang w:eastAsia="en-US"/>
        </w:rPr>
        <w:t xml:space="preserve"> </w:t>
      </w:r>
      <w:r w:rsidR="00603FBA">
        <w:rPr>
          <w:b/>
          <w:snapToGrid w:val="0"/>
          <w:lang w:eastAsia="en-US"/>
        </w:rPr>
        <w:t>12 juli 2024</w:t>
      </w:r>
    </w:p>
    <w:p w14:paraId="0D172D13" w14:textId="2142EBCE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5D1428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18D67AC6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30B18D" w14:textId="77777777" w:rsidR="00F06A8B" w:rsidRDefault="00F06A8B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57C696" w14:textId="0E1E71D8" w:rsidR="005C12CA" w:rsidRDefault="006F13FC" w:rsidP="0010036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6D2628">
        <w:rPr>
          <w:b/>
          <w:snapToGrid w:val="0"/>
          <w:lang w:eastAsia="en-US"/>
        </w:rPr>
        <w:t>Jessica Rosencrantz</w:t>
      </w:r>
    </w:p>
    <w:p w14:paraId="75D33F0B" w14:textId="6F41112C" w:rsidR="002F6381" w:rsidRDefault="00BD1382" w:rsidP="00BD138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F544C" w:rsidRPr="00DE5153" w14:paraId="1B98DBF0" w14:textId="77777777" w:rsidTr="00E21250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870F115" w14:textId="77777777" w:rsidR="00FF544C" w:rsidRPr="00DE5153" w:rsidRDefault="00FF544C" w:rsidP="00507A20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FDD65D7" w14:textId="3825B69E" w:rsidR="00FF544C" w:rsidRPr="00DE5153" w:rsidRDefault="00FF544C" w:rsidP="00507A20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603FBA">
              <w:rPr>
                <w:b/>
                <w:color w:val="000000"/>
                <w:lang w:val="en-GB" w:eastAsia="en-US"/>
              </w:rPr>
              <w:t>43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F544C" w:rsidRPr="00DE5153" w14:paraId="6EBD6E15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23A3491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DFF893A" w14:textId="41FD3A49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F827EE">
              <w:rPr>
                <w:b/>
                <w:color w:val="000000"/>
                <w:szCs w:val="22"/>
                <w:lang w:val="en-GB" w:eastAsia="en-US"/>
              </w:rPr>
              <w:t>1-6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F4034C8" w14:textId="3C591DB4" w:rsidR="00D022F0" w:rsidRPr="00D022F0" w:rsidRDefault="00FF544C" w:rsidP="00507A20">
            <w:pPr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022F0">
              <w:rPr>
                <w:b/>
                <w:color w:val="000000"/>
                <w:sz w:val="22"/>
                <w:szCs w:val="22"/>
                <w:lang w:val="en-GB" w:eastAsia="en-US"/>
              </w:rPr>
              <w:t>§</w:t>
            </w:r>
            <w:r w:rsidR="008A7F3D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D35DE23" w14:textId="5D86C50E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97936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FFE69BF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2BBF58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586F9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04B02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4351C5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48DAB4C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F14D2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2A13D4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E47A878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16F88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4A4E2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A618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CFE6E4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E74AE5" w14:textId="43E94821" w:rsidR="00FF544C" w:rsidRPr="00DE5153" w:rsidRDefault="00B0274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114E5" w14:textId="338BB02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B9000" w14:textId="29DA376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01EBF" w14:textId="79FEBFE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881E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CE9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4A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F75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AE322E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D9B76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CFC6D" w14:textId="0535181A" w:rsidR="00FF544C" w:rsidRPr="00DE5153" w:rsidRDefault="000934B7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A290" w14:textId="49D5CB04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344B" w14:textId="61AD8CA9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4141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46178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C16A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CF6C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FF544C" w:rsidRPr="00DE5153" w14:paraId="0C813DA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6BEDB20" w14:textId="44759E9A" w:rsidR="00FF544C" w:rsidRPr="00DE5153" w:rsidRDefault="00B0274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Wallmark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92C72" w14:textId="32E71A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AF8BD" w14:textId="734B82D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55701" w14:textId="3D14AEE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7B43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A00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FD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F1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ED6E90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27D623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ED0B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9A15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F94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FEC8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2FB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47BC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D0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C9A66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B77F7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31AEF" w14:textId="043FC90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CF699" w14:textId="1D8F4E4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D392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56FE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273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5BC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B91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129A3F5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00D87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E19EA" w14:textId="78A8F15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4EC10" w14:textId="52AE02A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11BA5" w14:textId="2343D3F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E701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00D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B647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9449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2CDB57B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583C9F1" w14:textId="60DCF422" w:rsidR="00FF544C" w:rsidRPr="00DE5153" w:rsidRDefault="00B0274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6F785" w14:textId="60EA5BB6" w:rsidR="00FF544C" w:rsidRPr="00DE5153" w:rsidRDefault="000934B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2826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1A8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9EC6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E9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E10A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24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9A30EE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B7F05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C56CF" w14:textId="2AA46DD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B10D4" w14:textId="0AA6F74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14F63" w14:textId="23A1CC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4F8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B8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CE8C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B75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DFEC0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80DAF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1509" w14:textId="5804FEC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CFC44" w14:textId="518E37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6C299" w14:textId="5D8781F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4583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8769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65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220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FB1CEF1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F608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7D30C" w14:textId="19CD2CC9" w:rsidR="00FF544C" w:rsidRPr="00DE5153" w:rsidRDefault="000934B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83453" w14:textId="77777777" w:rsidR="00FF544C" w:rsidRPr="00070C4A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C1A2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37D3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792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38B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81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4ED3E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5CFD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754A0" w14:textId="1BCD935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0BD" w14:textId="426893A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2EF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32B0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59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F76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B23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8EE489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25233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4889C" w14:textId="389A53F6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9B924" w14:textId="626762C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066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0A79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9C7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F12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D616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7918B9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3AE16" w14:textId="77777777" w:rsidR="00FF544C" w:rsidRPr="00166DC1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A44AE" w14:textId="1DC960AB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9403" w14:textId="37A05AD5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17E7" w14:textId="32914EE6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1A01A" w14:textId="77777777" w:rsidR="00FF544C" w:rsidRPr="00E357E9" w:rsidRDefault="00FF544C" w:rsidP="00507A20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8059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AA3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5E0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8392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A43E0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B574B" w14:textId="6F3BE26C" w:rsidR="00FF544C" w:rsidRPr="00DE5153" w:rsidRDefault="000934B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0DB84" w14:textId="104D875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26026" w14:textId="7924F0D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F5B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6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4319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D2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97E4D40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B6609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47A9D" w14:textId="2190541D" w:rsidR="00FF544C" w:rsidRPr="007D0FA9" w:rsidRDefault="00FF544C" w:rsidP="00507A20">
            <w:pPr>
              <w:spacing w:line="256" w:lineRule="auto"/>
              <w:rPr>
                <w:color w:val="000000"/>
                <w:sz w:val="26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0B93E" w14:textId="38F7AA5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F620E" w14:textId="0B8C9E8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1877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65B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5F9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2456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648C21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66646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64FDB" w14:textId="676A4D68" w:rsidR="00FF544C" w:rsidRPr="00DE5153" w:rsidRDefault="000934B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2643E" w14:textId="7C4A170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C76A4" w14:textId="2CAB6EA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3C6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B3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008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CA4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AA20D1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0607F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10E8702" w14:textId="74287881" w:rsidR="00FF544C" w:rsidRPr="00DE5153" w:rsidRDefault="000934B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20EF" w14:textId="0C2BDBE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22360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80B0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12EE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5159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AD64F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9F19E4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5DE0860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1F401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8EA4E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E312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5AC2D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F29D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A40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5E66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34EC4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B11579" w14:textId="39E20EFC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18E0A" w14:textId="527F64C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2C943" w14:textId="607DBB1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FC89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F3A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A9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671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539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13DDE88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59AA8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0AA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EC04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40D5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05B0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123F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E71E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4B8A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BE8AD4B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EA96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67F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5CD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03E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138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1FA0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2BBC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AD9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F43B2B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4D037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BCC2A" w14:textId="07295B3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46DD3" w14:textId="5973D4E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6408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70F4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2F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B2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EEC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012770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2C8DA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3BBE0" w14:textId="4FA3D204" w:rsidR="00FF544C" w:rsidRPr="00DE5153" w:rsidRDefault="000934B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B69A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0E7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B328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E80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2649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AB4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5FEE710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52B314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CD35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5937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71F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671B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5FCE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33DC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690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969C38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F326A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FC132" w14:textId="5584BE1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368C9" w14:textId="7417F0F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EE1E" w14:textId="1620659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6BB8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61B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84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9B9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8F171A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7F3DE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7A12A" w14:textId="265CD37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E8998" w14:textId="1571B8F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1750B" w14:textId="73E7119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410B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247F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0E3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CDA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1BD4C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A14B4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21DE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17C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8282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21F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879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9C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53C6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69D9DC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BE8C2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41819" w14:textId="7162BDC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660D" w14:textId="76608F34" w:rsidR="00FF544C" w:rsidRPr="00D022F0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70DB02" w14:textId="029A1091" w:rsidR="00FF544C" w:rsidRPr="00D022F0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ED73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2F3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E1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BBA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E038A01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B9E13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298C3" w14:textId="5ABCC5AF" w:rsidR="00FF544C" w:rsidRPr="00DE5153" w:rsidRDefault="000934B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B1BC6" w14:textId="3AD0B70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557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7C16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4E4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EED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833A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BE20E85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D2228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2760C" w14:textId="16F8A970" w:rsidR="00FF544C" w:rsidRPr="00DE5153" w:rsidRDefault="000934B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77344" w14:textId="1900859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C76C" w14:textId="21C570A6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884A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4DA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C7FD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25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CE53A90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53F15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E552B" w14:textId="3B10E10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646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E705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833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6933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45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319E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CBE09E1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46E0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FD892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2DCF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363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83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9FD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896A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942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C050DE6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8DC4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EBC59" w14:textId="51719FD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C6F36" w14:textId="2309FE6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32C08" w14:textId="2E7F559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CF85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FD5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9D7C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802E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75DC6F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F2F53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51A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8381E" w14:textId="77777777" w:rsidR="00FF544C" w:rsidRPr="002C630D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AE3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058B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8C9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9B07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3E96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528BBA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7EF6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899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848A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78B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50D2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9B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233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3CD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7DF90E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B4CA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86E02" w14:textId="5C88DF83" w:rsidR="00FF544C" w:rsidRPr="00DE5153" w:rsidRDefault="000934B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1331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2F1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488D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15F7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8322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88E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9D1D744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C69628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B44C4" w14:textId="0915C9A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9CA94" w14:textId="49D2492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D4C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F83C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0578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B43F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A43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35CC3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3C4BA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30355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B305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B1D8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8914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ACE8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0DFB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23E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DD0D30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E82EF4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DF95D" w14:textId="09F39CC7" w:rsidR="00FF544C" w:rsidRPr="00DE5153" w:rsidRDefault="000934B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463DD" w14:textId="6FC331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7F18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96C29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729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5AD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C27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B88FB3E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3D160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Beatrice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Timgren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3CE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415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4A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764D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4ADA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6AAD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41B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2DF4261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1B6D7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23B8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7B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100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196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427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B81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2D3A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2A3B8D4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02555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18743" w14:textId="2E50DBC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ECAD6" w14:textId="2E5FDA9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8681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EB10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9E5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90F4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C68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764C0F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F662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CA4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C0B9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46EB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8AE8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BA2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D4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9EE3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EF8703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4CCAA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Mattias Karlsson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Norrhult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674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00B3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2E2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9F98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62B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8D80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5872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241306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1B6AB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A96AC" w14:textId="1194CE4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31F4C" w14:textId="6F0CE2E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4862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B039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6BDD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E65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F61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8075D5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EBEF1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3FF3E3" w14:textId="61D23F41" w:rsidR="00FF544C" w:rsidRPr="00DE5153" w:rsidRDefault="000934B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C1D9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7E0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5D26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4A16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03E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AEA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3F4B749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956A7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1B1E" w14:textId="59D18CF5" w:rsidR="00FF544C" w:rsidRPr="00DE5153" w:rsidRDefault="000934B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7171B" w14:textId="26ADE6E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E2C0B" w14:textId="6604428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C758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61D4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E07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285D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028440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837D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443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979C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11F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8645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DF9D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70C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61D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B1FE93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C737A8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F03F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816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3CE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442A2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D28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992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4B49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5A0D6E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7FF37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C008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E50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3F3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EB61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C0C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532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174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17EC213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C21D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1D61F" w14:textId="0EC433A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04DBB" w14:textId="3B92EE1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30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68C0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64A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66AD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A34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79F1CE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82B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868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CEB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337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2FA9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557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4D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2B96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5FD9D59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2583A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818BA" w14:textId="3FD7341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94B7F" w14:textId="17FF7FD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21C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2D0A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AF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173B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0D08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A64DBA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A16E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E79C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1E4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38C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37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9C2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756F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FCB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DC83D6B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4AD8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1B550" w14:textId="571985DE" w:rsidR="00FF544C" w:rsidRPr="00DE5153" w:rsidRDefault="000934B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5A3A9" w14:textId="5323271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49649" w14:textId="4C79DEE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64D2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ABAD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DC2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C926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CAAD2EE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E93C3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6E343" w14:textId="3F7DAB5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97BC7" w14:textId="0A4CCDB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E2D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6086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E3BB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536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D6E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A4A8D9E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6AAFB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466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99CF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698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0780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8DC8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15E9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7AD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ACF4C10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279D9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6B19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6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1E7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C1F0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EFAB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496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BB3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5C2C1F9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5D0B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4BA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8E9F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440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1FF2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6CA4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A950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31C5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96FF588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981FD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924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7A72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4E5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ABC4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60A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42D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C60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9E1AB8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B105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E9A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3F9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40A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0D8E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DD8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D1FC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8248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38E8554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3F03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352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361B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79C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A60E9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4C9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49B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D82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C15337B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9D9F1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DECD6" w14:textId="504D35D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38449" w14:textId="3D17492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6EDB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A665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5D2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1CF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49B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978A58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64BCF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139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4D6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006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CD55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24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094A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2F82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B2B6C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A3546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A86C7" w14:textId="33B8FBD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16E6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698F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840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0551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CF9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6825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466B4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1B6143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F272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EA9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7A74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7E1B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B34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4689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C7E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8E93CB3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8F314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255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6C7C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BA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6AE2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467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1EA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AC8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DE50125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CA4CB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E9A7E" w14:textId="4C8AF7A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9B7A7" w14:textId="3CB0251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7606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337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942D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5F25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E00E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F854D7B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9CBD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BF05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A316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660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292B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5A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9953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D8B4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0D2B42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FA38F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8E91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33DE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B58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672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1D1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3D0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D989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C8A76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567FA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C260C" w14:textId="5AA2824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C8848" w14:textId="412733D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F79E" w14:textId="152B820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C2A7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6B8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D788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BE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7127930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CB8A5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6F6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5518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4CAA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068F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80AB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035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2BEE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1342869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BFF50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848D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0240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2B69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2F3D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04B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D2DE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7E4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F537305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FEF7C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74202D" w14:textId="336008B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32F7F" w14:textId="3DF634E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1EA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F1F3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E7D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EE7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3E84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0C2B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703E44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191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715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78E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BB7A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26A8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D68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07E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CCFAAF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69FF3B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7148BD" w14:textId="18C9F1B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02705" w14:textId="49D8AF4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5B2AD" w14:textId="7A685EC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451B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0B7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223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F8B4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BDAD343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F979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709A4" w14:textId="093180F3" w:rsidR="00FF544C" w:rsidRPr="00DE5153" w:rsidRDefault="000934B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9C29A" w14:textId="67E5AF1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B68AE" w14:textId="110856C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BDA2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C658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FCC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FB4E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2F84C35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E77BAC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03027" w14:textId="063C460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42AA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40988" w14:textId="4A4D170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E4BD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7CF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39F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4F71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E84DE2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9043BA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3126E" w14:textId="4B2CA1F3" w:rsidR="00FF544C" w:rsidRPr="00DE5153" w:rsidRDefault="000934B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6FA52" w14:textId="113C4BF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E1F6F" w14:textId="07F6C8F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8EB12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F43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BEA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8A8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795205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4C7F86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5185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3813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123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5FDA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0ADD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AA19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71C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6F957A4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05B0AB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789E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5D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A725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05DA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7D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9E3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045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DE8E78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A3EB58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874B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2AA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2E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8A3A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8C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43D8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852D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AB875F8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0C6A4F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734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A5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E59E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ACE8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1D6F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0143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5AB4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849E73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928755" w14:textId="4F33565A" w:rsidR="00FF544C" w:rsidRPr="00C1609B" w:rsidRDefault="00E21250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E925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19C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B92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9EAA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AF5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F1FB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FDE8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5071678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373B70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EFFC1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1EB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1AE2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2713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F53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E93B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6C2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5BD8E5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F5F82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D9B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830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798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3D02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446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489A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12C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0661D4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0BB233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0004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795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C592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5D8F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0FF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489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C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EC24F10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D39B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B883B" w14:textId="314EA096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6111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B123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5FCC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E43D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E679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A462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6749609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5FED2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AEBC7" w14:textId="0A4DBF8C" w:rsidR="00FF544C" w:rsidRPr="00E357E9" w:rsidRDefault="000934B7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42AFA" w14:textId="31DCC0CA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1920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D301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B299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75F0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52280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3E0F26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0C584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27AB2" w14:textId="05B02EEF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9EAA4" w14:textId="53053A4D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B3F3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5E0B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A0F4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86E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7C9AE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316FBBB6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C10DB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9438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0AF0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71AE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FB95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69C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61AD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FF96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7CA42B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81000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B986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2DC0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E960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EAD4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B7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C2F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496C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4CC049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6F27B3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52CC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FC57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8693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A034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D9F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8102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F64D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A515C8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D9CE9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6F1F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E31C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97CD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6DED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04B8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F51E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606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92A438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57E84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6FD4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0696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9A7D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86E6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0E91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C137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3A7D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947AE86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EB31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Lakso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97A2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0339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7E04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3D50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FD06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A99A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5187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066DAC1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FF0DBD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EFB4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BABA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65C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295D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AE6B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2E31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F8C1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D0085B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0C50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2837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B413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40B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95C8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ED1A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CBE4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C1A0E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A3B2CA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17B12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2F01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0950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28AC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3E97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F370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742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860E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F37C01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2BEFBB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8D19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C929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0D92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700B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4112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2CB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1034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3094EF74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D11183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9C2A8" w14:textId="0DB9D792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D687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A6D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9869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DD5D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B9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E93B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2221DF0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2FC3F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3E53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C364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B4BC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8345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DD0D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1A80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7681D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F1C0C0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5D5C1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6082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3C57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B456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1DB0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C833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3CA5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6969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019A85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06350D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DD24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654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F6A6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A75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9D8D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FB69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BE76B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CC1252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5B3154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0075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1AF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5AD2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0A4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771F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B26B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8C6D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380B956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BC584F" w14:textId="77777777" w:rsidR="00FF544C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4BF8A" w14:textId="78A2180D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50041" w14:textId="77CC6DED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77F7B" w14:textId="2188AB69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2383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2BDF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D8FF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96A52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00D2D8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52E126" w14:textId="77777777" w:rsidR="00FF544C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43E87" w14:textId="3A6528A9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FA513" w14:textId="3B1BF3CF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C902F" w14:textId="3A6E78C5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4437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C6DA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7F94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2456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7B68AAE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98550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1F3B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F599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DED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4A3B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8E24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E300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5AC7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8D620E3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F2FE44" w14:textId="77777777" w:rsidR="00FF544C" w:rsidRPr="00962585" w:rsidRDefault="00FF544C" w:rsidP="00507A20">
            <w:pPr>
              <w:spacing w:line="256" w:lineRule="auto"/>
              <w:rPr>
                <w:i/>
                <w:iCs/>
                <w:color w:val="000000"/>
                <w:sz w:val="18"/>
                <w:szCs w:val="18"/>
                <w:lang w:val="en-GB" w:eastAsia="en-US"/>
              </w:rPr>
            </w:pPr>
            <w:r w:rsidRPr="00962585">
              <w:rPr>
                <w:i/>
                <w:color w:val="000000"/>
                <w:lang w:val="en-GB" w:eastAsia="en-US"/>
              </w:rPr>
              <w:t>EXTRA SUPPLEANT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11545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E4F9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F81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560A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9E50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2EDE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1DB3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A5C3F" w:rsidRPr="00DE5153" w14:paraId="7AE40C91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D74B6C" w14:textId="22C5DB20" w:rsidR="00EA5C3F" w:rsidRDefault="00EA5C3F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Liza-Maria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75277B" w14:textId="77777777" w:rsidR="00EA5C3F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86AD5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73C5C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333C6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5D5B2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3FDCC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C3B19" w14:textId="77777777" w:rsidR="00EA5C3F" w:rsidRPr="00AF78AD" w:rsidRDefault="00EA5C3F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2B54CCF6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B87B8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Mariya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Voyvodova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67ECCB" w14:textId="7DDFE40A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4002A" w14:textId="24236B80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0BA0" w14:textId="55D5BAC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5ADB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67FA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CF82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89DA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EA0C7CB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47C32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7511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F3A1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3A66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3531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6C65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3A13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BA75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321ABF" w14:paraId="3F2433F2" w14:textId="77777777" w:rsidTr="00E21250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791DA051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09C4116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05798DA3" w14:textId="77777777" w:rsidR="00FF544C" w:rsidRPr="00C80B21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33B52E0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5E7243D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7F660FEF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97E4F3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4DB0DEF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565C31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BF9B5F2" w14:textId="11A89C0F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C76DBA">
              <w:rPr>
                <w:color w:val="000000" w:themeColor="text1"/>
                <w:sz w:val="20"/>
                <w:lang w:eastAsia="en-US"/>
              </w:rPr>
              <w:t>X</w:t>
            </w:r>
            <w:r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C76DBA">
              <w:rPr>
                <w:color w:val="000000" w:themeColor="text1"/>
                <w:sz w:val="20"/>
                <w:lang w:eastAsia="en-US"/>
              </w:rPr>
              <w:br/>
              <w:t xml:space="preserve">2) X från kl. </w:t>
            </w:r>
          </w:p>
          <w:p w14:paraId="35C6036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87D048C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41805FB" w14:textId="77777777" w:rsidR="00BC3279" w:rsidRDefault="00BC3279" w:rsidP="00BC3279"/>
    <w:p w14:paraId="20B28D1C" w14:textId="77777777" w:rsidR="006F13FC" w:rsidRDefault="006F13FC" w:rsidP="006F13FC"/>
    <w:p w14:paraId="7CDC2A55" w14:textId="77777777" w:rsidR="006F13FC" w:rsidRDefault="006F13FC" w:rsidP="006F13FC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390F4B1" w14:textId="77777777" w:rsidR="0030233C" w:rsidRDefault="0030233C" w:rsidP="00A32343">
      <w:pPr>
        <w:rPr>
          <w:sz w:val="22"/>
          <w:szCs w:val="22"/>
        </w:rPr>
      </w:pPr>
    </w:p>
    <w:p w14:paraId="5125D145" w14:textId="18EEF763" w:rsidR="00F42894" w:rsidRDefault="00717981" w:rsidP="00717981">
      <w:pPr>
        <w:rPr>
          <w:sz w:val="22"/>
          <w:szCs w:val="22"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565DA7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/2</w:t>
      </w:r>
      <w:r w:rsidR="00565DA7"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:</w:t>
      </w:r>
      <w:r w:rsidR="00603FBA">
        <w:rPr>
          <w:b/>
          <w:color w:val="000000"/>
          <w:lang w:eastAsia="en-US"/>
        </w:rPr>
        <w:t>43</w:t>
      </w:r>
      <w:r>
        <w:rPr>
          <w:b/>
          <w:color w:val="000000"/>
          <w:lang w:eastAsia="en-US"/>
        </w:rPr>
        <w:br/>
      </w:r>
    </w:p>
    <w:p w14:paraId="42BA3F0E" w14:textId="1F4EDAEB" w:rsidR="004434AA" w:rsidRDefault="004434AA" w:rsidP="00BC13ED">
      <w:pPr>
        <w:rPr>
          <w:b/>
          <w:bCs/>
        </w:rPr>
      </w:pPr>
    </w:p>
    <w:p w14:paraId="2F3126E3" w14:textId="0BADB12D" w:rsidR="0037060A" w:rsidRDefault="0037060A" w:rsidP="00BC13ED">
      <w:pPr>
        <w:rPr>
          <w:b/>
          <w:bCs/>
        </w:rPr>
      </w:pPr>
    </w:p>
    <w:p w14:paraId="084F64A6" w14:textId="52CDC6C9" w:rsidR="00084A0F" w:rsidRDefault="00084A0F" w:rsidP="00084A0F">
      <w:r>
        <w:rPr>
          <w:b/>
          <w:bCs/>
        </w:rPr>
        <w:t>Skriftligt samråd med EU-nämnden avseende kompletterande lista med</w:t>
      </w:r>
      <w:r w:rsidRPr="0037060A">
        <w:rPr>
          <w:b/>
          <w:bCs/>
        </w:rPr>
        <w:t xml:space="preserve"> troliga A-punkter v. </w:t>
      </w:r>
      <w:r>
        <w:rPr>
          <w:b/>
          <w:bCs/>
        </w:rPr>
        <w:t>24 (</w:t>
      </w:r>
      <w:proofErr w:type="spellStart"/>
      <w:r>
        <w:rPr>
          <w:b/>
          <w:bCs/>
        </w:rPr>
        <w:t>Coreper</w:t>
      </w:r>
      <w:proofErr w:type="spellEnd"/>
      <w:r>
        <w:rPr>
          <w:b/>
          <w:bCs/>
        </w:rPr>
        <w:t xml:space="preserve"> I)</w:t>
      </w:r>
      <w:r>
        <w:rPr>
          <w:b/>
          <w:bCs/>
        </w:rPr>
        <w:br/>
      </w:r>
      <w:r w:rsidRPr="007C64D8">
        <w:rPr>
          <w:sz w:val="22"/>
          <w:szCs w:val="22"/>
        </w:rPr>
        <w:t>Samrådet avslutades den 17 juni 2024. Det fanns stöd för regeringens ståndpunkter. Inga avvikande ståndpunkter har inkommit.</w:t>
      </w:r>
    </w:p>
    <w:p w14:paraId="511406A2" w14:textId="77777777" w:rsidR="00084A0F" w:rsidRDefault="00084A0F" w:rsidP="0037060A">
      <w:pPr>
        <w:rPr>
          <w:b/>
          <w:bCs/>
        </w:rPr>
      </w:pPr>
    </w:p>
    <w:p w14:paraId="1B5649CF" w14:textId="65B944FA" w:rsidR="0037060A" w:rsidRPr="007C64D8" w:rsidRDefault="0037060A" w:rsidP="0037060A">
      <w:pPr>
        <w:rPr>
          <w:sz w:val="22"/>
          <w:szCs w:val="22"/>
        </w:rPr>
      </w:pPr>
      <w:r>
        <w:rPr>
          <w:b/>
          <w:bCs/>
        </w:rPr>
        <w:t xml:space="preserve">Skriftligt samråd med EU-nämnden avseende </w:t>
      </w:r>
      <w:r w:rsidR="00084A0F">
        <w:rPr>
          <w:b/>
          <w:bCs/>
        </w:rPr>
        <w:t xml:space="preserve">kompletterande </w:t>
      </w:r>
      <w:r>
        <w:rPr>
          <w:b/>
          <w:bCs/>
        </w:rPr>
        <w:t>lista med</w:t>
      </w:r>
      <w:r w:rsidRPr="0037060A">
        <w:rPr>
          <w:b/>
          <w:bCs/>
        </w:rPr>
        <w:t xml:space="preserve"> troliga A-punkter v. </w:t>
      </w:r>
      <w:r w:rsidR="00084A0F">
        <w:rPr>
          <w:b/>
          <w:bCs/>
        </w:rPr>
        <w:t>24 (</w:t>
      </w:r>
      <w:proofErr w:type="spellStart"/>
      <w:r w:rsidR="00084A0F">
        <w:rPr>
          <w:b/>
          <w:bCs/>
        </w:rPr>
        <w:t>Coreper</w:t>
      </w:r>
      <w:proofErr w:type="spellEnd"/>
      <w:r w:rsidR="00084A0F">
        <w:rPr>
          <w:b/>
          <w:bCs/>
        </w:rPr>
        <w:t xml:space="preserve"> II)</w:t>
      </w:r>
      <w:r>
        <w:rPr>
          <w:b/>
          <w:bCs/>
        </w:rPr>
        <w:br/>
      </w:r>
      <w:r w:rsidRPr="007C64D8">
        <w:rPr>
          <w:sz w:val="22"/>
          <w:szCs w:val="22"/>
        </w:rPr>
        <w:t xml:space="preserve">Samrådet avslutades den </w:t>
      </w:r>
      <w:r w:rsidR="00084A0F" w:rsidRPr="007C64D8">
        <w:rPr>
          <w:sz w:val="22"/>
          <w:szCs w:val="22"/>
        </w:rPr>
        <w:t xml:space="preserve">17 juni </w:t>
      </w:r>
      <w:r w:rsidRPr="007C64D8">
        <w:rPr>
          <w:sz w:val="22"/>
          <w:szCs w:val="22"/>
        </w:rPr>
        <w:t>2024. Det fanns stöd för regeringens ståndpunkter. Inga avvikande ståndpunkter har inkommit.</w:t>
      </w:r>
    </w:p>
    <w:p w14:paraId="704C3728" w14:textId="505565DA" w:rsidR="00AC0C28" w:rsidRDefault="00AC0C28" w:rsidP="00E65E0F">
      <w:pPr>
        <w:rPr>
          <w:b/>
          <w:bCs/>
        </w:rPr>
      </w:pPr>
    </w:p>
    <w:p w14:paraId="36182743" w14:textId="27A085BF" w:rsidR="00084A0F" w:rsidRDefault="00084A0F" w:rsidP="00084A0F">
      <w:pPr>
        <w:rPr>
          <w:b/>
          <w:bCs/>
        </w:rPr>
      </w:pPr>
      <w:r>
        <w:rPr>
          <w:b/>
          <w:bCs/>
        </w:rPr>
        <w:t xml:space="preserve">Skriftligt samråd med EU-nämnden avseende </w:t>
      </w:r>
      <w:proofErr w:type="gramStart"/>
      <w:r>
        <w:rPr>
          <w:b/>
          <w:bCs/>
        </w:rPr>
        <w:t>två annotering</w:t>
      </w:r>
      <w:proofErr w:type="gramEnd"/>
      <w:r>
        <w:rPr>
          <w:b/>
          <w:bCs/>
        </w:rPr>
        <w:t xml:space="preserve"> på utrikesområdet</w:t>
      </w:r>
    </w:p>
    <w:p w14:paraId="57A6FF98" w14:textId="6AE34715" w:rsidR="00084A0F" w:rsidRPr="007C64D8" w:rsidRDefault="00084A0F" w:rsidP="00084A0F">
      <w:pPr>
        <w:rPr>
          <w:sz w:val="22"/>
          <w:szCs w:val="22"/>
        </w:rPr>
      </w:pPr>
      <w:r w:rsidRPr="007C64D8">
        <w:rPr>
          <w:sz w:val="22"/>
          <w:szCs w:val="22"/>
        </w:rPr>
        <w:t>Samrådet avslutades den 14 juni 2024. Det fanns stöd för regeringens ståndpunkt. Inga avvikande ståndpunkter har inkommit.</w:t>
      </w:r>
    </w:p>
    <w:p w14:paraId="5264CA0C" w14:textId="7FA80905" w:rsidR="00084A0F" w:rsidRPr="007C64D8" w:rsidRDefault="00084A0F" w:rsidP="00084A0F">
      <w:pPr>
        <w:pStyle w:val="Liststycke"/>
        <w:widowControl/>
        <w:numPr>
          <w:ilvl w:val="0"/>
          <w:numId w:val="39"/>
        </w:numPr>
        <w:spacing w:after="240"/>
        <w:contextualSpacing w:val="0"/>
        <w:rPr>
          <w:sz w:val="22"/>
          <w:szCs w:val="22"/>
        </w:rPr>
      </w:pPr>
      <w:r w:rsidRPr="007C64D8">
        <w:rPr>
          <w:sz w:val="22"/>
          <w:szCs w:val="22"/>
        </w:rPr>
        <w:t>Antagande av rådsbeslut om ändring av rådets beslut om restriktiva åtgärder mot åtgärder som undergräver eller hotar Ukrainas territoriella integritet, suveränitet eller oberoende.</w:t>
      </w:r>
    </w:p>
    <w:p w14:paraId="72FB87AD" w14:textId="78E430C9" w:rsidR="00084A0F" w:rsidRPr="007C64D8" w:rsidRDefault="00084A0F" w:rsidP="00084A0F">
      <w:pPr>
        <w:pStyle w:val="Liststycke"/>
        <w:widowControl/>
        <w:numPr>
          <w:ilvl w:val="0"/>
          <w:numId w:val="39"/>
        </w:numPr>
        <w:spacing w:after="240"/>
        <w:contextualSpacing w:val="0"/>
        <w:rPr>
          <w:sz w:val="22"/>
          <w:szCs w:val="22"/>
        </w:rPr>
      </w:pPr>
      <w:r w:rsidRPr="007C64D8">
        <w:rPr>
          <w:sz w:val="22"/>
          <w:szCs w:val="22"/>
        </w:rPr>
        <w:t>Antagande av rådsbeslut om ändring av rådets beslut om restriktiva åtgärder med hänsyn till Rysslands åtgärder som destabiliserar situationen i Ukraina.</w:t>
      </w:r>
    </w:p>
    <w:p w14:paraId="65308EC5" w14:textId="3C7616DE" w:rsidR="00084A0F" w:rsidRDefault="00084A0F" w:rsidP="00084A0F">
      <w:pPr>
        <w:widowControl/>
        <w:spacing w:after="240"/>
      </w:pPr>
    </w:p>
    <w:p w14:paraId="19581692" w14:textId="77777777" w:rsidR="00084A0F" w:rsidRDefault="00084A0F" w:rsidP="00084A0F">
      <w:pPr>
        <w:widowControl/>
        <w:spacing w:after="240"/>
      </w:pPr>
    </w:p>
    <w:p w14:paraId="77313701" w14:textId="77777777" w:rsidR="00084A0F" w:rsidRDefault="00084A0F" w:rsidP="00E65E0F">
      <w:pPr>
        <w:rPr>
          <w:b/>
          <w:bCs/>
        </w:rPr>
      </w:pPr>
    </w:p>
    <w:p w14:paraId="1F47A36E" w14:textId="1A556910" w:rsidR="00651619" w:rsidRDefault="00651619" w:rsidP="00E65E0F"/>
    <w:p w14:paraId="70EE481F" w14:textId="53B23005" w:rsidR="00E90941" w:rsidRPr="0037060A" w:rsidRDefault="00651619" w:rsidP="0037060A">
      <w:pPr>
        <w:widowControl/>
        <w:rPr>
          <w:sz w:val="22"/>
          <w:szCs w:val="22"/>
        </w:rPr>
      </w:pPr>
      <w:r>
        <w:br/>
      </w:r>
    </w:p>
    <w:p w14:paraId="75E906CE" w14:textId="77777777" w:rsidR="003A5A88" w:rsidRPr="003A5A88" w:rsidRDefault="003A5A88" w:rsidP="003A5A88">
      <w:pPr>
        <w:widowControl/>
        <w:rPr>
          <w:sz w:val="22"/>
          <w:szCs w:val="22"/>
        </w:rPr>
      </w:pPr>
    </w:p>
    <w:sectPr w:rsidR="003A5A88" w:rsidRPr="003A5A88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E0112"/>
    <w:multiLevelType w:val="hybridMultilevel"/>
    <w:tmpl w:val="22B83AAC"/>
    <w:lvl w:ilvl="0" w:tplc="E72AC4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86AFD"/>
    <w:multiLevelType w:val="hybridMultilevel"/>
    <w:tmpl w:val="4B02F4F6"/>
    <w:lvl w:ilvl="0" w:tplc="E074788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955639"/>
    <w:multiLevelType w:val="hybridMultilevel"/>
    <w:tmpl w:val="219E2F8C"/>
    <w:lvl w:ilvl="0" w:tplc="60B46C6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9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72910"/>
    <w:multiLevelType w:val="hybridMultilevel"/>
    <w:tmpl w:val="F496A594"/>
    <w:lvl w:ilvl="0" w:tplc="FB0A65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627A3C"/>
    <w:multiLevelType w:val="hybridMultilevel"/>
    <w:tmpl w:val="B1663F56"/>
    <w:lvl w:ilvl="0" w:tplc="41A270A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</w:num>
  <w:num w:numId="11">
    <w:abstractNumId w:val="3"/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1"/>
  </w:num>
  <w:num w:numId="28">
    <w:abstractNumId w:val="8"/>
  </w:num>
  <w:num w:numId="29">
    <w:abstractNumId w:val="35"/>
  </w:num>
  <w:num w:numId="30">
    <w:abstractNumId w:val="5"/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 w:numId="34">
    <w:abstractNumId w:val="14"/>
  </w:num>
  <w:num w:numId="35">
    <w:abstractNumId w:val="26"/>
  </w:num>
  <w:num w:numId="36">
    <w:abstractNumId w:val="0"/>
  </w:num>
  <w:num w:numId="37">
    <w:abstractNumId w:val="9"/>
  </w:num>
  <w:num w:numId="38">
    <w:abstractNumId w:val="27"/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0889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18F9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A0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4B7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791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371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3FBA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3E94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31A"/>
    <w:rsid w:val="007C1825"/>
    <w:rsid w:val="007C255A"/>
    <w:rsid w:val="007C280D"/>
    <w:rsid w:val="007C29BB"/>
    <w:rsid w:val="007C3080"/>
    <w:rsid w:val="007C338D"/>
    <w:rsid w:val="007C3868"/>
    <w:rsid w:val="007C61F9"/>
    <w:rsid w:val="007C64D8"/>
    <w:rsid w:val="007C76C6"/>
    <w:rsid w:val="007D0A0A"/>
    <w:rsid w:val="007D0A81"/>
    <w:rsid w:val="007D0FA9"/>
    <w:rsid w:val="007D123E"/>
    <w:rsid w:val="007D1344"/>
    <w:rsid w:val="007D1E67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44A0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6888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5C8B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16BF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4E06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97AC0"/>
    <w:rsid w:val="00EA1350"/>
    <w:rsid w:val="00EA1649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6A8B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27EE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181</TotalTime>
  <Pages>8</Pages>
  <Words>1348</Words>
  <Characters>8102</Characters>
  <Application>Microsoft Office Word</Application>
  <DocSecurity>0</DocSecurity>
  <Lines>1350</Lines>
  <Paragraphs>286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Nicole Nordström</cp:lastModifiedBy>
  <cp:revision>14</cp:revision>
  <cp:lastPrinted>2023-12-19T08:01:00Z</cp:lastPrinted>
  <dcterms:created xsi:type="dcterms:W3CDTF">2024-06-19T11:47:00Z</dcterms:created>
  <dcterms:modified xsi:type="dcterms:W3CDTF">2024-07-09T06:57:00Z</dcterms:modified>
</cp:coreProperties>
</file>