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3D9C" w:rsidRPr="00AF7284" w:rsidTr="00803D9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3D9C" w:rsidRPr="00AF7284" w:rsidRDefault="001C763C" w:rsidP="00803D9C">
            <w:pPr>
              <w:pStyle w:val="RSKRbeteckning"/>
              <w:spacing w:before="240"/>
            </w:pPr>
            <w:r w:rsidRPr="00AF7284">
              <w:t>Riksdagsskrivelse</w:t>
            </w:r>
          </w:p>
          <w:p w:rsidR="00803D9C" w:rsidRPr="00AF7284" w:rsidRDefault="001C763C" w:rsidP="00803D9C">
            <w:pPr>
              <w:pStyle w:val="RSKRbeteckning"/>
            </w:pPr>
            <w:r w:rsidRPr="00AF7284">
              <w:t>2008/09</w:t>
            </w:r>
            <w:r w:rsidR="00803D9C" w:rsidRPr="00AF7284">
              <w:t>:</w:t>
            </w:r>
            <w:r w:rsidRPr="00AF7284">
              <w:t>153</w:t>
            </w:r>
          </w:p>
        </w:tc>
        <w:tc>
          <w:tcPr>
            <w:tcW w:w="1134" w:type="dxa"/>
          </w:tcPr>
          <w:p w:rsidR="00803D9C" w:rsidRPr="00AF7284" w:rsidRDefault="00AF7284" w:rsidP="00803D9C">
            <w:pPr>
              <w:jc w:val="right"/>
            </w:pPr>
            <w:r w:rsidRPr="00AF728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D9C" w:rsidRPr="00AF7284" w:rsidTr="00803D9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3D9C" w:rsidRPr="00AF7284" w:rsidRDefault="00803D9C">
            <w:pPr>
              <w:rPr>
                <w:sz w:val="10"/>
              </w:rPr>
            </w:pPr>
          </w:p>
        </w:tc>
      </w:tr>
    </w:tbl>
    <w:p w:rsidR="00803D9C" w:rsidRPr="00AF7284" w:rsidRDefault="00803D9C"/>
    <w:p w:rsidR="00803D9C" w:rsidRPr="00AF7284" w:rsidRDefault="001C763C" w:rsidP="00803D9C">
      <w:pPr>
        <w:pStyle w:val="Mottagare1"/>
      </w:pPr>
      <w:r w:rsidRPr="00AF7284">
        <w:t>Regeringen</w:t>
      </w:r>
    </w:p>
    <w:p w:rsidR="00803D9C" w:rsidRPr="00AF7284" w:rsidRDefault="001C763C" w:rsidP="00803D9C">
      <w:pPr>
        <w:pStyle w:val="Mottagare2"/>
      </w:pPr>
      <w:r w:rsidRPr="00AF7284">
        <w:t>Utrikesdepartementet</w:t>
      </w:r>
    </w:p>
    <w:p w:rsidR="00803D9C" w:rsidRPr="00AF7284" w:rsidRDefault="00803D9C" w:rsidP="00803D9C">
      <w:r w:rsidRPr="00AF7284">
        <w:t xml:space="preserve">Med överlämnande av </w:t>
      </w:r>
      <w:r w:rsidR="001C763C" w:rsidRPr="00AF7284">
        <w:t>sammansatta utrikes- och försvarsutskottet</w:t>
      </w:r>
      <w:r w:rsidRPr="00AF7284">
        <w:t xml:space="preserve">s betänkande </w:t>
      </w:r>
      <w:r w:rsidR="001C763C" w:rsidRPr="00AF7284">
        <w:t>2008/09</w:t>
      </w:r>
      <w:r w:rsidRPr="00AF7284">
        <w:t>:</w:t>
      </w:r>
      <w:r w:rsidR="001C763C" w:rsidRPr="00AF7284">
        <w:t>UFöU2</w:t>
      </w:r>
      <w:r w:rsidRPr="00AF7284">
        <w:t xml:space="preserve"> </w:t>
      </w:r>
      <w:r w:rsidR="001C763C" w:rsidRPr="00AF7284">
        <w:t>Fortsatt svenskt deltagande i fredsstyrkan i Kosovo (KFOR)</w:t>
      </w:r>
      <w:r w:rsidRPr="00AF7284">
        <w:t xml:space="preserve"> får jag anmäla att riksdagen denna dag bifallit utskottets förslag till riksdagsbeslut.</w:t>
      </w:r>
    </w:p>
    <w:p w:rsidR="00803D9C" w:rsidRPr="00AF7284" w:rsidRDefault="00803D9C" w:rsidP="00803D9C">
      <w:pPr>
        <w:pStyle w:val="Stockholm"/>
      </w:pPr>
      <w:r w:rsidRPr="00AF7284">
        <w:t xml:space="preserve">Stockholm </w:t>
      </w:r>
      <w:r w:rsidR="001C763C" w:rsidRPr="00AF7284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3D9C" w:rsidRPr="00AF7284" w:rsidTr="00803D9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3D9C" w:rsidRPr="00AF7284" w:rsidRDefault="001C763C" w:rsidP="00803D9C">
            <w:pPr>
              <w:pStyle w:val="AvsTalman"/>
            </w:pPr>
            <w:r w:rsidRPr="00AF7284">
              <w:t>Per Westerberg</w:t>
            </w:r>
          </w:p>
        </w:tc>
        <w:tc>
          <w:tcPr>
            <w:tcW w:w="3628" w:type="dxa"/>
          </w:tcPr>
          <w:p w:rsidR="00803D9C" w:rsidRPr="00AF7284" w:rsidRDefault="001C763C" w:rsidP="00803D9C">
            <w:pPr>
              <w:pStyle w:val="AvsTjnsteman"/>
            </w:pPr>
            <w:r w:rsidRPr="00AF7284">
              <w:t>Ulf Christoffersson</w:t>
            </w:r>
          </w:p>
        </w:tc>
      </w:tr>
    </w:tbl>
    <w:p w:rsidR="00D85057" w:rsidRPr="00AF7284" w:rsidRDefault="00D85057" w:rsidP="00803D9C"/>
    <w:sectPr w:rsidR="00D85057" w:rsidRPr="00AF728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9C"/>
    <w:rsid w:val="0009098F"/>
    <w:rsid w:val="000C2D8D"/>
    <w:rsid w:val="000F0774"/>
    <w:rsid w:val="001667BD"/>
    <w:rsid w:val="001C2855"/>
    <w:rsid w:val="001C763C"/>
    <w:rsid w:val="00224A43"/>
    <w:rsid w:val="00243D3C"/>
    <w:rsid w:val="00244660"/>
    <w:rsid w:val="0026798D"/>
    <w:rsid w:val="0045279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0131"/>
    <w:rsid w:val="00711349"/>
    <w:rsid w:val="007D2903"/>
    <w:rsid w:val="00803D9C"/>
    <w:rsid w:val="00852286"/>
    <w:rsid w:val="00860608"/>
    <w:rsid w:val="008D022D"/>
    <w:rsid w:val="009417EF"/>
    <w:rsid w:val="009F0EC7"/>
    <w:rsid w:val="00A16D59"/>
    <w:rsid w:val="00AC3A6D"/>
    <w:rsid w:val="00AF7284"/>
    <w:rsid w:val="00BB222A"/>
    <w:rsid w:val="00BB66ED"/>
    <w:rsid w:val="00C1040E"/>
    <w:rsid w:val="00C72B82"/>
    <w:rsid w:val="00D644E9"/>
    <w:rsid w:val="00D85057"/>
    <w:rsid w:val="00DC0766"/>
    <w:rsid w:val="00E0582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71699B-3300-4EC6-81DC-466425E7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330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2008-12-19T08:39:00Z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153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Fortsatt svenskt deltagande i fredsstyrkan i Kosovo (KFOR)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