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15B994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2F05B0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D7465D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F05B0">
              <w:rPr>
                <w:sz w:val="20"/>
              </w:rPr>
              <w:t>5</w:t>
            </w:r>
            <w:r w:rsidR="00CE58D0">
              <w:rPr>
                <w:sz w:val="20"/>
              </w:rPr>
              <w:t>–</w:t>
            </w:r>
            <w:r w:rsidR="002F05B0">
              <w:rPr>
                <w:sz w:val="20"/>
              </w:rPr>
              <w:t>05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5AF9B37" w:rsidR="00185056" w:rsidRDefault="002F05B0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38745D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B33DC9">
              <w:rPr>
                <w:sz w:val="20"/>
              </w:rPr>
              <w:t>0</w:t>
            </w:r>
            <w:r w:rsidR="00737BBD">
              <w:rPr>
                <w:sz w:val="20"/>
              </w:rPr>
              <w:t>-</w:t>
            </w:r>
            <w:r w:rsidR="0038745D">
              <w:rPr>
                <w:sz w:val="20"/>
              </w:rPr>
              <w:t>1</w:t>
            </w:r>
            <w:r w:rsidR="00CE58D0">
              <w:rPr>
                <w:sz w:val="20"/>
              </w:rPr>
              <w:t>1</w:t>
            </w:r>
            <w:r w:rsidR="0038745D">
              <w:rPr>
                <w:sz w:val="20"/>
              </w:rPr>
              <w:t>:</w:t>
            </w:r>
            <w:r>
              <w:rPr>
                <w:sz w:val="20"/>
              </w:rPr>
              <w:t>45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9137F" w:rsidRPr="0013710D" w14:paraId="6E05C4ED" w14:textId="77777777" w:rsidTr="00BC1EF7">
        <w:trPr>
          <w:trHeight w:val="884"/>
        </w:trPr>
        <w:tc>
          <w:tcPr>
            <w:tcW w:w="567" w:type="dxa"/>
          </w:tcPr>
          <w:p w14:paraId="6BEBD49F" w14:textId="782938D3" w:rsidR="0069137F" w:rsidRPr="00CC1C68" w:rsidRDefault="0069137F" w:rsidP="006913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159FC25" w14:textId="77777777" w:rsidR="0069137F" w:rsidRDefault="0069137F" w:rsidP="0069137F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742AD494" w14:textId="77777777" w:rsidR="0069137F" w:rsidRDefault="0069137F" w:rsidP="0069137F">
            <w:pPr>
              <w:rPr>
                <w:b/>
                <w:bCs/>
              </w:rPr>
            </w:pPr>
          </w:p>
          <w:p w14:paraId="2A2A3A5D" w14:textId="77777777" w:rsidR="0069137F" w:rsidRPr="00CA2E05" w:rsidRDefault="0069137F" w:rsidP="0069137F">
            <w:r w:rsidRPr="00CA2E05">
              <w:t>Inkomna handlingar anmäldes enligt bilaga.</w:t>
            </w:r>
          </w:p>
          <w:p w14:paraId="5148B99E" w14:textId="77777777" w:rsidR="0069137F" w:rsidRDefault="0069137F" w:rsidP="0069137F">
            <w:pPr>
              <w:rPr>
                <w:b/>
              </w:rPr>
            </w:pPr>
          </w:p>
        </w:tc>
      </w:tr>
      <w:tr w:rsidR="003F3753" w:rsidRPr="0013710D" w14:paraId="56576008" w14:textId="77777777" w:rsidTr="00BC1EF7">
        <w:trPr>
          <w:trHeight w:val="884"/>
        </w:trPr>
        <w:tc>
          <w:tcPr>
            <w:tcW w:w="567" w:type="dxa"/>
          </w:tcPr>
          <w:p w14:paraId="5A1B7FE7" w14:textId="085269D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7BE67E24" w14:textId="0FD855F3" w:rsidR="003F3753" w:rsidRDefault="003F3753" w:rsidP="003F3753">
            <w:pPr>
              <w:rPr>
                <w:bCs/>
              </w:rPr>
            </w:pPr>
            <w:r w:rsidRPr="002419A0">
              <w:rPr>
                <w:b/>
                <w:bCs/>
                <w:sz w:val="23"/>
                <w:szCs w:val="23"/>
              </w:rPr>
              <w:t>Interparlamentariska unionen (IPU) (UU13)</w:t>
            </w:r>
            <w:r>
              <w:rPr>
                <w:b/>
              </w:rPr>
              <w:br/>
            </w:r>
          </w:p>
          <w:p w14:paraId="6742206B" w14:textId="3B1E20C9" w:rsidR="003F3753" w:rsidRPr="00061B3D" w:rsidRDefault="003F3753" w:rsidP="003F375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6C06A791" w14:textId="596123DF" w:rsidR="003F3753" w:rsidRPr="003F3753" w:rsidRDefault="003F3753" w:rsidP="003F375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justerade</w:t>
            </w:r>
            <w:r w:rsidRPr="00061B3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betänkandet </w:t>
            </w:r>
            <w:r>
              <w:t>2025/26:UU13</w:t>
            </w:r>
            <w:r>
              <w:rPr>
                <w:bCs/>
                <w:color w:val="000000"/>
              </w:rPr>
              <w:t>.</w:t>
            </w:r>
          </w:p>
        </w:tc>
      </w:tr>
      <w:tr w:rsidR="003F3753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1CBB3A64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0959213D" w14:textId="5EB5A8E5" w:rsidR="003F3753" w:rsidRDefault="003F3753" w:rsidP="003F3753">
            <w:pPr>
              <w:rPr>
                <w:bCs/>
              </w:rPr>
            </w:pPr>
            <w:r>
              <w:rPr>
                <w:b/>
                <w:bCs/>
                <w:sz w:val="23"/>
                <w:szCs w:val="23"/>
              </w:rPr>
              <w:t>Riksdagens skrivelser till regeringen och riksdagsstyrelsen – åtgärder under 2025 (UU4y)</w:t>
            </w:r>
            <w:r>
              <w:rPr>
                <w:b/>
              </w:rPr>
              <w:br/>
            </w:r>
          </w:p>
          <w:p w14:paraId="2CB054AD" w14:textId="28FA806A" w:rsidR="006E0123" w:rsidRDefault="003F3753" w:rsidP="003F375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</w:t>
            </w:r>
            <w:r>
              <w:rPr>
                <w:bCs/>
                <w:color w:val="000000"/>
              </w:rPr>
              <w:t>yttrandet.</w:t>
            </w:r>
          </w:p>
          <w:p w14:paraId="51AF3ABB" w14:textId="3A38B624" w:rsidR="003F3753" w:rsidRPr="003F3753" w:rsidRDefault="003F3753" w:rsidP="003F375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justerade yttrandet </w:t>
            </w:r>
            <w:r>
              <w:t>2025/26:UU4y.</w:t>
            </w:r>
            <w:r>
              <w:rPr>
                <w:bCs/>
                <w:color w:val="000000"/>
              </w:rPr>
              <w:t xml:space="preserve">  </w:t>
            </w:r>
            <w:r w:rsidRPr="00061B3D">
              <w:rPr>
                <w:bCs/>
                <w:color w:val="000000"/>
              </w:rPr>
              <w:t xml:space="preserve">  </w:t>
            </w: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0ECC0F4C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788C07A2" w14:textId="59426FD4" w:rsidR="00B21DA3" w:rsidRDefault="00B21DA3" w:rsidP="00B21DA3">
            <w:pPr>
              <w:rPr>
                <w:bCs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Vårändringsbudget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(UU3y)</w:t>
            </w:r>
            <w:r>
              <w:rPr>
                <w:b/>
                <w:bCs/>
                <w:sz w:val="23"/>
                <w:szCs w:val="23"/>
              </w:rPr>
              <w:br/>
            </w:r>
            <w:r>
              <w:rPr>
                <w:b/>
                <w:bCs/>
                <w:sz w:val="23"/>
                <w:szCs w:val="23"/>
              </w:rPr>
              <w:br/>
            </w:r>
            <w:r w:rsidR="00AA62A9" w:rsidRPr="00AA62A9">
              <w:rPr>
                <w:bCs/>
                <w:color w:val="000000"/>
              </w:rPr>
              <w:t xml:space="preserve">Utskottet behandlade frågan om yttrande till </w:t>
            </w:r>
            <w:r w:rsidR="00AA62A9">
              <w:rPr>
                <w:bCs/>
                <w:color w:val="000000"/>
              </w:rPr>
              <w:t>finans</w:t>
            </w:r>
            <w:r w:rsidR="00AA62A9" w:rsidRPr="00AA62A9">
              <w:rPr>
                <w:bCs/>
                <w:color w:val="000000"/>
              </w:rPr>
              <w:t xml:space="preserve">utskottet över proposition </w:t>
            </w:r>
            <w:r w:rsidR="00AA62A9" w:rsidRPr="00402142">
              <w:rPr>
                <w:bCs/>
              </w:rPr>
              <w:t>över</w:t>
            </w:r>
            <w:r w:rsidR="00AA62A9">
              <w:rPr>
                <w:bCs/>
              </w:rPr>
              <w:t xml:space="preserve"> </w:t>
            </w:r>
            <w:r w:rsidR="00AA62A9" w:rsidRPr="00467FAF">
              <w:rPr>
                <w:color w:val="000000"/>
                <w:sz w:val="22"/>
              </w:rPr>
              <w:t>prop</w:t>
            </w:r>
            <w:r w:rsidR="00AA62A9">
              <w:rPr>
                <w:color w:val="000000"/>
                <w:sz w:val="22"/>
              </w:rPr>
              <w:t xml:space="preserve">osition </w:t>
            </w:r>
            <w:r w:rsidR="00AA62A9" w:rsidRPr="00403DF0">
              <w:rPr>
                <w:bCs/>
              </w:rPr>
              <w:t xml:space="preserve">2025/26:99 </w:t>
            </w:r>
            <w:r w:rsidR="00AA62A9" w:rsidRPr="00402142">
              <w:rPr>
                <w:bCs/>
              </w:rPr>
              <w:t xml:space="preserve">och </w:t>
            </w:r>
            <w:r w:rsidR="00AA62A9" w:rsidRPr="00403DF0">
              <w:rPr>
                <w:bCs/>
              </w:rPr>
              <w:t>eventuella följdmotioner</w:t>
            </w:r>
            <w:r w:rsidR="00AA62A9" w:rsidRPr="00AA62A9">
              <w:rPr>
                <w:bCs/>
                <w:color w:val="000000"/>
              </w:rPr>
              <w:t xml:space="preserve"> </w:t>
            </w:r>
            <w:r w:rsidR="00AA62A9">
              <w:rPr>
                <w:bCs/>
                <w:color w:val="000000"/>
              </w:rPr>
              <w:br/>
            </w:r>
            <w:r w:rsidR="00AA62A9">
              <w:rPr>
                <w:bCs/>
                <w:color w:val="000000"/>
              </w:rPr>
              <w:br/>
            </w:r>
            <w:r w:rsidR="00AA62A9" w:rsidRPr="00AA62A9">
              <w:rPr>
                <w:bCs/>
                <w:color w:val="000000"/>
              </w:rPr>
              <w:t>Frågan bordlades</w:t>
            </w:r>
            <w:r w:rsidRPr="006E0890">
              <w:rPr>
                <w:bCs/>
              </w:rPr>
              <w:t>.</w:t>
            </w:r>
          </w:p>
          <w:p w14:paraId="467859D5" w14:textId="45C0DDCC" w:rsidR="00B21DA3" w:rsidRPr="00B21DA3" w:rsidRDefault="00B21DA3" w:rsidP="00B21DA3">
            <w:pPr>
              <w:rPr>
                <w:bCs/>
              </w:rPr>
            </w:pPr>
          </w:p>
        </w:tc>
      </w:tr>
      <w:tr w:rsidR="00B21DA3" w:rsidRPr="0013710D" w14:paraId="15F0C3ED" w14:textId="77777777" w:rsidTr="00BC1EF7">
        <w:trPr>
          <w:trHeight w:val="884"/>
        </w:trPr>
        <w:tc>
          <w:tcPr>
            <w:tcW w:w="567" w:type="dxa"/>
          </w:tcPr>
          <w:p w14:paraId="0B05C9D9" w14:textId="3F0F828B" w:rsidR="00B21DA3" w:rsidRPr="00CC1C68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76D4F744" w14:textId="50C00C92" w:rsidR="00B21DA3" w:rsidRPr="00061B3D" w:rsidRDefault="00B21DA3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/>
                <w:bCs/>
                <w:sz w:val="23"/>
                <w:szCs w:val="23"/>
              </w:rPr>
              <w:t>Resultatredovisning bistånd Ukraina (UU3)</w:t>
            </w:r>
            <w:r>
              <w:rPr>
                <w:b/>
                <w:bCs/>
                <w:sz w:val="23"/>
                <w:szCs w:val="23"/>
              </w:rPr>
              <w:br/>
            </w:r>
            <w:r>
              <w:rPr>
                <w:b/>
                <w:bCs/>
                <w:sz w:val="23"/>
                <w:szCs w:val="23"/>
              </w:rPr>
              <w:br/>
            </w:r>
            <w:r w:rsidRPr="00061B3D">
              <w:rPr>
                <w:bCs/>
                <w:color w:val="000000"/>
              </w:rPr>
              <w:t>Utskottet</w:t>
            </w:r>
            <w:r>
              <w:rPr>
                <w:bCs/>
                <w:color w:val="000000"/>
              </w:rPr>
              <w:t xml:space="preserve"> 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323FA5E0" w14:textId="631EE097" w:rsidR="00B21DA3" w:rsidRDefault="00B21DA3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781D4519" w14:textId="77777777" w:rsidR="00B21DA3" w:rsidRDefault="00B21DA3" w:rsidP="00B21DA3">
            <w:pPr>
              <w:rPr>
                <w:b/>
                <w:color w:val="000000"/>
              </w:rPr>
            </w:pPr>
          </w:p>
        </w:tc>
      </w:tr>
      <w:tr w:rsidR="00B21DA3" w:rsidRPr="0013710D" w14:paraId="02FE4972" w14:textId="77777777" w:rsidTr="00BC1EF7">
        <w:trPr>
          <w:trHeight w:val="884"/>
        </w:trPr>
        <w:tc>
          <w:tcPr>
            <w:tcW w:w="567" w:type="dxa"/>
          </w:tcPr>
          <w:p w14:paraId="431EED67" w14:textId="67C47A45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2C048C98" w14:textId="04AE9505" w:rsidR="00B21DA3" w:rsidRPr="003F3753" w:rsidRDefault="00B21DA3" w:rsidP="00B21DA3">
            <w:pPr>
              <w:pStyle w:val="Default0"/>
              <w:rPr>
                <w:b/>
                <w:bCs/>
                <w:sz w:val="23"/>
                <w:szCs w:val="23"/>
              </w:rPr>
            </w:pPr>
            <w:r w:rsidRPr="00326F12">
              <w:rPr>
                <w:b/>
                <w:bCs/>
                <w:sz w:val="23"/>
                <w:szCs w:val="23"/>
              </w:rPr>
              <w:t>Nordiskt samarbete</w:t>
            </w:r>
            <w:r>
              <w:rPr>
                <w:b/>
                <w:bCs/>
                <w:sz w:val="23"/>
                <w:szCs w:val="23"/>
              </w:rPr>
              <w:t>, inkl. Arktis (UU4)</w:t>
            </w:r>
            <w:r>
              <w:rPr>
                <w:b/>
              </w:rPr>
              <w:br/>
            </w:r>
          </w:p>
          <w:p w14:paraId="7E40C2E0" w14:textId="5A5B4BDA" w:rsidR="00B21DA3" w:rsidRPr="00061B3D" w:rsidRDefault="00B21DA3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15810B6F" w14:textId="77777777" w:rsidR="00B21DA3" w:rsidRDefault="00B21DA3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148665DB" w14:textId="77777777" w:rsidR="00B21DA3" w:rsidRPr="007039EC" w:rsidRDefault="00B21DA3" w:rsidP="00B21DA3">
            <w:pPr>
              <w:rPr>
                <w:b/>
                <w:color w:val="000000"/>
              </w:rPr>
            </w:pPr>
          </w:p>
        </w:tc>
      </w:tr>
      <w:tr w:rsidR="00B21DA3" w:rsidRPr="0013710D" w14:paraId="46FE8805" w14:textId="77777777" w:rsidTr="00BC1EF7">
        <w:trPr>
          <w:trHeight w:val="884"/>
        </w:trPr>
        <w:tc>
          <w:tcPr>
            <w:tcW w:w="567" w:type="dxa"/>
          </w:tcPr>
          <w:p w14:paraId="743CD019" w14:textId="7336D740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4473D4A4" w14:textId="62582FC4" w:rsidR="00B21DA3" w:rsidRDefault="00B21DA3" w:rsidP="00B21DA3">
            <w:pPr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Organisationen för säkerhet och samarbete i Europa (OSSE) (UU11)</w:t>
            </w:r>
            <w:r>
              <w:rPr>
                <w:b/>
              </w:rPr>
              <w:br/>
            </w:r>
          </w:p>
          <w:p w14:paraId="2AB15F37" w14:textId="063127A4" w:rsidR="00B21DA3" w:rsidRPr="00061B3D" w:rsidRDefault="00B21DA3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 w:rsidR="00975B36">
              <w:rPr>
                <w:bCs/>
                <w:color w:val="000000"/>
              </w:rPr>
              <w:t>fortsatte</w:t>
            </w:r>
            <w:r>
              <w:rPr>
                <w:bCs/>
                <w:color w:val="000000"/>
              </w:rPr>
              <w:t xml:space="preserve">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719E7DF8" w14:textId="77777777" w:rsidR="00B21DA3" w:rsidRDefault="00B21DA3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5C085700" w14:textId="760E48C8" w:rsidR="00B21DA3" w:rsidRDefault="00B21DA3" w:rsidP="00B21DA3">
            <w:pPr>
              <w:rPr>
                <w:b/>
                <w:color w:val="000000"/>
              </w:rPr>
            </w:pPr>
          </w:p>
        </w:tc>
      </w:tr>
      <w:tr w:rsidR="00B21DA3" w:rsidRPr="0013710D" w14:paraId="55A38287" w14:textId="77777777" w:rsidTr="00BC1EF7">
        <w:trPr>
          <w:trHeight w:val="884"/>
        </w:trPr>
        <w:tc>
          <w:tcPr>
            <w:tcW w:w="567" w:type="dxa"/>
          </w:tcPr>
          <w:p w14:paraId="1CBDB6F9" w14:textId="257EC0CF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59989134" w14:textId="119F3242" w:rsidR="00B21DA3" w:rsidRPr="00061B3D" w:rsidRDefault="00B21DA3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/>
                <w:bCs/>
                <w:sz w:val="23"/>
                <w:szCs w:val="23"/>
              </w:rPr>
              <w:t>Europarådet (UU12)</w:t>
            </w:r>
            <w:r>
              <w:rPr>
                <w:b/>
              </w:rPr>
              <w:br/>
            </w:r>
            <w:r>
              <w:rPr>
                <w:b/>
                <w:color w:val="000000"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4D075C25" w14:textId="77777777" w:rsidR="00B21DA3" w:rsidRDefault="00B21DA3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lastRenderedPageBreak/>
              <w:t>Ärendet bordlades</w:t>
            </w:r>
            <w:r w:rsidRPr="006E0890">
              <w:rPr>
                <w:bCs/>
              </w:rPr>
              <w:t>.</w:t>
            </w:r>
          </w:p>
          <w:p w14:paraId="352132B8" w14:textId="2E66D2A1" w:rsidR="00B21DA3" w:rsidRDefault="00B21DA3" w:rsidP="00B21DA3">
            <w:pPr>
              <w:rPr>
                <w:b/>
              </w:rPr>
            </w:pPr>
          </w:p>
        </w:tc>
      </w:tr>
      <w:tr w:rsidR="00B21DA3" w:rsidRPr="0013710D" w14:paraId="7D31942A" w14:textId="77777777" w:rsidTr="00BC1EF7">
        <w:trPr>
          <w:trHeight w:val="884"/>
        </w:trPr>
        <w:tc>
          <w:tcPr>
            <w:tcW w:w="567" w:type="dxa"/>
          </w:tcPr>
          <w:p w14:paraId="0E2472E3" w14:textId="3C9D2B03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9</w:t>
            </w:r>
          </w:p>
        </w:tc>
        <w:tc>
          <w:tcPr>
            <w:tcW w:w="6947" w:type="dxa"/>
          </w:tcPr>
          <w:p w14:paraId="15963E4C" w14:textId="6E0C2CB4" w:rsidR="00B21DA3" w:rsidRPr="000E79C0" w:rsidRDefault="00B21DA3" w:rsidP="00B21DA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bCs/>
                <w:sz w:val="23"/>
                <w:szCs w:val="23"/>
              </w:rPr>
              <w:t>Ett modernt och anpassat regelverk för krigsmateriel (UU18)</w:t>
            </w:r>
            <w:r>
              <w:rPr>
                <w:b/>
                <w:bCs/>
                <w:sz w:val="23"/>
                <w:szCs w:val="23"/>
              </w:rPr>
              <w:br/>
            </w:r>
          </w:p>
          <w:p w14:paraId="2C1DF6CC" w14:textId="77777777" w:rsidR="00B21DA3" w:rsidRPr="00061B3D" w:rsidRDefault="00B21DA3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4390BF55" w14:textId="2135CF76" w:rsidR="00B21DA3" w:rsidRPr="003F3753" w:rsidRDefault="00B21DA3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27582FE1" w14:textId="63638537" w:rsidR="00B21DA3" w:rsidRPr="00FD042B" w:rsidRDefault="00B21DA3" w:rsidP="00B21DA3">
            <w:pPr>
              <w:rPr>
                <w:bCs/>
              </w:rPr>
            </w:pPr>
          </w:p>
        </w:tc>
      </w:tr>
      <w:tr w:rsidR="00B21DA3" w:rsidRPr="0013710D" w14:paraId="1448F856" w14:textId="77777777" w:rsidTr="00BC1EF7">
        <w:trPr>
          <w:trHeight w:val="884"/>
        </w:trPr>
        <w:tc>
          <w:tcPr>
            <w:tcW w:w="567" w:type="dxa"/>
          </w:tcPr>
          <w:p w14:paraId="43E96591" w14:textId="23B64EDB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14:paraId="69C3982D" w14:textId="005DA059" w:rsidR="00B21DA3" w:rsidRPr="000E79C0" w:rsidRDefault="00B21DA3" w:rsidP="00B21DA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bCs/>
                <w:sz w:val="23"/>
                <w:szCs w:val="23"/>
              </w:rPr>
              <w:t>Verksamheten i Nato 2025 (UU19)</w:t>
            </w:r>
            <w:r>
              <w:rPr>
                <w:b/>
                <w:bCs/>
                <w:sz w:val="23"/>
                <w:szCs w:val="23"/>
              </w:rPr>
              <w:br/>
            </w:r>
          </w:p>
          <w:p w14:paraId="0FB1DD4D" w14:textId="77777777" w:rsidR="00B21DA3" w:rsidRPr="00061B3D" w:rsidRDefault="00B21DA3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35839C7A" w14:textId="77777777" w:rsidR="00B21DA3" w:rsidRDefault="00B21DA3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6BEA3D92" w14:textId="77777777" w:rsidR="00B21DA3" w:rsidRDefault="00B21DA3" w:rsidP="00B21DA3">
            <w:pPr>
              <w:tabs>
                <w:tab w:val="left" w:pos="1701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B21DA3" w:rsidRPr="0013710D" w14:paraId="797BE4D1" w14:textId="77777777" w:rsidTr="00BC1EF7">
        <w:trPr>
          <w:trHeight w:val="884"/>
        </w:trPr>
        <w:tc>
          <w:tcPr>
            <w:tcW w:w="567" w:type="dxa"/>
          </w:tcPr>
          <w:p w14:paraId="3C9589DD" w14:textId="102898C8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</w:tcPr>
          <w:p w14:paraId="1D170DA4" w14:textId="77777777" w:rsidR="00B21DA3" w:rsidRDefault="00B21DA3" w:rsidP="00B21DA3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1873017C" w14:textId="77777777" w:rsidR="00B21DA3" w:rsidRDefault="00B21DA3" w:rsidP="00B21DA3">
            <w:pPr>
              <w:rPr>
                <w:b/>
                <w:bCs/>
              </w:rPr>
            </w:pPr>
          </w:p>
          <w:p w14:paraId="4FD6AB71" w14:textId="79A0A360" w:rsidR="00B21DA3" w:rsidRPr="000569AA" w:rsidRDefault="00B21DA3" w:rsidP="00B21DA3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 xml:space="preserve">34 och protokoll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>25.</w:t>
            </w:r>
            <w:r>
              <w:rPr>
                <w:bCs/>
              </w:rPr>
              <w:br/>
            </w:r>
          </w:p>
        </w:tc>
      </w:tr>
      <w:tr w:rsidR="00B21DA3" w:rsidRPr="0013710D" w14:paraId="5AB2B9AB" w14:textId="77777777" w:rsidTr="00BC1EF7">
        <w:trPr>
          <w:trHeight w:val="884"/>
        </w:trPr>
        <w:tc>
          <w:tcPr>
            <w:tcW w:w="567" w:type="dxa"/>
          </w:tcPr>
          <w:p w14:paraId="25055131" w14:textId="5716BDF5" w:rsidR="00B21DA3" w:rsidRPr="00CC1C68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</w:tcPr>
          <w:p w14:paraId="5ED36B69" w14:textId="35ADC580" w:rsidR="00B21DA3" w:rsidRPr="00C40E5A" w:rsidRDefault="00B21DA3" w:rsidP="00C40E5A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58AEAA3" w14:textId="3D5AF6CF" w:rsidR="00B21DA3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 xml:space="preserve">fick information om: </w:t>
            </w:r>
          </w:p>
          <w:p w14:paraId="201B63CF" w14:textId="0D6132AC" w:rsidR="00C40E5A" w:rsidRDefault="00C40E5A" w:rsidP="00C40E5A">
            <w:pPr>
              <w:rPr>
                <w:bCs/>
              </w:rPr>
            </w:pPr>
            <w:r>
              <w:rPr>
                <w:bCs/>
              </w:rPr>
              <w:t>-att talarlista för UU13 har cirkulerats</w:t>
            </w:r>
            <w:r w:rsidR="00AB0855">
              <w:rPr>
                <w:bCs/>
              </w:rPr>
              <w:t xml:space="preserve"> under sammanträdet</w:t>
            </w:r>
            <w:r>
              <w:rPr>
                <w:bCs/>
              </w:rPr>
              <w:t xml:space="preserve">. </w:t>
            </w:r>
          </w:p>
          <w:p w14:paraId="4325C7DD" w14:textId="5C8EEE57" w:rsidR="00C40E5A" w:rsidRPr="00C40E5A" w:rsidRDefault="00C40E5A" w:rsidP="00C40E5A">
            <w:pPr>
              <w:rPr>
                <w:sz w:val="28"/>
                <w:szCs w:val="28"/>
              </w:rPr>
            </w:pPr>
            <w:r>
              <w:rPr>
                <w:bCs/>
              </w:rPr>
              <w:t xml:space="preserve">-att </w:t>
            </w:r>
            <w:r w:rsidRPr="00C40E5A">
              <w:rPr>
                <w:bCs/>
              </w:rPr>
              <w:t>Svenska Dialoginstitutet för Mellanöstern och Nordafrika (SDI) bjuder in till lunch de</w:t>
            </w:r>
            <w:r>
              <w:rPr>
                <w:bCs/>
              </w:rPr>
              <w:t>n</w:t>
            </w:r>
            <w:r w:rsidRPr="00C40E5A">
              <w:rPr>
                <w:bCs/>
              </w:rPr>
              <w:t xml:space="preserve"> 20 maj kl. 12.00-13.00.</w:t>
            </w:r>
            <w:r>
              <w:rPr>
                <w:sz w:val="28"/>
                <w:szCs w:val="28"/>
              </w:rPr>
              <w:t xml:space="preserve"> </w:t>
            </w:r>
          </w:p>
          <w:p w14:paraId="58088A69" w14:textId="10EA5260" w:rsidR="00B21DA3" w:rsidRDefault="00B21DA3" w:rsidP="00B21DA3">
            <w:pPr>
              <w:rPr>
                <w:b/>
              </w:rPr>
            </w:pPr>
          </w:p>
        </w:tc>
      </w:tr>
      <w:tr w:rsidR="00C40E5A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103D0F8B" w:rsidR="00C40E5A" w:rsidRPr="002B6EE1" w:rsidRDefault="00C40E5A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13</w:t>
            </w:r>
          </w:p>
        </w:tc>
        <w:tc>
          <w:tcPr>
            <w:tcW w:w="6947" w:type="dxa"/>
          </w:tcPr>
          <w:p w14:paraId="229EC808" w14:textId="77777777" w:rsidR="00C40E5A" w:rsidRDefault="00C40E5A" w:rsidP="00C40E5A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Övrigt</w:t>
            </w:r>
          </w:p>
          <w:p w14:paraId="4CBA415E" w14:textId="31752A84" w:rsidR="00C40E5A" w:rsidRDefault="00C40E5A" w:rsidP="00C40E5A">
            <w:r>
              <w:t xml:space="preserve">Ordförande Aron Emilsson (SD) </w:t>
            </w:r>
            <w:r w:rsidR="00631C97">
              <w:t>och</w:t>
            </w:r>
            <w:r>
              <w:t xml:space="preserve"> </w:t>
            </w:r>
            <w:r w:rsidR="00AA62A9">
              <w:t xml:space="preserve">den </w:t>
            </w:r>
            <w:r>
              <w:t>övrig</w:t>
            </w:r>
            <w:r w:rsidR="00AA62A9">
              <w:t>a</w:t>
            </w:r>
            <w:r>
              <w:t xml:space="preserve"> delegation</w:t>
            </w:r>
            <w:r w:rsidR="00AA62A9">
              <w:t>en</w:t>
            </w:r>
            <w:r>
              <w:t xml:space="preserve"> återrapportera</w:t>
            </w:r>
            <w:r w:rsidR="00AB0855">
              <w:t xml:space="preserve">de </w:t>
            </w:r>
            <w:r>
              <w:t xml:space="preserve">från resa till Ukraina. </w:t>
            </w:r>
          </w:p>
          <w:p w14:paraId="48B9DDE7" w14:textId="7D15E9E0" w:rsidR="00C40E5A" w:rsidRPr="00C40E5A" w:rsidRDefault="00C40E5A" w:rsidP="00C40E5A">
            <w:r>
              <w:t xml:space="preserve"> </w:t>
            </w:r>
          </w:p>
        </w:tc>
      </w:tr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60B6AFBF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C40E5A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21440A5E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>
              <w:rPr>
                <w:bCs/>
              </w:rPr>
              <w:t xml:space="preserve">torsdagen den 7 maj </w:t>
            </w:r>
            <w:r w:rsidRPr="002B6EE1">
              <w:rPr>
                <w:bCs/>
              </w:rPr>
              <w:t xml:space="preserve">kl. </w:t>
            </w:r>
            <w:r>
              <w:rPr>
                <w:bCs/>
              </w:rPr>
              <w:t>08.00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0E630FB6" w14:textId="77777777" w:rsidR="00550A56" w:rsidRDefault="00550A56"/>
    <w:p w14:paraId="61C7532E" w14:textId="77777777" w:rsidR="009B55E7" w:rsidRDefault="009B55E7"/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FFAA4E5" w:rsidR="00E97ABF" w:rsidRPr="006F350C" w:rsidRDefault="000569AA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442984DA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C40E5A">
              <w:t>7</w:t>
            </w:r>
            <w:r w:rsidR="00817E42">
              <w:t xml:space="preserve"> </w:t>
            </w:r>
            <w:r w:rsidR="000569AA">
              <w:t>maj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15E50D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5C287F">
              <w:rPr>
                <w:sz w:val="20"/>
              </w:rPr>
              <w:t>5</w:t>
            </w:r>
          </w:p>
        </w:tc>
      </w:tr>
      <w:tr w:rsidR="000254C7" w:rsidRPr="003504FA" w14:paraId="5DC87C8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2BBB33FF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0569A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06B6FCEA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631C97">
              <w:rPr>
                <w:sz w:val="19"/>
                <w:szCs w:val="19"/>
              </w:rPr>
              <w:t>2</w:t>
            </w:r>
            <w:r w:rsidR="005C287F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70FC08C3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5C287F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58B9CF28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5C287F">
              <w:rPr>
                <w:sz w:val="19"/>
                <w:szCs w:val="19"/>
              </w:rPr>
              <w:t>6-14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523992AA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464F6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C287F" w:rsidRPr="003504FA" w14:paraId="7C64CE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6C475474" w:rsidR="005C287F" w:rsidRPr="0099370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2A3C22BF" w:rsidR="005C287F" w:rsidRPr="0099370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6D6F2927" w:rsidR="005C287F" w:rsidRPr="0099370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507DF177" w:rsidR="005C287F" w:rsidRPr="001B42F6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5C287F" w:rsidRPr="00993706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77777777" w:rsidR="005C287F" w:rsidRPr="0004578D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5C287F" w:rsidRPr="00284231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77777777" w:rsidR="005C287F" w:rsidRPr="00FE5589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5C287F" w:rsidRPr="00FE5589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C287F" w:rsidRPr="003504FA" w14:paraId="0C07584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077FCB86" w:rsidR="005C287F" w:rsidRPr="0099370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600DBD0C" w:rsidR="005C287F" w:rsidRPr="0099370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5C8AB19B" w:rsidR="005C287F" w:rsidRPr="0099370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0AA55519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41512CC6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516E3B" w14:paraId="511B8B1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5C287F" w:rsidRPr="00900235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4CAF7E04" w:rsidR="005C287F" w:rsidRPr="00136879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0A1A5007" w:rsidR="005C287F" w:rsidRPr="0027730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4FCC6BA3" w:rsidR="005C287F" w:rsidRPr="00063258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03BE6505" w:rsidR="005C287F" w:rsidRPr="00DC223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22F81FE" w:rsidR="005C287F" w:rsidRPr="00133A0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5C287F" w:rsidRPr="00516E3B" w:rsidRDefault="005C287F" w:rsidP="005C287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77777777" w:rsidR="005C287F" w:rsidRPr="00516E3B" w:rsidRDefault="005C287F" w:rsidP="005C287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5C287F" w:rsidRPr="00516E3B" w:rsidRDefault="005C287F" w:rsidP="005C287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</w:tr>
      <w:tr w:rsidR="005C287F" w:rsidRPr="003504FA" w14:paraId="689EBE9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03822AFC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2E7CC7C7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704A2E5E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A36287D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39AD3D9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96E4F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33B7BC9F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0408EFB8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68E1CA67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ABC1BAD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8876A6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2ACBE6A5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65E111D3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391EADCE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2D7E94A4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75BE1F38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5ECFB7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5CC6AE79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3834CB98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232E09A5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205FDD7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5C287F" w:rsidRPr="0004578D" w:rsidRDefault="005C287F" w:rsidP="005C287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56C40469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690FC9A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28C1392B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19A6C791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9C09D0F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72DB8F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63225D9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4D204CC5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68FE9040" w:rsidR="005C287F" w:rsidRPr="002F53EA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6C19146B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D0A2A9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6B5C1B56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0675BD66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08F0CDFB" w:rsidR="005C287F" w:rsidRPr="002F53EA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19313998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2B40FFE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093695E1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6B2E0239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4E11A781" w:rsidR="005C287F" w:rsidRPr="002F53EA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107B4547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0204A4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47919273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6DEF9B30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33E24821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641D6C17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D77F92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36AC284F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1C2175ED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0AF5DBEE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57C88A24" w:rsidR="005C287F" w:rsidRPr="001B42F6" w:rsidRDefault="005C287F" w:rsidP="005C28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5C287F" w:rsidRPr="00246B3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4961A90" w:rsidR="005C287F" w:rsidRPr="002F53EA" w:rsidRDefault="005C287F" w:rsidP="005C28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77777777" w:rsidR="005C287F" w:rsidRPr="003504FA" w:rsidRDefault="005C287F" w:rsidP="005C28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5C287F" w:rsidRPr="003504FA" w:rsidRDefault="005C287F" w:rsidP="005C28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7530D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5429858F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67C1974B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0FE9229E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43687479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D85E45A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18C80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05933313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4AB5D7BE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1502E6F2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1949274B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A2AA44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7B1B013E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3D227B46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2B628F35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67519DA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5D6120E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249A82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560BA135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6EE011CE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7F1CAE0E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56D7D1C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0907BF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FDB44A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5C287F" w:rsidRPr="004A0318" w:rsidRDefault="005C287F" w:rsidP="005C287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4284D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0346D6D1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72B74A7F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7CB1D8BA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0563EDC3" w:rsidR="005C287F" w:rsidRPr="001B42F6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5A50F4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C287F" w:rsidRPr="003504FA" w14:paraId="10ABD21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1734477F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251802D3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0A4E4C12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04658EDD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6F6414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4BA7936D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2A03DB2D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78C9011D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47267925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084814E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E0F972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5CC664D6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3F2BE560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77650784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79DE56E6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505689EE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82B3B9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76CF9097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683A822C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523CA6AD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2A025782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22F6492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21EAD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F7D088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3597F9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63ADE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B4DBC1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02C484D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45F349E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0ED9ED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123999E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5DAD5DEF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6B0CCC5C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15397C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EC001C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13EAE273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27A0BEDB" w:rsidR="005C287F" w:rsidRPr="0004578D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7BD31F79" w:rsidR="005C287F" w:rsidRPr="00004DC0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36E3F29D" w:rsidR="005C287F" w:rsidRPr="001B42F6" w:rsidRDefault="005C287F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6217BA45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87EB91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5C287F" w:rsidRPr="00915B99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A10C30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E846EC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A41501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165C10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5C287F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7478E96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20AE46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A3787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BF1D5E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4533AF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4E3A86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FB122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9B9A2E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704E3D9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31C94C30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3BB18F0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53D3BCF4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7D04B713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38F05D52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7A0C3241" w14:textId="77777777" w:rsidTr="009B5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8C2AB5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C9B0C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5C287F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2B7FAD2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5C287F" w:rsidRPr="00516E3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511A0F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5C287F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5C287F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5C287F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5C287F" w:rsidRPr="007B7057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5C287F" w:rsidRPr="007B7057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6F7BCAE" w14:textId="77777777" w:rsidR="005C287F" w:rsidRPr="007B7057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5C287F" w:rsidRPr="007B7057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28"/>
  </w:num>
  <w:num w:numId="2" w16cid:durableId="2132700725">
    <w:abstractNumId w:val="9"/>
  </w:num>
  <w:num w:numId="3" w16cid:durableId="929704271">
    <w:abstractNumId w:val="25"/>
  </w:num>
  <w:num w:numId="4" w16cid:durableId="1709913813">
    <w:abstractNumId w:val="22"/>
  </w:num>
  <w:num w:numId="5" w16cid:durableId="37317805">
    <w:abstractNumId w:val="7"/>
  </w:num>
  <w:num w:numId="6" w16cid:durableId="2124299014">
    <w:abstractNumId w:val="23"/>
  </w:num>
  <w:num w:numId="7" w16cid:durableId="1513490895">
    <w:abstractNumId w:val="36"/>
  </w:num>
  <w:num w:numId="8" w16cid:durableId="72360745">
    <w:abstractNumId w:val="42"/>
  </w:num>
  <w:num w:numId="9" w16cid:durableId="596061053">
    <w:abstractNumId w:val="39"/>
  </w:num>
  <w:num w:numId="10" w16cid:durableId="1968387869">
    <w:abstractNumId w:val="13"/>
  </w:num>
  <w:num w:numId="11" w16cid:durableId="1405684825">
    <w:abstractNumId w:val="19"/>
  </w:num>
  <w:num w:numId="12" w16cid:durableId="765275344">
    <w:abstractNumId w:val="29"/>
  </w:num>
  <w:num w:numId="13" w16cid:durableId="1881739793">
    <w:abstractNumId w:val="8"/>
  </w:num>
  <w:num w:numId="14" w16cid:durableId="9263088">
    <w:abstractNumId w:val="18"/>
  </w:num>
  <w:num w:numId="15" w16cid:durableId="1776484431">
    <w:abstractNumId w:val="11"/>
  </w:num>
  <w:num w:numId="16" w16cid:durableId="2086294117">
    <w:abstractNumId w:val="30"/>
  </w:num>
  <w:num w:numId="17" w16cid:durableId="350882364">
    <w:abstractNumId w:val="33"/>
  </w:num>
  <w:num w:numId="18" w16cid:durableId="179973876">
    <w:abstractNumId w:val="27"/>
  </w:num>
  <w:num w:numId="19" w16cid:durableId="937833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3"/>
  </w:num>
  <w:num w:numId="22" w16cid:durableId="1333489867">
    <w:abstractNumId w:val="16"/>
  </w:num>
  <w:num w:numId="23" w16cid:durableId="1185440889">
    <w:abstractNumId w:val="20"/>
  </w:num>
  <w:num w:numId="24" w16cid:durableId="1024478065">
    <w:abstractNumId w:val="35"/>
  </w:num>
  <w:num w:numId="25" w16cid:durableId="1140466420">
    <w:abstractNumId w:val="24"/>
  </w:num>
  <w:num w:numId="26" w16cid:durableId="377240621">
    <w:abstractNumId w:val="38"/>
  </w:num>
  <w:num w:numId="27" w16cid:durableId="1951820386">
    <w:abstractNumId w:val="21"/>
  </w:num>
  <w:num w:numId="28" w16cid:durableId="272254717">
    <w:abstractNumId w:val="5"/>
  </w:num>
  <w:num w:numId="29" w16cid:durableId="372114671">
    <w:abstractNumId w:val="43"/>
  </w:num>
  <w:num w:numId="30" w16cid:durableId="1651205887">
    <w:abstractNumId w:val="0"/>
  </w:num>
  <w:num w:numId="31" w16cid:durableId="1856111031">
    <w:abstractNumId w:val="32"/>
  </w:num>
  <w:num w:numId="32" w16cid:durableId="851187343">
    <w:abstractNumId w:val="14"/>
  </w:num>
  <w:num w:numId="33" w16cid:durableId="1136798537">
    <w:abstractNumId w:val="4"/>
  </w:num>
  <w:num w:numId="34" w16cid:durableId="1630360932">
    <w:abstractNumId w:val="40"/>
  </w:num>
  <w:num w:numId="35" w16cid:durableId="900874009">
    <w:abstractNumId w:val="34"/>
  </w:num>
  <w:num w:numId="36" w16cid:durableId="1681735095">
    <w:abstractNumId w:val="26"/>
  </w:num>
  <w:num w:numId="37" w16cid:durableId="254898119">
    <w:abstractNumId w:val="1"/>
  </w:num>
  <w:num w:numId="38" w16cid:durableId="2030376622">
    <w:abstractNumId w:val="44"/>
  </w:num>
  <w:num w:numId="39" w16cid:durableId="63307966">
    <w:abstractNumId w:val="6"/>
  </w:num>
  <w:num w:numId="40" w16cid:durableId="1980526033">
    <w:abstractNumId w:val="41"/>
  </w:num>
  <w:num w:numId="41" w16cid:durableId="1014382145">
    <w:abstractNumId w:val="17"/>
  </w:num>
  <w:num w:numId="42" w16cid:durableId="871310900">
    <w:abstractNumId w:val="12"/>
  </w:num>
  <w:num w:numId="43" w16cid:durableId="178466678">
    <w:abstractNumId w:val="2"/>
  </w:num>
  <w:num w:numId="44" w16cid:durableId="1677686901">
    <w:abstractNumId w:val="31"/>
  </w:num>
  <w:num w:numId="45" w16cid:durableId="1840853507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569AA"/>
    <w:rsid w:val="0006043F"/>
    <w:rsid w:val="000621E9"/>
    <w:rsid w:val="000633CA"/>
    <w:rsid w:val="0006371C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6737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A62A9"/>
    <w:rsid w:val="00AB0288"/>
    <w:rsid w:val="00AB06E4"/>
    <w:rsid w:val="00AB0855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</TotalTime>
  <Pages>3</Pages>
  <Words>612</Words>
  <Characters>3823</Characters>
  <Application>Microsoft Office Word</Application>
  <DocSecurity>0</DocSecurity>
  <Lines>477</Lines>
  <Paragraphs>192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11</cp:revision>
  <cp:lastPrinted>2026-04-21T12:11:00Z</cp:lastPrinted>
  <dcterms:created xsi:type="dcterms:W3CDTF">2026-05-05T13:29:00Z</dcterms:created>
  <dcterms:modified xsi:type="dcterms:W3CDTF">2026-05-05T13:51:00Z</dcterms:modified>
</cp:coreProperties>
</file>