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Torsdagen den 26 maj 2016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SfU17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Ändring av en avvisningsbestämmelse i utlänningslagen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FiU34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Förstärkt insättningsgaranti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Börje Vestlund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0.14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NU20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Ändringar i lagen om tillämpning av Europeiska unionens statsstödsregler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0.14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NU21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regeringens hantering av risker i statliga bolag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Per-Arne Håkansson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Ann-Charlotte Hammar Johnsson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Lindahl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Penilla Gunther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NU22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Ökad rättssäkerhet i det enhetliga patentsystemet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Jörgen Warborn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Peter Helander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Penilla Gunther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Per-Arne Håkansson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Nissinen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Elisabet Knutsson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1.34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TU16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Järnvägs- och kollektivtrafikfrågor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Rosencrantz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Klarberg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Åkesson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Wallrup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Christina Örnebjär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Halef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Svensson Smith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Mejern Larsson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Erik Ottoson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Teres Lindberg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1.30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3.04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FöU12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Elsäkerhet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Jansson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Peter Jeppsson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Dag Klackenberg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Bäckström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0.29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3.33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3 tim. 33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26 maj 2016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2016-05-26</SAFIR_Sammantradesdatum_Doc>
    <SAFIR_SammantradeID xmlns="C07A1A6C-0B19-41D9-BDF8-F523BA3921EB">fa3de689-8c14-4356-b215-679e1e545860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269AEE-CD16-48EB-BBD6-26793FDB8A20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26 maj 2016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