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B3EC05A" w14:textId="77777777" w:rsidTr="00782EA9">
        <w:tc>
          <w:tcPr>
            <w:tcW w:w="9141" w:type="dxa"/>
          </w:tcPr>
          <w:p w14:paraId="0EC3145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CF056C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1661A6F" w14:textId="77777777" w:rsidR="0096348C" w:rsidRPr="00477C9F" w:rsidRDefault="0096348C" w:rsidP="00477C9F">
      <w:pPr>
        <w:rPr>
          <w:sz w:val="22"/>
          <w:szCs w:val="22"/>
        </w:rPr>
      </w:pPr>
    </w:p>
    <w:p w14:paraId="1510D0B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27E93A8" w14:textId="77777777" w:rsidTr="00F86ACF">
        <w:trPr>
          <w:cantSplit/>
          <w:trHeight w:val="742"/>
        </w:trPr>
        <w:tc>
          <w:tcPr>
            <w:tcW w:w="1790" w:type="dxa"/>
          </w:tcPr>
          <w:p w14:paraId="4123E5C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931FED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E0992BC" w14:textId="7F00018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46041">
              <w:rPr>
                <w:b/>
                <w:sz w:val="22"/>
                <w:szCs w:val="22"/>
              </w:rPr>
              <w:t>20</w:t>
            </w:r>
          </w:p>
          <w:p w14:paraId="404F04F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2A1364A" w14:textId="77777777" w:rsidTr="00F86ACF">
        <w:tc>
          <w:tcPr>
            <w:tcW w:w="1790" w:type="dxa"/>
          </w:tcPr>
          <w:p w14:paraId="3CF36DA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1C23612" w14:textId="6AF0AA8B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01</w:t>
            </w:r>
            <w:r w:rsidR="006F54BA">
              <w:rPr>
                <w:sz w:val="22"/>
                <w:szCs w:val="22"/>
              </w:rPr>
              <w:t>-</w:t>
            </w:r>
            <w:r w:rsidR="00446041">
              <w:rPr>
                <w:sz w:val="22"/>
                <w:szCs w:val="22"/>
              </w:rPr>
              <w:t>20</w:t>
            </w:r>
          </w:p>
        </w:tc>
      </w:tr>
      <w:tr w:rsidR="0096348C" w:rsidRPr="00477C9F" w14:paraId="02CA879C" w14:textId="77777777" w:rsidTr="00F86ACF">
        <w:tc>
          <w:tcPr>
            <w:tcW w:w="1790" w:type="dxa"/>
          </w:tcPr>
          <w:p w14:paraId="2DACA85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3C334B9" w14:textId="2550D7C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A52A0A">
              <w:rPr>
                <w:sz w:val="22"/>
                <w:szCs w:val="22"/>
              </w:rPr>
              <w:t>24</w:t>
            </w:r>
            <w:r w:rsidR="00CF4ED5">
              <w:rPr>
                <w:sz w:val="22"/>
                <w:szCs w:val="22"/>
              </w:rPr>
              <w:t>–</w:t>
            </w:r>
            <w:r w:rsidR="003E737E">
              <w:rPr>
                <w:sz w:val="22"/>
                <w:szCs w:val="22"/>
              </w:rPr>
              <w:t>11.38</w:t>
            </w:r>
          </w:p>
        </w:tc>
      </w:tr>
      <w:tr w:rsidR="0096348C" w:rsidRPr="00477C9F" w14:paraId="18E842A7" w14:textId="77777777" w:rsidTr="00F86ACF">
        <w:tc>
          <w:tcPr>
            <w:tcW w:w="1790" w:type="dxa"/>
          </w:tcPr>
          <w:p w14:paraId="2EC11C7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16D4B23" w14:textId="7527D0F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151B858" w14:textId="77777777" w:rsidR="0096348C" w:rsidRPr="00477C9F" w:rsidRDefault="0096348C" w:rsidP="00477C9F">
      <w:pPr>
        <w:rPr>
          <w:sz w:val="22"/>
          <w:szCs w:val="22"/>
        </w:rPr>
      </w:pPr>
    </w:p>
    <w:p w14:paraId="5719B9D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0FC78C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E3C6F" w14:paraId="429B8C5F" w14:textId="77777777" w:rsidTr="00F86ACF">
        <w:tc>
          <w:tcPr>
            <w:tcW w:w="753" w:type="dxa"/>
          </w:tcPr>
          <w:p w14:paraId="40B333AE" w14:textId="77777777" w:rsidR="00F84080" w:rsidRPr="002E3C6F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C6F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E3C6F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5D26092" w14:textId="77777777" w:rsidR="00336917" w:rsidRPr="002E3C6F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C6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2CF8A04" w14:textId="77777777" w:rsidR="00F84080" w:rsidRPr="002E3C6F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EEB882" w14:textId="293F6E2A" w:rsidR="0069143B" w:rsidRPr="002E3C6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3C6F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2E3C6F">
              <w:rPr>
                <w:snapToGrid w:val="0"/>
                <w:sz w:val="22"/>
                <w:szCs w:val="22"/>
              </w:rPr>
              <w:t>5</w:t>
            </w:r>
            <w:r w:rsidRPr="002E3C6F">
              <w:rPr>
                <w:snapToGrid w:val="0"/>
                <w:sz w:val="22"/>
                <w:szCs w:val="22"/>
              </w:rPr>
              <w:t>/2</w:t>
            </w:r>
            <w:r w:rsidR="006F54BA" w:rsidRPr="002E3C6F">
              <w:rPr>
                <w:snapToGrid w:val="0"/>
                <w:sz w:val="22"/>
                <w:szCs w:val="22"/>
              </w:rPr>
              <w:t>6</w:t>
            </w:r>
            <w:r w:rsidRPr="002E3C6F">
              <w:rPr>
                <w:snapToGrid w:val="0"/>
                <w:sz w:val="22"/>
                <w:szCs w:val="22"/>
              </w:rPr>
              <w:t>:</w:t>
            </w:r>
            <w:r w:rsidR="002E3C6F" w:rsidRPr="002E3C6F">
              <w:rPr>
                <w:snapToGrid w:val="0"/>
                <w:sz w:val="22"/>
                <w:szCs w:val="22"/>
              </w:rPr>
              <w:t>19</w:t>
            </w:r>
            <w:r w:rsidR="00FD0038" w:rsidRPr="002E3C6F">
              <w:rPr>
                <w:snapToGrid w:val="0"/>
                <w:sz w:val="22"/>
                <w:szCs w:val="22"/>
              </w:rPr>
              <w:t>.</w:t>
            </w:r>
          </w:p>
          <w:p w14:paraId="37293323" w14:textId="77777777" w:rsidR="007864F6" w:rsidRPr="002E3C6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2E3C6F" w14:paraId="6E05005A" w14:textId="77777777" w:rsidTr="00F86ACF">
        <w:tc>
          <w:tcPr>
            <w:tcW w:w="753" w:type="dxa"/>
          </w:tcPr>
          <w:p w14:paraId="6ADC0B6A" w14:textId="779D6374" w:rsidR="00F84080" w:rsidRPr="002E3C6F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C6F">
              <w:rPr>
                <w:b/>
                <w:snapToGrid w:val="0"/>
                <w:sz w:val="22"/>
                <w:szCs w:val="22"/>
              </w:rPr>
              <w:t>§</w:t>
            </w:r>
            <w:r w:rsidR="00A52A0A">
              <w:rPr>
                <w:b/>
                <w:snapToGrid w:val="0"/>
                <w:sz w:val="22"/>
                <w:szCs w:val="22"/>
              </w:rPr>
              <w:t xml:space="preserve"> 2</w:t>
            </w:r>
            <w:r w:rsidRPr="002E3C6F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596" w:type="dxa"/>
            <w:gridSpan w:val="2"/>
          </w:tcPr>
          <w:p w14:paraId="3F335DAE" w14:textId="77777777" w:rsidR="0069143B" w:rsidRDefault="002E3C6F" w:rsidP="0069143B">
            <w:pPr>
              <w:rPr>
                <w:b/>
                <w:sz w:val="22"/>
                <w:szCs w:val="22"/>
              </w:rPr>
            </w:pPr>
            <w:r w:rsidRPr="002E3C6F">
              <w:rPr>
                <w:b/>
                <w:sz w:val="22"/>
                <w:szCs w:val="22"/>
              </w:rPr>
              <w:t>Regeringens personalpolitik och fråga om åsiktsregistrering inom Regeringskansliet – G14</w:t>
            </w:r>
          </w:p>
          <w:p w14:paraId="29F409B6" w14:textId="77777777" w:rsidR="002E3C6F" w:rsidRDefault="002E3C6F" w:rsidP="0069143B">
            <w:pPr>
              <w:rPr>
                <w:b/>
                <w:sz w:val="22"/>
                <w:szCs w:val="22"/>
              </w:rPr>
            </w:pPr>
          </w:p>
          <w:p w14:paraId="12255753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93B437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756A22" w14:textId="77777777" w:rsidR="002E3C6F" w:rsidRPr="00565883" w:rsidRDefault="002E3C6F" w:rsidP="002E3C6F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C4429D0" w14:textId="309D9F46" w:rsidR="002E3C6F" w:rsidRPr="002E3C6F" w:rsidRDefault="002E3C6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E3C6F" w14:paraId="196406F2" w14:textId="77777777" w:rsidTr="00F86ACF">
        <w:tc>
          <w:tcPr>
            <w:tcW w:w="753" w:type="dxa"/>
          </w:tcPr>
          <w:p w14:paraId="50EB7D32" w14:textId="703FA363" w:rsidR="00376C7D" w:rsidRPr="002E3C6F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C6F">
              <w:rPr>
                <w:b/>
                <w:snapToGrid w:val="0"/>
                <w:sz w:val="22"/>
                <w:szCs w:val="22"/>
              </w:rPr>
              <w:t>§</w:t>
            </w:r>
            <w:r w:rsidR="00A52A0A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5741308F" w14:textId="77777777" w:rsidR="00930B63" w:rsidRDefault="002E3C6F" w:rsidP="0069143B">
            <w:pPr>
              <w:rPr>
                <w:b/>
                <w:sz w:val="22"/>
                <w:szCs w:val="22"/>
              </w:rPr>
            </w:pPr>
            <w:r w:rsidRPr="002E3C6F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02095810" w14:textId="77777777" w:rsidR="002E3C6F" w:rsidRDefault="002E3C6F" w:rsidP="0069143B">
            <w:pPr>
              <w:rPr>
                <w:b/>
                <w:sz w:val="22"/>
                <w:szCs w:val="22"/>
              </w:rPr>
            </w:pPr>
          </w:p>
          <w:p w14:paraId="3B842093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6E27B2C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9C3AAC" w14:textId="77777777" w:rsidR="002E3C6F" w:rsidRPr="00565883" w:rsidRDefault="002E3C6F" w:rsidP="002E3C6F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0A5F2E5" w14:textId="7AF0C6D8" w:rsidR="002E3C6F" w:rsidRPr="002E3C6F" w:rsidRDefault="002E3C6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E3C6F" w14:paraId="266188DC" w14:textId="77777777" w:rsidTr="00F86ACF">
        <w:tc>
          <w:tcPr>
            <w:tcW w:w="753" w:type="dxa"/>
          </w:tcPr>
          <w:p w14:paraId="2D6B3DE5" w14:textId="4E875049" w:rsidR="00376C7D" w:rsidRPr="002E3C6F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C6F">
              <w:rPr>
                <w:b/>
                <w:snapToGrid w:val="0"/>
                <w:sz w:val="22"/>
                <w:szCs w:val="22"/>
              </w:rPr>
              <w:t>§</w:t>
            </w:r>
            <w:r w:rsidR="00A52A0A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63234B7" w14:textId="0983C3B6" w:rsidR="00376C7D" w:rsidRDefault="002E3C6F" w:rsidP="0069143B">
            <w:pPr>
              <w:rPr>
                <w:b/>
                <w:sz w:val="22"/>
                <w:szCs w:val="22"/>
              </w:rPr>
            </w:pPr>
            <w:r w:rsidRPr="002E3C6F">
              <w:rPr>
                <w:b/>
                <w:sz w:val="22"/>
                <w:szCs w:val="22"/>
              </w:rPr>
              <w:t>Regeringens ansvar i förhållande till Sveriges förpliktelser i relation till Israel och Palestina samt kriget i Gaza – G24 och 18 (delvis)</w:t>
            </w:r>
          </w:p>
          <w:p w14:paraId="1EF7CDD3" w14:textId="239FCDAD" w:rsidR="002E3C6F" w:rsidRDefault="002E3C6F" w:rsidP="0069143B">
            <w:pPr>
              <w:rPr>
                <w:b/>
                <w:sz w:val="22"/>
                <w:szCs w:val="22"/>
              </w:rPr>
            </w:pPr>
          </w:p>
          <w:p w14:paraId="1F3B7712" w14:textId="4EF7EB18" w:rsidR="002E3C6F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802D24F" w14:textId="77777777" w:rsidR="001E7B70" w:rsidRPr="00263BEA" w:rsidRDefault="001E7B70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53A223" w14:textId="2E6D55AD" w:rsidR="002E3C6F" w:rsidRDefault="001E7B70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begäran in en rapport från Utrikesdepartementet. </w:t>
            </w:r>
          </w:p>
          <w:p w14:paraId="337C9F4C" w14:textId="77777777" w:rsidR="001E7B70" w:rsidRPr="00263BEA" w:rsidRDefault="001E7B70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80062F" w14:textId="77777777" w:rsidR="002E3C6F" w:rsidRPr="00565883" w:rsidRDefault="002E3C6F" w:rsidP="002E3C6F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F1CFEA3" w14:textId="77777777" w:rsidR="00376C7D" w:rsidRPr="002E3C6F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E3C6F" w:rsidRPr="002E3C6F" w14:paraId="630CC326" w14:textId="77777777" w:rsidTr="00F86ACF">
        <w:tc>
          <w:tcPr>
            <w:tcW w:w="753" w:type="dxa"/>
          </w:tcPr>
          <w:p w14:paraId="1F7C6F07" w14:textId="3762401B" w:rsidR="002E3C6F" w:rsidRPr="002E3C6F" w:rsidRDefault="002E3C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C6F">
              <w:rPr>
                <w:b/>
                <w:snapToGrid w:val="0"/>
                <w:sz w:val="22"/>
                <w:szCs w:val="22"/>
              </w:rPr>
              <w:t>§</w:t>
            </w:r>
            <w:r w:rsidR="00A52A0A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85F33B9" w14:textId="77777777" w:rsidR="002E3C6F" w:rsidRDefault="002E3C6F" w:rsidP="0069143B">
            <w:pPr>
              <w:rPr>
                <w:b/>
                <w:sz w:val="22"/>
                <w:szCs w:val="22"/>
              </w:rPr>
            </w:pPr>
            <w:r w:rsidRPr="002E3C6F">
              <w:rPr>
                <w:b/>
                <w:sz w:val="22"/>
                <w:szCs w:val="22"/>
              </w:rPr>
              <w:t>Regeringens styrning av Sida när det gäller stöd till UNRWA – G18 (delvis) och 19</w:t>
            </w:r>
          </w:p>
          <w:p w14:paraId="02BCE14F" w14:textId="77777777" w:rsidR="002E3C6F" w:rsidRDefault="002E3C6F" w:rsidP="0069143B">
            <w:pPr>
              <w:rPr>
                <w:b/>
                <w:sz w:val="22"/>
                <w:szCs w:val="22"/>
              </w:rPr>
            </w:pPr>
          </w:p>
          <w:p w14:paraId="3BBBD6F0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0318B48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B92324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1486220E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D51DDE" w14:textId="77777777" w:rsidR="002E3C6F" w:rsidRDefault="002E3C6F" w:rsidP="002E3C6F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3BC1F63" w14:textId="674FFD7F" w:rsidR="002E3C6F" w:rsidRPr="002E3C6F" w:rsidRDefault="002E3C6F" w:rsidP="0069143B">
            <w:pPr>
              <w:rPr>
                <w:b/>
                <w:sz w:val="22"/>
                <w:szCs w:val="22"/>
              </w:rPr>
            </w:pPr>
          </w:p>
        </w:tc>
      </w:tr>
      <w:tr w:rsidR="002E3C6F" w:rsidRPr="002E3C6F" w14:paraId="578136D7" w14:textId="77777777" w:rsidTr="00F86ACF">
        <w:tc>
          <w:tcPr>
            <w:tcW w:w="753" w:type="dxa"/>
          </w:tcPr>
          <w:p w14:paraId="768C57DA" w14:textId="36665197" w:rsidR="002E3C6F" w:rsidRPr="002E3C6F" w:rsidRDefault="002E3C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C6F">
              <w:rPr>
                <w:b/>
                <w:snapToGrid w:val="0"/>
                <w:sz w:val="22"/>
                <w:szCs w:val="22"/>
              </w:rPr>
              <w:t>§</w:t>
            </w:r>
            <w:r w:rsidR="00A52A0A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303028C5" w14:textId="77777777" w:rsidR="002E3C6F" w:rsidRDefault="002E3C6F" w:rsidP="0069143B">
            <w:pPr>
              <w:rPr>
                <w:b/>
                <w:sz w:val="22"/>
                <w:szCs w:val="22"/>
              </w:rPr>
            </w:pPr>
            <w:r w:rsidRPr="002E3C6F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7E87F73C" w14:textId="77777777" w:rsidR="002E3C6F" w:rsidRDefault="002E3C6F" w:rsidP="0069143B">
            <w:pPr>
              <w:rPr>
                <w:b/>
                <w:sz w:val="22"/>
                <w:szCs w:val="22"/>
              </w:rPr>
            </w:pPr>
          </w:p>
          <w:p w14:paraId="4124B793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8A36921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04F1F3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08C2E4C0" w14:textId="77777777" w:rsidR="002E3C6F" w:rsidRPr="00263BEA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CE5BC3" w14:textId="77777777" w:rsidR="002E3C6F" w:rsidRDefault="002E3C6F" w:rsidP="002E3C6F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1132BBA" w14:textId="4298E4A2" w:rsidR="002E3C6F" w:rsidRPr="002E3C6F" w:rsidRDefault="002E3C6F" w:rsidP="0069143B">
            <w:pPr>
              <w:rPr>
                <w:b/>
                <w:sz w:val="22"/>
                <w:szCs w:val="22"/>
              </w:rPr>
            </w:pPr>
          </w:p>
        </w:tc>
      </w:tr>
      <w:tr w:rsidR="002E3C6F" w:rsidRPr="002E3C6F" w14:paraId="262A8DB5" w14:textId="77777777" w:rsidTr="00F86ACF">
        <w:tc>
          <w:tcPr>
            <w:tcW w:w="753" w:type="dxa"/>
          </w:tcPr>
          <w:p w14:paraId="0EB76238" w14:textId="6B0440ED" w:rsidR="002E3C6F" w:rsidRPr="002E3C6F" w:rsidRDefault="002E3C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C6F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A52A0A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47754034" w14:textId="77777777" w:rsidR="002E3C6F" w:rsidRDefault="002E3C6F" w:rsidP="0069143B">
            <w:pPr>
              <w:rPr>
                <w:b/>
                <w:sz w:val="22"/>
                <w:szCs w:val="22"/>
              </w:rPr>
            </w:pPr>
            <w:r w:rsidRPr="002E3C6F">
              <w:rPr>
                <w:b/>
                <w:sz w:val="22"/>
                <w:szCs w:val="22"/>
              </w:rPr>
              <w:t>Granskning av energi- och näringsministerns uttalande om elnätsbolagens höjda avgifter – G33</w:t>
            </w:r>
          </w:p>
          <w:p w14:paraId="6AF6FDA3" w14:textId="77777777" w:rsidR="002E3C6F" w:rsidRDefault="002E3C6F" w:rsidP="0069143B">
            <w:pPr>
              <w:rPr>
                <w:b/>
                <w:sz w:val="22"/>
                <w:szCs w:val="22"/>
              </w:rPr>
            </w:pPr>
          </w:p>
          <w:p w14:paraId="4C80FD28" w14:textId="77777777" w:rsidR="002E3C6F" w:rsidRPr="007B424D" w:rsidRDefault="002E3C6F" w:rsidP="002E3C6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anmälan inte ger anledning till någon utredningsåtgärd.</w:t>
            </w:r>
          </w:p>
          <w:p w14:paraId="2C3FC9B9" w14:textId="782CD512" w:rsidR="002E3C6F" w:rsidRPr="002E3C6F" w:rsidRDefault="002E3C6F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2E3C6F" w14:paraId="0FD70EB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E26A141" w14:textId="685C8E01" w:rsidR="008273F4" w:rsidRPr="002E3C6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3C6F">
              <w:rPr>
                <w:sz w:val="22"/>
                <w:szCs w:val="22"/>
              </w:rPr>
              <w:t>Justera</w:t>
            </w:r>
            <w:r w:rsidR="000B0B21">
              <w:rPr>
                <w:sz w:val="22"/>
                <w:szCs w:val="22"/>
              </w:rPr>
              <w:t xml:space="preserve">t </w:t>
            </w:r>
            <w:r w:rsidR="000B0B21">
              <w:rPr>
                <w:sz w:val="22"/>
                <w:szCs w:val="22"/>
              </w:rPr>
              <w:t>2026-01-22</w:t>
            </w:r>
          </w:p>
          <w:p w14:paraId="029456EA" w14:textId="42BE624D" w:rsidR="00BC495C" w:rsidRPr="002E3C6F" w:rsidRDefault="00FD4374" w:rsidP="000B0B2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3C6F">
              <w:rPr>
                <w:sz w:val="22"/>
                <w:szCs w:val="22"/>
              </w:rPr>
              <w:t>Jennie Nilsson</w:t>
            </w:r>
          </w:p>
        </w:tc>
      </w:tr>
    </w:tbl>
    <w:p w14:paraId="485BABA4" w14:textId="77777777" w:rsidR="005805B8" w:rsidRDefault="005805B8" w:rsidP="005805B8">
      <w:pPr>
        <w:widowControl/>
        <w:rPr>
          <w:sz w:val="22"/>
          <w:szCs w:val="22"/>
        </w:rPr>
      </w:pPr>
    </w:p>
    <w:p w14:paraId="7FD48F6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411C3F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EB15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53757A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72AD98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</w:t>
            </w:r>
            <w:r w:rsidR="002A7E85">
              <w:rPr>
                <w:sz w:val="20"/>
              </w:rPr>
              <w:t xml:space="preserve"> </w:t>
            </w:r>
            <w:r w:rsidR="002A7E85" w:rsidRPr="002A7E85">
              <w:rPr>
                <w:sz w:val="20"/>
              </w:rPr>
              <w:t>2026-01-1</w:t>
            </w:r>
            <w:r w:rsidR="00D53C45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1E8799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E8D9CB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9C2639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17441EC" w14:textId="59CBF34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320443">
              <w:rPr>
                <w:sz w:val="20"/>
              </w:rPr>
              <w:t>20</w:t>
            </w:r>
          </w:p>
        </w:tc>
      </w:tr>
      <w:tr w:rsidR="005805B8" w14:paraId="727BD4C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B9C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2791" w14:textId="54A7BA0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67492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AD7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3BC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AF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985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058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35C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16E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0E2B0D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412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B9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193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13C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76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9AC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BCB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1B4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92F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B4F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550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F4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388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869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DF6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C4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619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3761D9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3F03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2930" w14:textId="0040CFA7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DA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AA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E9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5A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00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98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6E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D2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97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C5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BA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08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3E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A1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D4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9E5FA3" w14:paraId="2F28EFA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B32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620C" w14:textId="7F67BEF4" w:rsidR="007E0A45" w:rsidRPr="006F54BA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2FA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2C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322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7A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BAA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62C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925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938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9B4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C896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FB8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7BF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FD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1F2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01C6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444B9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DB1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F9E" w14:textId="5F140A3B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DE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8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5C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A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81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AC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4E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E6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C4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6C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DC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A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81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2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1C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543C5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88B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C4B9" w14:textId="1ED96FE6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CA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A2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5F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28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3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1C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C0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FB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F4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95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94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87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5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ED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9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C99A5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BD0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DDE8" w14:textId="16A684B4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EC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F8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D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76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90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4A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D5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30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3A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2D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1C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AA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7C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4C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D3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49955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3F9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05D6" w14:textId="0D3D9F12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A5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BA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7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43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E4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29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92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13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89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30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17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6A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0D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54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4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36FEB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FD3E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FB9B" w14:textId="100C396D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9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B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E6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0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AF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01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E2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5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A6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10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AC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FC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6E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AA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2C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43479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BC1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524" w14:textId="4003D3CE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3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C3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E4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F7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B6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8B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E9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91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E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D1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3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14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08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66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E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53D60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641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DE29" w14:textId="6DE14B11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4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51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84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3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FE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76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AF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E6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1A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C5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60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34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16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71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19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6CB11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4FF5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4424" w14:textId="7709C515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06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F1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8F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D7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D9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79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F1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49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5A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41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13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8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DD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51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E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790AC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43B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Ulrik Nilsson </w:t>
            </w:r>
            <w:r w:rsidR="007E0A45" w:rsidRPr="00244936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6131" w14:textId="4CDAA4D9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72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74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FF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3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44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95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EE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82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CF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7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A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0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D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B4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31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41BE8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39D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8E8F" w14:textId="7AF2FA29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AB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7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CA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7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83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01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7F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AA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BB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7F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65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2A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3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2F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AA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F2CBC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8B9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D9C" w14:textId="5673F539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C9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08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C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7B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3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B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D5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BF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D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95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0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96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ED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0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55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38615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CA4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6250" w14:textId="39936F23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39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1E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99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6B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0A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91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AA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29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50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15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64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22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50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C5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DB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AE6EB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0F08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8478" w14:textId="681B6CFA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AB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EB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AF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2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D3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65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37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7B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2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53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7C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DC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DD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C7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6C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CCA06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831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D2C1" w14:textId="7F3095CC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1D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DE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9A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FE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BA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A6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32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D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C3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A5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B4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64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56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2E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B5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833B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EA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 w:rsidR="00B11DC3"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0CC" w14:textId="05EFB14B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36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20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D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14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6D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68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B5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27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53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E1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4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BD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1F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60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03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A3E098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F73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24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0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F2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73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2C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2F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B6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73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F7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8E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EA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62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89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56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12BA9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C23A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0A88" w14:textId="5771393A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C6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72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B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8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36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1E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24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C5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FA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8C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D6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1C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E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A7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85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E8936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1522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9CA3" w14:textId="2DAD3BA4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C0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69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D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31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23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CB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7B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A8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59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B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E9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3C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4E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A5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0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CB979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9968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0A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E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5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B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E1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B1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F8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B0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55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29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62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C8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C6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7B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AE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83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81813B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232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A9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8E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1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3B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76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4A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0A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3D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08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2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93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80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CB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0D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E2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2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53779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1D5D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3002" w14:textId="69D5C6B0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91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3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1B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76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34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52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42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04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A9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6D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63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41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69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6B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9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A2003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D371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55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3D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A6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62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35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6A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E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E4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27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4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23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3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50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9F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A5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25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5EBF9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FF45" w14:textId="77777777" w:rsidR="007E0A45" w:rsidRPr="00244936" w:rsidRDefault="00B11DC3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D45B" w14:textId="49342C0C" w:rsidR="007E0A45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7C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B1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80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B3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D4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6E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3F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2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2D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42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DC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22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1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F0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F8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423465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FEE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88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A3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BA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EC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41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83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52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E6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3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AF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86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C5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0B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DF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C5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9D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8E824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055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FD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C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19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97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75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39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2E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45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CD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50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0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E3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9A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90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5D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21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36DE9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A5F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51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C1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B0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90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8A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5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91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BF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4E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01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3D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96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68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AE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FC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1B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ED23D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C126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B5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BD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C0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F2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C2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BB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2B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76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3D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9F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94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E7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B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4E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88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03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C1F45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3B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0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9F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B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EB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AA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3D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0A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F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A5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7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C8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88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99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6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E6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33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83221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2B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5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22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02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57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49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EC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25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52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B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C2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47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86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CA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94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D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C8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DE2E6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286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FB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9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8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10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B3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0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ED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6C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E6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35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FC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CF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4F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8E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F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0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1D18F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B1F1" w14:textId="77777777" w:rsidR="007E0A45" w:rsidRPr="00244936" w:rsidRDefault="00D53C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4E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90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AA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D0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3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AC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D0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6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AF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B9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CC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35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F0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FF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3F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FD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980A8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70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48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C6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64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93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FB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00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D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BF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E8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4F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E5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E0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66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55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86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8E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90E71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E02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F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2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1B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08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F9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F2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6B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4D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93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69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50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8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1A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E6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B8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C2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8C364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136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EA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70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88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61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42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C4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D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A4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C2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EF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A6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5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F8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4D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6F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F03D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1691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8A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B1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05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3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8A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5A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7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E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EE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D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86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43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E0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30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3B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1E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5ED19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36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D4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B4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B7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D2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0D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3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62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12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2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2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B6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D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8F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48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C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C5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28A84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A99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07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A3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90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F9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BC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48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21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E0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10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A5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FF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F0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DA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8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6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5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A424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F6F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7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79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97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BB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A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2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84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43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A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45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3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B0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59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3F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6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F3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F6191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145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73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E8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33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A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3B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0B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07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23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2A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1B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D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14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8B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BA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7F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8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391C7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837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D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99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F8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7E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C4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8C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C4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2D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86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0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2E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82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44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8E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06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C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E1133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777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9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02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88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0A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49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42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98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DA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BB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11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F2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AD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2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B1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A1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95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18F4B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234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A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72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9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2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65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83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7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2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C6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EB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F3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E2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68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D9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C2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BC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CBB51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668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00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C5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84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5C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9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FF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C9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0F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79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2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30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66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83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A6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A2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F8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76CA3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30DC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16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72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3D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E6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5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15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39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7D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5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4E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80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FA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8E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3D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80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42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46ACC6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D78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45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D7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7D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7F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6C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2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71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3D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2E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11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CE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76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7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FD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0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4C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CC32D0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478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60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F5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A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35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74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E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CD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08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21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77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86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12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6B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7F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F1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7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7162F15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E5B9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C52B" w14:textId="718AA797" w:rsidR="00D650CB" w:rsidRPr="00003AB2" w:rsidRDefault="0032044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F01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8AA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22E1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CF08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2FB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2FB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183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BDEE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5F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DA11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B23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B5E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819E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489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C95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E656F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D1199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D00CF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E992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742B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424958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42E4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679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1865FA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B115CD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A88479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41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0B21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E7B70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E3C6F"/>
    <w:rsid w:val="002F284C"/>
    <w:rsid w:val="002F2F4E"/>
    <w:rsid w:val="002F53C2"/>
    <w:rsid w:val="003075B8"/>
    <w:rsid w:val="00312782"/>
    <w:rsid w:val="00320443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67492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E737E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04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5FA3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2A0A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09A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72410"/>
  <w15:chartTrackingRefBased/>
  <w15:docId w15:val="{F757095E-1D95-43B5-A352-B702DDAD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156</TotalTime>
  <Pages>3</Pages>
  <Words>420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2026-01-20T09:50:00Z</cp:lastPrinted>
  <dcterms:created xsi:type="dcterms:W3CDTF">2026-01-19T09:47:00Z</dcterms:created>
  <dcterms:modified xsi:type="dcterms:W3CDTF">2026-02-10T14:39:00Z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