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B68BB" w:rsidRPr="004B650C" w:rsidTr="00CB68B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B68BB" w:rsidRPr="004B650C" w:rsidRDefault="000A17AA" w:rsidP="00CB68BB">
            <w:pPr>
              <w:pStyle w:val="RSKRbeteckning"/>
              <w:spacing w:before="240"/>
            </w:pPr>
            <w:r w:rsidRPr="004B650C">
              <w:t>Riksdagsskrivelse</w:t>
            </w:r>
          </w:p>
          <w:p w:rsidR="00CB68BB" w:rsidRPr="004B650C" w:rsidRDefault="000A17AA" w:rsidP="00CB68BB">
            <w:pPr>
              <w:pStyle w:val="RSKRbeteckning"/>
            </w:pPr>
            <w:r w:rsidRPr="004B650C">
              <w:t>2013/14</w:t>
            </w:r>
            <w:r w:rsidR="00CB68BB" w:rsidRPr="004B650C">
              <w:t>:</w:t>
            </w:r>
            <w:r w:rsidRPr="004B650C">
              <w:t>121</w:t>
            </w:r>
          </w:p>
        </w:tc>
        <w:tc>
          <w:tcPr>
            <w:tcW w:w="1134" w:type="dxa"/>
          </w:tcPr>
          <w:p w:rsidR="00CB68BB" w:rsidRPr="004B650C" w:rsidRDefault="004B650C" w:rsidP="00CB68BB">
            <w:pPr>
              <w:jc w:val="right"/>
            </w:pPr>
            <w:r w:rsidRPr="004B650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68BB" w:rsidRPr="004B650C" w:rsidTr="00CB68B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B68BB" w:rsidRPr="004B650C" w:rsidRDefault="00CB68BB" w:rsidP="00CB68BB">
            <w:pPr>
              <w:rPr>
                <w:sz w:val="10"/>
              </w:rPr>
            </w:pPr>
          </w:p>
        </w:tc>
      </w:tr>
    </w:tbl>
    <w:p w:rsidR="00CB68BB" w:rsidRPr="004B650C" w:rsidRDefault="00CB68BB" w:rsidP="00CB68BB"/>
    <w:p w:rsidR="00CB68BB" w:rsidRPr="004B650C" w:rsidRDefault="000A17AA" w:rsidP="00CB68BB">
      <w:pPr>
        <w:pStyle w:val="Mottagare1"/>
      </w:pPr>
      <w:r w:rsidRPr="004B650C">
        <w:t>Regeringen</w:t>
      </w:r>
    </w:p>
    <w:p w:rsidR="00CB68BB" w:rsidRPr="004B650C" w:rsidRDefault="000A17AA" w:rsidP="00CB68BB">
      <w:pPr>
        <w:pStyle w:val="Mottagare2"/>
      </w:pPr>
      <w:r w:rsidRPr="004B650C">
        <w:t>Justitiedepartementet</w:t>
      </w:r>
      <w:r w:rsidR="00CB68BB" w:rsidRPr="004B650C">
        <w:rPr>
          <w:rStyle w:val="Fotnotsreferens"/>
        </w:rPr>
        <w:footnoteReference w:id="1"/>
      </w:r>
    </w:p>
    <w:p w:rsidR="00CB68BB" w:rsidRPr="004B650C" w:rsidRDefault="00CB68BB" w:rsidP="00CB68BB">
      <w:r w:rsidRPr="004B650C">
        <w:t xml:space="preserve">Med överlämnande av </w:t>
      </w:r>
      <w:r w:rsidR="000A17AA" w:rsidRPr="004B650C">
        <w:t>civilutskottet</w:t>
      </w:r>
      <w:r w:rsidRPr="004B650C">
        <w:t xml:space="preserve">s betänkande </w:t>
      </w:r>
      <w:r w:rsidR="000A17AA" w:rsidRPr="004B650C">
        <w:t>2013/14</w:t>
      </w:r>
      <w:r w:rsidRPr="004B650C">
        <w:t>:</w:t>
      </w:r>
      <w:r w:rsidR="000A17AA" w:rsidRPr="004B650C">
        <w:t>CU1</w:t>
      </w:r>
      <w:r w:rsidRPr="004B650C">
        <w:t xml:space="preserve"> </w:t>
      </w:r>
      <w:r w:rsidR="000A17AA" w:rsidRPr="004B650C">
        <w:t>Utgiftsområde 18 Samhällsplanering, bostadsförsörjning och byggande samt konsumentpolitik</w:t>
      </w:r>
      <w:r w:rsidRPr="004B650C">
        <w:t xml:space="preserve"> får jag anmäla att riksdagen denna dag bifallit utskottets förslag till riksdagsbeslut.</w:t>
      </w:r>
    </w:p>
    <w:p w:rsidR="00CB68BB" w:rsidRPr="004B650C" w:rsidRDefault="00CB68BB" w:rsidP="00CB68BB">
      <w:pPr>
        <w:pStyle w:val="Stockholm"/>
      </w:pPr>
      <w:r w:rsidRPr="004B650C">
        <w:t xml:space="preserve">Stockholm </w:t>
      </w:r>
      <w:r w:rsidR="000A17AA" w:rsidRPr="004B650C">
        <w:t>den 12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B68BB" w:rsidRPr="004B650C" w:rsidTr="00CB68B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B68BB" w:rsidRPr="004B650C" w:rsidRDefault="000A17AA" w:rsidP="00CB68BB">
            <w:pPr>
              <w:pStyle w:val="AvsTalman"/>
            </w:pPr>
            <w:r w:rsidRPr="004B650C">
              <w:t>Per Westerberg</w:t>
            </w:r>
          </w:p>
        </w:tc>
        <w:tc>
          <w:tcPr>
            <w:tcW w:w="3628" w:type="dxa"/>
          </w:tcPr>
          <w:p w:rsidR="00CB68BB" w:rsidRPr="004B650C" w:rsidRDefault="000A17AA" w:rsidP="00CB68BB">
            <w:pPr>
              <w:pStyle w:val="AvsTjnsteman"/>
            </w:pPr>
            <w:r w:rsidRPr="004B650C">
              <w:t>Claes Mårtensson</w:t>
            </w:r>
          </w:p>
        </w:tc>
      </w:tr>
    </w:tbl>
    <w:p w:rsidR="00CE5B19" w:rsidRPr="004B650C" w:rsidRDefault="00CE5B19" w:rsidP="00CB68BB"/>
    <w:sectPr w:rsidR="00CE5B19" w:rsidRPr="004B650C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6976" w:rsidRPr="004B650C" w:rsidRDefault="00FE6976">
      <w:r w:rsidRPr="004B650C">
        <w:separator/>
      </w:r>
    </w:p>
  </w:endnote>
  <w:endnote w:type="continuationSeparator" w:id="0">
    <w:p w:rsidR="00FE6976" w:rsidRPr="004B650C" w:rsidRDefault="00FE6976">
      <w:r w:rsidRPr="004B65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6976" w:rsidRPr="004B650C" w:rsidRDefault="00FE6976">
      <w:r w:rsidRPr="004B650C">
        <w:separator/>
      </w:r>
    </w:p>
  </w:footnote>
  <w:footnote w:type="continuationSeparator" w:id="0">
    <w:p w:rsidR="00FE6976" w:rsidRPr="004B650C" w:rsidRDefault="00FE6976">
      <w:r w:rsidRPr="004B650C">
        <w:continuationSeparator/>
      </w:r>
    </w:p>
  </w:footnote>
  <w:footnote w:id="1">
    <w:p w:rsidR="00CB68BB" w:rsidRPr="004B650C" w:rsidRDefault="00CB68BB">
      <w:pPr>
        <w:pStyle w:val="Fotnotstext"/>
      </w:pPr>
      <w:r w:rsidRPr="004B650C">
        <w:rPr>
          <w:rStyle w:val="Fotnotsreferens"/>
        </w:rPr>
        <w:footnoteRef/>
      </w:r>
      <w:r w:rsidRPr="004B650C">
        <w:t xml:space="preserve"> Riksdagsskrivelse 2013/14:1</w:t>
      </w:r>
      <w:r w:rsidR="000A17AA" w:rsidRPr="004B650C">
        <w:t>20</w:t>
      </w:r>
      <w:r w:rsidRPr="004B650C">
        <w:t xml:space="preserve"> till Socialdepartementet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8BB"/>
    <w:rsid w:val="00062659"/>
    <w:rsid w:val="0009076C"/>
    <w:rsid w:val="000A17AA"/>
    <w:rsid w:val="00137E7C"/>
    <w:rsid w:val="00273604"/>
    <w:rsid w:val="0028165D"/>
    <w:rsid w:val="002A07D5"/>
    <w:rsid w:val="002E72EA"/>
    <w:rsid w:val="00333AF6"/>
    <w:rsid w:val="003B21FD"/>
    <w:rsid w:val="00433AA1"/>
    <w:rsid w:val="004B650C"/>
    <w:rsid w:val="0055519C"/>
    <w:rsid w:val="005B621D"/>
    <w:rsid w:val="0065744A"/>
    <w:rsid w:val="0067566D"/>
    <w:rsid w:val="0068755D"/>
    <w:rsid w:val="007D1F51"/>
    <w:rsid w:val="008C2E5F"/>
    <w:rsid w:val="00C46916"/>
    <w:rsid w:val="00CB68BB"/>
    <w:rsid w:val="00CE0BEB"/>
    <w:rsid w:val="00CE5B19"/>
    <w:rsid w:val="00E31940"/>
    <w:rsid w:val="00FB22C3"/>
    <w:rsid w:val="00FE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26E1F1-79B0-4F91-9192-7D4209A55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CB68BB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CB68BB"/>
    <w:rPr>
      <w:vertAlign w:val="superscript"/>
    </w:rPr>
  </w:style>
  <w:style w:type="paragraph" w:styleId="Ballongtext">
    <w:name w:val="Balloon Text"/>
    <w:basedOn w:val="Normal"/>
    <w:semiHidden/>
    <w:rsid w:val="005B62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39</Words>
  <Characters>333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2013-12-12T08:04:00Z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2013-12-12</vt:lpwstr>
  </property>
  <property fmtid="{D5CDD505-2E9C-101B-9397-08002B2CF9AE}" pid="6" name="DatumIText">
    <vt:lpwstr>den 12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121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2013/14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</vt:lpwstr>
  </property>
  <property fmtid="{D5CDD505-2E9C-101B-9397-08002B2CF9AE}" pid="18" name="RefRubrik">
    <vt:lpwstr>Utgiftsområde 18 Samhällsplanering, bostadsförsörjning och byggande samt konsumentpolitik</vt:lpwstr>
  </property>
  <property fmtid="{D5CDD505-2E9C-101B-9397-08002B2CF9AE}" pid="19" name="SubTyp">
    <vt:lpwstr> </vt:lpwstr>
  </property>
</Properties>
</file>