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7276E44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FB045F">
              <w:rPr>
                <w:b/>
                <w:sz w:val="20"/>
              </w:rPr>
              <w:t>1</w:t>
            </w:r>
            <w:r w:rsidR="001744A9">
              <w:rPr>
                <w:b/>
                <w:sz w:val="20"/>
              </w:rPr>
              <w:t>6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16F247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E0890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6E0890">
              <w:rPr>
                <w:sz w:val="20"/>
              </w:rPr>
              <w:t>01</w:t>
            </w:r>
            <w:r w:rsidR="00C4366B">
              <w:rPr>
                <w:sz w:val="20"/>
              </w:rPr>
              <w:t>-</w:t>
            </w:r>
            <w:r w:rsidR="006E0890">
              <w:rPr>
                <w:sz w:val="20"/>
              </w:rPr>
              <w:t>23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16BB549F" w14:textId="77777777" w:rsidR="003349D0" w:rsidRPr="003349D0" w:rsidRDefault="00FB045F" w:rsidP="006F1C58">
            <w:pPr>
              <w:rPr>
                <w:sz w:val="20"/>
              </w:rPr>
            </w:pPr>
            <w:r w:rsidRPr="003349D0">
              <w:rPr>
                <w:sz w:val="20"/>
              </w:rPr>
              <w:t>0</w:t>
            </w:r>
            <w:r w:rsidR="004327AC" w:rsidRPr="003349D0">
              <w:rPr>
                <w:sz w:val="20"/>
              </w:rPr>
              <w:t>8</w:t>
            </w:r>
            <w:r w:rsidR="00D56933" w:rsidRPr="003349D0">
              <w:rPr>
                <w:sz w:val="20"/>
              </w:rPr>
              <w:t>:</w:t>
            </w:r>
            <w:r w:rsidR="006E0890" w:rsidRPr="003349D0">
              <w:rPr>
                <w:sz w:val="20"/>
              </w:rPr>
              <w:t>0</w:t>
            </w:r>
            <w:r w:rsidR="00D56933" w:rsidRPr="003349D0">
              <w:rPr>
                <w:sz w:val="20"/>
              </w:rPr>
              <w:t>0</w:t>
            </w:r>
            <w:r w:rsidR="001C0A43" w:rsidRPr="003349D0">
              <w:rPr>
                <w:sz w:val="20"/>
              </w:rPr>
              <w:t xml:space="preserve">- </w:t>
            </w:r>
            <w:r w:rsidR="004327AC" w:rsidRPr="003349D0">
              <w:rPr>
                <w:sz w:val="20"/>
              </w:rPr>
              <w:t>09:</w:t>
            </w:r>
            <w:r w:rsidR="003349D0" w:rsidRPr="003349D0">
              <w:rPr>
                <w:sz w:val="20"/>
              </w:rPr>
              <w:t>2</w:t>
            </w:r>
            <w:r w:rsidR="004327AC" w:rsidRPr="003349D0">
              <w:rPr>
                <w:sz w:val="20"/>
              </w:rPr>
              <w:t>0</w:t>
            </w:r>
          </w:p>
          <w:p w14:paraId="0F968A26" w14:textId="77777777" w:rsidR="003349D0" w:rsidRPr="003349D0" w:rsidRDefault="003349D0" w:rsidP="006F1C58">
            <w:pPr>
              <w:rPr>
                <w:sz w:val="20"/>
              </w:rPr>
            </w:pPr>
            <w:r w:rsidRPr="003349D0">
              <w:rPr>
                <w:sz w:val="20"/>
              </w:rPr>
              <w:t>09:30- 11:15</w:t>
            </w:r>
          </w:p>
          <w:p w14:paraId="59B896E3" w14:textId="0EE4A1E0" w:rsidR="00185056" w:rsidRPr="00C8013B" w:rsidRDefault="003349D0" w:rsidP="006F1C58">
            <w:pPr>
              <w:rPr>
                <w:sz w:val="20"/>
              </w:rPr>
            </w:pPr>
            <w:r w:rsidRPr="003349D0">
              <w:rPr>
                <w:sz w:val="20"/>
              </w:rPr>
              <w:t>13:00- 14:25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6E0890" w:rsidRPr="0013710D" w14:paraId="5ACCB638" w14:textId="77777777" w:rsidTr="00BC1EF7">
        <w:trPr>
          <w:trHeight w:val="884"/>
        </w:trPr>
        <w:tc>
          <w:tcPr>
            <w:tcW w:w="567" w:type="dxa"/>
          </w:tcPr>
          <w:p w14:paraId="0557F8AC" w14:textId="2DD36069" w:rsidR="006E0890" w:rsidRPr="00CC1C68" w:rsidRDefault="006E0890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471F5500" w14:textId="1768797D" w:rsidR="006E0890" w:rsidRDefault="006E0890" w:rsidP="006E0890">
            <w:pPr>
              <w:rPr>
                <w:b/>
              </w:rPr>
            </w:pPr>
            <w:r>
              <w:rPr>
                <w:b/>
              </w:rPr>
              <w:t>Information från Utrikesdepartementet</w:t>
            </w:r>
          </w:p>
          <w:p w14:paraId="1E0965FC" w14:textId="77777777" w:rsidR="006E0890" w:rsidRPr="008A2EF0" w:rsidRDefault="006E0890" w:rsidP="006E0890">
            <w:pPr>
              <w:rPr>
                <w:b/>
              </w:rPr>
            </w:pPr>
          </w:p>
          <w:p w14:paraId="180CC542" w14:textId="050DFAB8" w:rsidR="006E0890" w:rsidRPr="004327AC" w:rsidRDefault="006E0890" w:rsidP="006E0890">
            <w:pPr>
              <w:rPr>
                <w:bCs/>
              </w:rPr>
            </w:pPr>
            <w:r w:rsidRPr="006E0890">
              <w:rPr>
                <w:bCs/>
              </w:rPr>
              <w:t xml:space="preserve">Statssekreterare Diana </w:t>
            </w:r>
            <w:proofErr w:type="spellStart"/>
            <w:r w:rsidRPr="006E0890">
              <w:rPr>
                <w:bCs/>
              </w:rPr>
              <w:t>Janse</w:t>
            </w:r>
            <w:proofErr w:type="spellEnd"/>
            <w:r w:rsidRPr="006E0890">
              <w:rPr>
                <w:bCs/>
              </w:rPr>
              <w:t xml:space="preserve"> </w:t>
            </w:r>
            <w:r w:rsidRPr="005F502B">
              <w:rPr>
                <w:bCs/>
              </w:rPr>
              <w:t xml:space="preserve">med medarbetare från Utrikesdepartementet informerade utskottet </w:t>
            </w:r>
            <w:r>
              <w:rPr>
                <w:bCs/>
              </w:rPr>
              <w:t>om</w:t>
            </w:r>
            <w:r>
              <w:t xml:space="preserve"> </w:t>
            </w:r>
            <w:r w:rsidRPr="006E0890">
              <w:rPr>
                <w:bCs/>
              </w:rPr>
              <w:t>reformagendan.</w:t>
            </w:r>
          </w:p>
          <w:p w14:paraId="1AEB9556" w14:textId="43626FDF" w:rsidR="006E0890" w:rsidRPr="005F502B" w:rsidRDefault="006E0890" w:rsidP="00E148E1">
            <w:pPr>
              <w:rPr>
                <w:b/>
              </w:rPr>
            </w:pPr>
          </w:p>
        </w:tc>
      </w:tr>
      <w:tr w:rsidR="006E0890" w:rsidRPr="0013710D" w14:paraId="7B69594D" w14:textId="77777777" w:rsidTr="00BC1EF7">
        <w:trPr>
          <w:trHeight w:val="884"/>
        </w:trPr>
        <w:tc>
          <w:tcPr>
            <w:tcW w:w="567" w:type="dxa"/>
          </w:tcPr>
          <w:p w14:paraId="60AE866B" w14:textId="0D450255" w:rsidR="006E0890" w:rsidRPr="00CC1C68" w:rsidRDefault="006E0890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F3461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46B916BA" w14:textId="77777777" w:rsidR="006E0890" w:rsidRPr="001C1BF2" w:rsidRDefault="006E0890" w:rsidP="006E0890">
            <w:pPr>
              <w:widowControl/>
              <w:spacing w:after="200" w:line="280" w:lineRule="exact"/>
              <w:rPr>
                <w:b/>
              </w:rPr>
            </w:pPr>
            <w:r w:rsidRPr="001C1BF2">
              <w:rPr>
                <w:b/>
                <w:color w:val="000000"/>
              </w:rPr>
              <w:t xml:space="preserve">Fråga om att ge övriga </w:t>
            </w:r>
            <w:proofErr w:type="gramStart"/>
            <w:r w:rsidRPr="001C1BF2">
              <w:rPr>
                <w:b/>
                <w:color w:val="000000"/>
              </w:rPr>
              <w:t>utskott tillfälle</w:t>
            </w:r>
            <w:proofErr w:type="gramEnd"/>
            <w:r w:rsidRPr="001C1BF2">
              <w:rPr>
                <w:b/>
                <w:color w:val="000000"/>
              </w:rPr>
              <w:t xml:space="preserve"> att yttra sig över Kommissionens arbetsprogram 2025</w:t>
            </w:r>
          </w:p>
          <w:p w14:paraId="123E5FBE" w14:textId="2522109C" w:rsidR="006E0890" w:rsidRPr="006E0890" w:rsidRDefault="006E0890" w:rsidP="006E0890">
            <w:pPr>
              <w:rPr>
                <w:bCs/>
              </w:rPr>
            </w:pPr>
            <w:r w:rsidRPr="006E0890">
              <w:rPr>
                <w:bCs/>
              </w:rPr>
              <w:t xml:space="preserve">Utskottet beslutade att ge övriga </w:t>
            </w:r>
            <w:proofErr w:type="gramStart"/>
            <w:r w:rsidRPr="006E0890">
              <w:rPr>
                <w:bCs/>
              </w:rPr>
              <w:t xml:space="preserve">utskott </w:t>
            </w:r>
            <w:r w:rsidR="00C755C7" w:rsidRPr="00C755C7">
              <w:rPr>
                <w:bCs/>
              </w:rPr>
              <w:t>tillfälle</w:t>
            </w:r>
            <w:proofErr w:type="gramEnd"/>
            <w:r w:rsidR="00C755C7" w:rsidRPr="00C755C7">
              <w:rPr>
                <w:bCs/>
              </w:rPr>
              <w:t xml:space="preserve"> att senast </w:t>
            </w:r>
            <w:r w:rsidRPr="006E0890">
              <w:rPr>
                <w:bCs/>
              </w:rPr>
              <w:t>torsdag</w:t>
            </w:r>
            <w:r>
              <w:rPr>
                <w:bCs/>
              </w:rPr>
              <w:t>en</w:t>
            </w:r>
            <w:r w:rsidRPr="006E0890">
              <w:rPr>
                <w:bCs/>
              </w:rPr>
              <w:t xml:space="preserve"> den 27 februari yttra sig över kommissionens arbetsprogram för 202</w:t>
            </w:r>
            <w:r>
              <w:rPr>
                <w:bCs/>
              </w:rPr>
              <w:t>5</w:t>
            </w:r>
            <w:r w:rsidRPr="006E0890">
              <w:rPr>
                <w:bCs/>
              </w:rPr>
              <w:t xml:space="preserve"> i de delar som rör respektive utskotts beredningsområde, under förutsättning att arbetsprogrammet då har hänvisats till utrikesutskottet för granskning.</w:t>
            </w:r>
          </w:p>
          <w:p w14:paraId="7DEBBDA9" w14:textId="77777777" w:rsidR="006E0890" w:rsidRPr="006E0890" w:rsidRDefault="006E0890" w:rsidP="006E0890">
            <w:pPr>
              <w:rPr>
                <w:bCs/>
              </w:rPr>
            </w:pPr>
          </w:p>
          <w:p w14:paraId="41319B99" w14:textId="77777777" w:rsidR="006E0890" w:rsidRPr="006E0890" w:rsidRDefault="006E0890" w:rsidP="006E0890">
            <w:pPr>
              <w:rPr>
                <w:bCs/>
              </w:rPr>
            </w:pPr>
            <w:r w:rsidRPr="006E0890">
              <w:rPr>
                <w:bCs/>
              </w:rPr>
              <w:t>Denna paragraf förklarades omedelbart justerad.</w:t>
            </w:r>
          </w:p>
          <w:p w14:paraId="2267991B" w14:textId="12617E29" w:rsidR="006E0890" w:rsidRPr="006E0890" w:rsidRDefault="006E0890" w:rsidP="006E0890">
            <w:pPr>
              <w:rPr>
                <w:b/>
              </w:rPr>
            </w:pPr>
          </w:p>
        </w:tc>
      </w:tr>
      <w:tr w:rsidR="006E0890" w:rsidRPr="0013710D" w14:paraId="0C682A7A" w14:textId="77777777" w:rsidTr="00BC1EF7">
        <w:trPr>
          <w:trHeight w:val="884"/>
        </w:trPr>
        <w:tc>
          <w:tcPr>
            <w:tcW w:w="567" w:type="dxa"/>
          </w:tcPr>
          <w:p w14:paraId="2A33C111" w14:textId="1447C641" w:rsidR="006E0890" w:rsidRPr="00CC1C68" w:rsidRDefault="006E0890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F3461E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2511DF1F" w14:textId="77777777" w:rsidR="006E0890" w:rsidRPr="006E0890" w:rsidRDefault="006E0890" w:rsidP="006E0890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6E0890">
              <w:rPr>
                <w:b/>
                <w:color w:val="000000"/>
              </w:rPr>
              <w:t>Sveriges genomförande av Agenda 2030 (UU3y)</w:t>
            </w:r>
            <w:r>
              <w:rPr>
                <w:b/>
                <w:color w:val="000000"/>
              </w:rPr>
              <w:br/>
            </w:r>
          </w:p>
          <w:p w14:paraId="0C35AD02" w14:textId="441948D0" w:rsidR="006E0890" w:rsidRPr="006E0890" w:rsidRDefault="006E0890" w:rsidP="006E0890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6E0890">
              <w:rPr>
                <w:bCs/>
                <w:color w:val="000000"/>
              </w:rPr>
              <w:t xml:space="preserve">Utskottet behandlade frågan om yttrande till </w:t>
            </w:r>
            <w:r>
              <w:rPr>
                <w:bCs/>
                <w:color w:val="000000"/>
              </w:rPr>
              <w:t>finans</w:t>
            </w:r>
            <w:r w:rsidRPr="006E0890">
              <w:rPr>
                <w:bCs/>
                <w:color w:val="000000"/>
              </w:rPr>
              <w:t>utskottet över proposition skrivelse 2024/25:6</w:t>
            </w:r>
            <w:r>
              <w:rPr>
                <w:bCs/>
                <w:color w:val="000000"/>
              </w:rPr>
              <w:t>6</w:t>
            </w:r>
            <w:r w:rsidRPr="006E0890">
              <w:rPr>
                <w:bCs/>
                <w:color w:val="000000"/>
              </w:rPr>
              <w:t xml:space="preserve"> och motioner.  </w:t>
            </w:r>
          </w:p>
          <w:p w14:paraId="1E826BA4" w14:textId="023AEE09" w:rsidR="006E0890" w:rsidRPr="001C1BF2" w:rsidRDefault="006E0890" w:rsidP="006E0890">
            <w:pPr>
              <w:widowControl/>
              <w:spacing w:after="200" w:line="280" w:lineRule="exact"/>
              <w:rPr>
                <w:b/>
                <w:color w:val="000000"/>
              </w:rPr>
            </w:pPr>
            <w:r w:rsidRPr="006E0890">
              <w:rPr>
                <w:bCs/>
                <w:color w:val="000000"/>
              </w:rPr>
              <w:t>Frågan bordlades.</w:t>
            </w:r>
            <w:r w:rsidRPr="006E0890">
              <w:rPr>
                <w:b/>
                <w:color w:val="000000"/>
              </w:rPr>
              <w:t xml:space="preserve">  </w:t>
            </w:r>
          </w:p>
        </w:tc>
      </w:tr>
      <w:tr w:rsidR="00061B3D" w:rsidRPr="0013710D" w14:paraId="44AFE1AB" w14:textId="77777777" w:rsidTr="00BC1EF7">
        <w:trPr>
          <w:trHeight w:val="884"/>
        </w:trPr>
        <w:tc>
          <w:tcPr>
            <w:tcW w:w="567" w:type="dxa"/>
          </w:tcPr>
          <w:p w14:paraId="2C57B0E2" w14:textId="69D38F0B" w:rsidR="00061B3D" w:rsidRPr="00CC1C68" w:rsidRDefault="00061B3D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3461E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540BF2BA" w14:textId="77777777" w:rsidR="00061B3D" w:rsidRPr="00061B3D" w:rsidRDefault="00061B3D" w:rsidP="00061B3D">
            <w:pPr>
              <w:widowControl/>
              <w:spacing w:after="200" w:line="280" w:lineRule="exact"/>
              <w:rPr>
                <w:b/>
                <w:color w:val="000000"/>
              </w:rPr>
            </w:pPr>
            <w:r w:rsidRPr="00061B3D">
              <w:rPr>
                <w:b/>
                <w:color w:val="000000"/>
              </w:rPr>
              <w:t>Situationen i Israel och Palestina (UU15)</w:t>
            </w:r>
          </w:p>
          <w:p w14:paraId="5CA0A8CC" w14:textId="19EE03FD" w:rsidR="00061B3D" w:rsidRPr="00061B3D" w:rsidRDefault="00061B3D" w:rsidP="00061B3D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inledde beredningen av motioner.  </w:t>
            </w:r>
          </w:p>
          <w:p w14:paraId="32D8C180" w14:textId="77777777" w:rsidR="00061B3D" w:rsidRDefault="00061B3D" w:rsidP="00061B3D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>Ärendet bordlades.</w:t>
            </w:r>
          </w:p>
          <w:p w14:paraId="64EBF354" w14:textId="0268339F" w:rsidR="003F0FF1" w:rsidRDefault="003F0FF1" w:rsidP="003F0FF1">
            <w:pPr>
              <w:rPr>
                <w:i/>
                <w:iCs/>
                <w:szCs w:val="24"/>
              </w:rPr>
            </w:pPr>
            <w:r w:rsidRPr="00613141">
              <w:rPr>
                <w:i/>
                <w:iCs/>
                <w:szCs w:val="24"/>
              </w:rPr>
              <w:t>Sammanträdet ajou</w:t>
            </w:r>
            <w:r>
              <w:rPr>
                <w:i/>
                <w:iCs/>
                <w:szCs w:val="24"/>
              </w:rPr>
              <w:t>r</w:t>
            </w:r>
            <w:r w:rsidRPr="00613141">
              <w:rPr>
                <w:i/>
                <w:iCs/>
                <w:szCs w:val="24"/>
              </w:rPr>
              <w:t xml:space="preserve">nerades kl. </w:t>
            </w:r>
            <w:r>
              <w:rPr>
                <w:i/>
                <w:iCs/>
                <w:szCs w:val="24"/>
              </w:rPr>
              <w:t>09</w:t>
            </w:r>
            <w:r w:rsidRPr="00613141">
              <w:rPr>
                <w:i/>
                <w:iCs/>
                <w:szCs w:val="24"/>
              </w:rPr>
              <w:t>.</w:t>
            </w:r>
            <w:r>
              <w:rPr>
                <w:i/>
                <w:iCs/>
                <w:szCs w:val="24"/>
              </w:rPr>
              <w:t>20</w:t>
            </w:r>
            <w:r w:rsidRPr="00613141">
              <w:rPr>
                <w:i/>
                <w:iCs/>
                <w:szCs w:val="24"/>
              </w:rPr>
              <w:t>.</w:t>
            </w:r>
          </w:p>
          <w:p w14:paraId="7A210865" w14:textId="77777777" w:rsidR="003F0FF1" w:rsidRDefault="003F0FF1" w:rsidP="003F0FF1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Sammanträdet återupptogs kl. 09.30.</w:t>
            </w:r>
          </w:p>
          <w:p w14:paraId="3B299117" w14:textId="0091F2EC" w:rsidR="003F0FF1" w:rsidRPr="003F0FF1" w:rsidRDefault="003F0FF1" w:rsidP="003F0FF1">
            <w:pPr>
              <w:rPr>
                <w:szCs w:val="24"/>
              </w:rPr>
            </w:pPr>
          </w:p>
        </w:tc>
      </w:tr>
      <w:tr w:rsidR="00F3461E" w:rsidRPr="0013710D" w14:paraId="51713657" w14:textId="77777777" w:rsidTr="00BC1EF7">
        <w:trPr>
          <w:trHeight w:val="884"/>
        </w:trPr>
        <w:tc>
          <w:tcPr>
            <w:tcW w:w="567" w:type="dxa"/>
          </w:tcPr>
          <w:p w14:paraId="1E4CEC52" w14:textId="41F56CD7" w:rsidR="00F3461E" w:rsidRDefault="00F3461E" w:rsidP="00F3461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7528611E" w14:textId="77777777" w:rsidR="00F3461E" w:rsidRDefault="00F3461E" w:rsidP="00F3461E">
            <w:pPr>
              <w:rPr>
                <w:b/>
              </w:rPr>
            </w:pPr>
            <w:r w:rsidRPr="006E0890">
              <w:rPr>
                <w:b/>
              </w:rPr>
              <w:t xml:space="preserve">Information från Utrikesdepartementet </w:t>
            </w:r>
          </w:p>
          <w:p w14:paraId="2922C35F" w14:textId="77777777" w:rsidR="00F3461E" w:rsidRPr="008A2EF0" w:rsidRDefault="00F3461E" w:rsidP="00F3461E">
            <w:pPr>
              <w:rPr>
                <w:b/>
              </w:rPr>
            </w:pPr>
          </w:p>
          <w:p w14:paraId="35ADD693" w14:textId="77777777" w:rsidR="00F3461E" w:rsidRPr="004327AC" w:rsidRDefault="00F3461E" w:rsidP="00F3461E">
            <w:pPr>
              <w:rPr>
                <w:bCs/>
              </w:rPr>
            </w:pPr>
            <w:r w:rsidRPr="005F502B">
              <w:rPr>
                <w:bCs/>
              </w:rPr>
              <w:t xml:space="preserve">Kabinettssekreterare </w:t>
            </w:r>
            <w:r>
              <w:rPr>
                <w:bCs/>
              </w:rPr>
              <w:t xml:space="preserve">Dag Hartelius </w:t>
            </w:r>
            <w:r w:rsidRPr="005F502B">
              <w:rPr>
                <w:bCs/>
              </w:rPr>
              <w:t>med medarbetare från Utrikesdepartementet informerade utskottet inför utrikesrådet (FAC).</w:t>
            </w:r>
          </w:p>
          <w:p w14:paraId="0812B9DE" w14:textId="77777777" w:rsidR="00F3461E" w:rsidRPr="00061B3D" w:rsidRDefault="00F3461E" w:rsidP="00F3461E">
            <w:pPr>
              <w:widowControl/>
              <w:spacing w:after="200" w:line="280" w:lineRule="exact"/>
              <w:rPr>
                <w:b/>
                <w:color w:val="000000"/>
              </w:rPr>
            </w:pPr>
          </w:p>
        </w:tc>
      </w:tr>
      <w:tr w:rsidR="00F3461E" w:rsidRPr="0013710D" w14:paraId="2864C9BE" w14:textId="77777777" w:rsidTr="00BC1EF7">
        <w:trPr>
          <w:trHeight w:val="884"/>
        </w:trPr>
        <w:tc>
          <w:tcPr>
            <w:tcW w:w="567" w:type="dxa"/>
          </w:tcPr>
          <w:p w14:paraId="3E2B0222" w14:textId="392DD277" w:rsidR="00F3461E" w:rsidRDefault="00F3461E" w:rsidP="00F3461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  <w:shd w:val="clear" w:color="auto" w:fill="auto"/>
          </w:tcPr>
          <w:p w14:paraId="48279BC7" w14:textId="77777777" w:rsidR="00F3461E" w:rsidRDefault="00F3461E" w:rsidP="00F3461E">
            <w:pPr>
              <w:rPr>
                <w:b/>
              </w:rPr>
            </w:pPr>
            <w:r w:rsidRPr="006E0890">
              <w:rPr>
                <w:b/>
              </w:rPr>
              <w:t>Information från Utrikesdepartementet</w:t>
            </w:r>
          </w:p>
          <w:p w14:paraId="328FF0B8" w14:textId="77777777" w:rsidR="00F3461E" w:rsidRDefault="00F3461E" w:rsidP="00F3461E">
            <w:pPr>
              <w:rPr>
                <w:b/>
              </w:rPr>
            </w:pPr>
          </w:p>
          <w:p w14:paraId="57128B00" w14:textId="77777777" w:rsidR="00F3461E" w:rsidRPr="004327AC" w:rsidRDefault="00F3461E" w:rsidP="00F3461E">
            <w:pPr>
              <w:rPr>
                <w:bCs/>
              </w:rPr>
            </w:pPr>
            <w:r w:rsidRPr="005F502B">
              <w:rPr>
                <w:bCs/>
              </w:rPr>
              <w:t xml:space="preserve">Kabinettssekreterare </w:t>
            </w:r>
            <w:r>
              <w:rPr>
                <w:bCs/>
              </w:rPr>
              <w:t xml:space="preserve">Dag Hartelius </w:t>
            </w:r>
            <w:r w:rsidRPr="005F502B">
              <w:rPr>
                <w:bCs/>
              </w:rPr>
              <w:t xml:space="preserve">med medarbetare från Utrikesdepartementet informerade </w:t>
            </w:r>
            <w:r w:rsidRPr="006E0890">
              <w:rPr>
                <w:bCs/>
              </w:rPr>
              <w:t>förändring i utrikesrepresentationen</w:t>
            </w:r>
            <w:r>
              <w:rPr>
                <w:bCs/>
              </w:rPr>
              <w:t>.</w:t>
            </w:r>
          </w:p>
          <w:p w14:paraId="12FDA9B9" w14:textId="690D8EAE" w:rsidR="00F3461E" w:rsidRPr="00061B3D" w:rsidRDefault="00F3461E" w:rsidP="00F3461E">
            <w:pPr>
              <w:widowControl/>
              <w:spacing w:after="200" w:line="280" w:lineRule="exact"/>
              <w:rPr>
                <w:b/>
                <w:color w:val="000000"/>
              </w:rPr>
            </w:pPr>
          </w:p>
        </w:tc>
      </w:tr>
      <w:tr w:rsidR="00F3461E" w:rsidRPr="004B367D" w14:paraId="12628554" w14:textId="77777777" w:rsidTr="00BC1EF7">
        <w:trPr>
          <w:trHeight w:val="884"/>
        </w:trPr>
        <w:tc>
          <w:tcPr>
            <w:tcW w:w="567" w:type="dxa"/>
          </w:tcPr>
          <w:p w14:paraId="3CB4B07F" w14:textId="17AB11C4" w:rsidR="00F3461E" w:rsidRDefault="00F3461E" w:rsidP="00F3461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7</w:t>
            </w:r>
          </w:p>
        </w:tc>
        <w:tc>
          <w:tcPr>
            <w:tcW w:w="6947" w:type="dxa"/>
            <w:shd w:val="clear" w:color="auto" w:fill="auto"/>
          </w:tcPr>
          <w:p w14:paraId="1736934E" w14:textId="77777777" w:rsidR="00F3461E" w:rsidRDefault="00F3461E" w:rsidP="00F3461E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3BDDAC6" w14:textId="77777777" w:rsidR="00F3461E" w:rsidRDefault="00F3461E" w:rsidP="00F3461E">
            <w:pPr>
              <w:rPr>
                <w:b/>
              </w:rPr>
            </w:pPr>
          </w:p>
          <w:p w14:paraId="7AE3DB57" w14:textId="7D7A0153" w:rsidR="00F3461E" w:rsidRPr="00275CC9" w:rsidRDefault="00F3461E" w:rsidP="00F3461E">
            <w:pPr>
              <w:rPr>
                <w:b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>15.</w:t>
            </w:r>
            <w:r>
              <w:rPr>
                <w:bCs/>
              </w:rPr>
              <w:br/>
            </w:r>
          </w:p>
        </w:tc>
      </w:tr>
      <w:tr w:rsidR="00F3461E" w:rsidRPr="004B367D" w14:paraId="0F0D511A" w14:textId="77777777" w:rsidTr="00BC1EF7">
        <w:trPr>
          <w:trHeight w:val="884"/>
        </w:trPr>
        <w:tc>
          <w:tcPr>
            <w:tcW w:w="567" w:type="dxa"/>
          </w:tcPr>
          <w:p w14:paraId="6CD8CFD3" w14:textId="450AD05D" w:rsidR="00F3461E" w:rsidRDefault="00F3461E" w:rsidP="00F3461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  <w:shd w:val="clear" w:color="auto" w:fill="auto"/>
          </w:tcPr>
          <w:p w14:paraId="62FC155E" w14:textId="77777777" w:rsidR="00F3461E" w:rsidRDefault="00F3461E" w:rsidP="00F3461E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7BCC9422" w14:textId="77777777" w:rsidR="00F3461E" w:rsidRDefault="00F3461E" w:rsidP="00F3461E">
            <w:pPr>
              <w:rPr>
                <w:b/>
              </w:rPr>
            </w:pPr>
          </w:p>
          <w:p w14:paraId="725BC626" w14:textId="77777777" w:rsidR="00F3461E" w:rsidRDefault="00F3461E" w:rsidP="00F3461E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54A9BEE6" w14:textId="77777777" w:rsidR="00F3461E" w:rsidRDefault="00F3461E" w:rsidP="00F3461E">
            <w:pPr>
              <w:rPr>
                <w:b/>
              </w:rPr>
            </w:pPr>
          </w:p>
        </w:tc>
      </w:tr>
      <w:tr w:rsidR="00F3461E" w:rsidRPr="004B367D" w14:paraId="3A26490D" w14:textId="77777777" w:rsidTr="00BC1EF7">
        <w:trPr>
          <w:trHeight w:val="884"/>
        </w:trPr>
        <w:tc>
          <w:tcPr>
            <w:tcW w:w="567" w:type="dxa"/>
          </w:tcPr>
          <w:p w14:paraId="29E6B227" w14:textId="36699BC1" w:rsidR="00F3461E" w:rsidRDefault="00F3461E" w:rsidP="00F3461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  <w:shd w:val="clear" w:color="auto" w:fill="auto"/>
          </w:tcPr>
          <w:p w14:paraId="4E500C00" w14:textId="77777777" w:rsidR="00F3461E" w:rsidRDefault="00F3461E" w:rsidP="00F3461E">
            <w:pPr>
              <w:rPr>
                <w:b/>
              </w:rPr>
            </w:pPr>
            <w:r>
              <w:rPr>
                <w:b/>
              </w:rPr>
              <w:t>K</w:t>
            </w:r>
            <w:r w:rsidRPr="008533DA">
              <w:rPr>
                <w:b/>
              </w:rPr>
              <w:t>anslimeddelanden</w:t>
            </w:r>
          </w:p>
          <w:p w14:paraId="009A63B8" w14:textId="33397980" w:rsidR="00F3461E" w:rsidRDefault="00F3461E" w:rsidP="00F3461E">
            <w:pPr>
              <w:rPr>
                <w:bCs/>
                <w:highlight w:val="yellow"/>
              </w:rPr>
            </w:pPr>
          </w:p>
          <w:p w14:paraId="2168068D" w14:textId="77777777" w:rsidR="00D946B8" w:rsidRPr="00D946B8" w:rsidRDefault="00D946B8" w:rsidP="00D946B8">
            <w:r w:rsidRPr="00D946B8">
              <w:t>Utskottet beslutade:</w:t>
            </w:r>
          </w:p>
          <w:p w14:paraId="09C832F2" w14:textId="72B831DC" w:rsidR="00D946B8" w:rsidRPr="00D946B8" w:rsidRDefault="00F6522C" w:rsidP="00D946B8">
            <w:pPr>
              <w:rPr>
                <w:szCs w:val="24"/>
              </w:rPr>
            </w:pPr>
            <w:r w:rsidRPr="00F6522C">
              <w:rPr>
                <w:szCs w:val="24"/>
              </w:rPr>
              <w:t xml:space="preserve">-om tillräckligt antal intresserade ledamöter fanns, </w:t>
            </w:r>
            <w:r w:rsidR="00D946B8" w:rsidRPr="00D946B8">
              <w:rPr>
                <w:szCs w:val="24"/>
              </w:rPr>
              <w:t xml:space="preserve">att ta emot från Regionaldirektören för Mellanöstern på Internationella Rödakors- och Rödahalvmånefederationen (IFRC), </w:t>
            </w:r>
            <w:proofErr w:type="spellStart"/>
            <w:r w:rsidR="00D946B8" w:rsidRPr="00D946B8">
              <w:rPr>
                <w:szCs w:val="24"/>
              </w:rPr>
              <w:t>Hossam</w:t>
            </w:r>
            <w:proofErr w:type="spellEnd"/>
            <w:r w:rsidR="00D946B8" w:rsidRPr="00D946B8">
              <w:rPr>
                <w:szCs w:val="24"/>
              </w:rPr>
              <w:t xml:space="preserve"> </w:t>
            </w:r>
            <w:proofErr w:type="spellStart"/>
            <w:r w:rsidR="00D946B8" w:rsidRPr="00D946B8">
              <w:rPr>
                <w:szCs w:val="24"/>
              </w:rPr>
              <w:t>Elsharkawi</w:t>
            </w:r>
            <w:proofErr w:type="spellEnd"/>
            <w:r w:rsidR="00D946B8" w:rsidRPr="00D946B8">
              <w:rPr>
                <w:szCs w:val="24"/>
              </w:rPr>
              <w:t xml:space="preserve"> torsdagen den 6 februari.</w:t>
            </w:r>
          </w:p>
          <w:p w14:paraId="3EF6E97C" w14:textId="77777777" w:rsidR="00D946B8" w:rsidRPr="00061B3D" w:rsidRDefault="00D946B8" w:rsidP="00F3461E">
            <w:pPr>
              <w:rPr>
                <w:bCs/>
                <w:highlight w:val="yellow"/>
              </w:rPr>
            </w:pPr>
          </w:p>
          <w:p w14:paraId="3DF0366D" w14:textId="1A40C99B" w:rsidR="00F3461E" w:rsidRPr="00D946B8" w:rsidRDefault="00F3461E" w:rsidP="00F3461E">
            <w:pPr>
              <w:rPr>
                <w:bCs/>
              </w:rPr>
            </w:pPr>
            <w:r w:rsidRPr="00D946B8">
              <w:rPr>
                <w:bCs/>
              </w:rPr>
              <w:t>Utskottet informerades om:</w:t>
            </w:r>
          </w:p>
          <w:p w14:paraId="0D9A39C8" w14:textId="37CAD69C" w:rsidR="00F3461E" w:rsidRPr="00D946B8" w:rsidRDefault="00F3461E" w:rsidP="00F3461E">
            <w:pPr>
              <w:rPr>
                <w:bCs/>
              </w:rPr>
            </w:pPr>
            <w:r w:rsidRPr="00D946B8">
              <w:rPr>
                <w:bCs/>
              </w:rPr>
              <w:t>-</w:t>
            </w:r>
            <w:r w:rsidR="0019079E" w:rsidRPr="00D946B8">
              <w:rPr>
                <w:bCs/>
              </w:rPr>
              <w:t xml:space="preserve">att ett </w:t>
            </w:r>
            <w:r w:rsidRPr="00D946B8">
              <w:rPr>
                <w:bCs/>
              </w:rPr>
              <w:t xml:space="preserve">seminarium i samband med </w:t>
            </w:r>
            <w:r w:rsidR="003F0FF1" w:rsidRPr="003F0FF1">
              <w:rPr>
                <w:bCs/>
              </w:rPr>
              <w:t xml:space="preserve">treårsdagen </w:t>
            </w:r>
            <w:r w:rsidRPr="00D946B8">
              <w:rPr>
                <w:bCs/>
              </w:rPr>
              <w:t xml:space="preserve">av Rysslands illegala fullskaliga invasion av Ukraina </w:t>
            </w:r>
            <w:r w:rsidR="0019079E" w:rsidRPr="00D946B8">
              <w:rPr>
                <w:bCs/>
              </w:rPr>
              <w:t xml:space="preserve">samarrangeras av </w:t>
            </w:r>
            <w:r w:rsidR="003F0FF1">
              <w:rPr>
                <w:bCs/>
              </w:rPr>
              <w:t>t</w:t>
            </w:r>
            <w:r w:rsidR="0019079E" w:rsidRPr="00D946B8">
              <w:rPr>
                <w:bCs/>
              </w:rPr>
              <w:t xml:space="preserve">almannen, finansutskottet, utrikesutskottet, försvarsutskottet och EU-nämnden </w:t>
            </w:r>
            <w:r w:rsidRPr="00D946B8">
              <w:rPr>
                <w:bCs/>
              </w:rPr>
              <w:t>torsdagen den 20 februari kl. 11.00-12.15.</w:t>
            </w:r>
          </w:p>
          <w:p w14:paraId="54D1AE6A" w14:textId="6C6B8244" w:rsidR="00F3461E" w:rsidRPr="00D946B8" w:rsidRDefault="00F3461E" w:rsidP="00F3461E">
            <w:pPr>
              <w:rPr>
                <w:bCs/>
              </w:rPr>
            </w:pPr>
            <w:r w:rsidRPr="00D946B8">
              <w:rPr>
                <w:bCs/>
              </w:rPr>
              <w:t>-upplägget för utskottets forskningsseminarium den 27 mars</w:t>
            </w:r>
            <w:r w:rsidR="0019079E" w:rsidRPr="00D946B8">
              <w:rPr>
                <w:bCs/>
              </w:rPr>
              <w:t xml:space="preserve"> kl</w:t>
            </w:r>
            <w:r w:rsidR="00F6522C">
              <w:rPr>
                <w:bCs/>
              </w:rPr>
              <w:t>.</w:t>
            </w:r>
            <w:r w:rsidR="0019079E" w:rsidRPr="00D946B8">
              <w:rPr>
                <w:bCs/>
              </w:rPr>
              <w:t xml:space="preserve"> 11.00-12.15.</w:t>
            </w:r>
          </w:p>
          <w:p w14:paraId="51D8773C" w14:textId="64FEEDD0" w:rsidR="0019079E" w:rsidRDefault="0019079E" w:rsidP="00F3461E">
            <w:pPr>
              <w:rPr>
                <w:bCs/>
              </w:rPr>
            </w:pPr>
            <w:r w:rsidRPr="00D946B8">
              <w:rPr>
                <w:bCs/>
              </w:rPr>
              <w:t>-att Europaparlamentets utskott</w:t>
            </w:r>
            <w:r>
              <w:rPr>
                <w:bCs/>
              </w:rPr>
              <w:t xml:space="preserve"> </w:t>
            </w:r>
            <w:r w:rsidRPr="0019079E">
              <w:rPr>
                <w:bCs/>
              </w:rPr>
              <w:t>för utrikesfrågor</w:t>
            </w:r>
            <w:r>
              <w:rPr>
                <w:bCs/>
              </w:rPr>
              <w:t xml:space="preserve"> (AFET) har bjudit in </w:t>
            </w:r>
            <w:r w:rsidRPr="0019079E">
              <w:rPr>
                <w:bCs/>
              </w:rPr>
              <w:t>till en interparlamentarisk konferens i Bryssel, onsdagen den 19 februari</w:t>
            </w:r>
            <w:r w:rsidR="003F0FF1">
              <w:rPr>
                <w:bCs/>
              </w:rPr>
              <w:t>. F</w:t>
            </w:r>
            <w:r w:rsidRPr="0019079E">
              <w:rPr>
                <w:bCs/>
              </w:rPr>
              <w:t>yra ledamöter per parlament bjuds in att delta.</w:t>
            </w:r>
          </w:p>
          <w:p w14:paraId="39755818" w14:textId="214FD2C6" w:rsidR="0019079E" w:rsidRDefault="0019079E" w:rsidP="00F3461E">
            <w:pPr>
              <w:rPr>
                <w:bCs/>
              </w:rPr>
            </w:pPr>
            <w:r>
              <w:rPr>
                <w:bCs/>
              </w:rPr>
              <w:t>-utskottets tidplan för våren 2025.</w:t>
            </w:r>
          </w:p>
          <w:p w14:paraId="0E55B027" w14:textId="69151A21" w:rsidR="0019079E" w:rsidRDefault="0019079E" w:rsidP="00F3461E">
            <w:pPr>
              <w:rPr>
                <w:bCs/>
              </w:rPr>
            </w:pPr>
            <w:r>
              <w:rPr>
                <w:bCs/>
              </w:rPr>
              <w:t xml:space="preserve">-att ett möte med </w:t>
            </w:r>
            <w:r w:rsidRPr="0019079E">
              <w:rPr>
                <w:bCs/>
              </w:rPr>
              <w:t xml:space="preserve">företrädare för svenska civilsamhällesorganisationer </w:t>
            </w:r>
            <w:r>
              <w:rPr>
                <w:bCs/>
              </w:rPr>
              <w:t xml:space="preserve">som är </w:t>
            </w:r>
            <w:r w:rsidRPr="0019079E">
              <w:rPr>
                <w:bCs/>
              </w:rPr>
              <w:t>aktiva inom utvecklingssamarbete</w:t>
            </w:r>
            <w:r>
              <w:rPr>
                <w:bCs/>
              </w:rPr>
              <w:t xml:space="preserve"> är inplanerat </w:t>
            </w:r>
            <w:r w:rsidRPr="0019079E">
              <w:rPr>
                <w:bCs/>
              </w:rPr>
              <w:t>torsdagen den 13 februari</w:t>
            </w:r>
            <w:r w:rsidR="003F0FF1">
              <w:rPr>
                <w:bCs/>
              </w:rPr>
              <w:t xml:space="preserve"> kl. 09.30</w:t>
            </w:r>
            <w:r>
              <w:rPr>
                <w:bCs/>
              </w:rPr>
              <w:t>. Mötet är en del av sammanträdet.</w:t>
            </w:r>
          </w:p>
          <w:p w14:paraId="18FFF0F0" w14:textId="6998652A" w:rsidR="0019079E" w:rsidRDefault="0019079E" w:rsidP="00F3461E">
            <w:pPr>
              <w:rPr>
                <w:bCs/>
              </w:rPr>
            </w:pPr>
            <w:r>
              <w:rPr>
                <w:bCs/>
              </w:rPr>
              <w:t xml:space="preserve">-Talmannens </w:t>
            </w:r>
            <w:proofErr w:type="spellStart"/>
            <w:r>
              <w:rPr>
                <w:bCs/>
              </w:rPr>
              <w:t>mottagnig</w:t>
            </w:r>
            <w:proofErr w:type="spellEnd"/>
            <w:r>
              <w:rPr>
                <w:bCs/>
              </w:rPr>
              <w:t xml:space="preserve"> </w:t>
            </w:r>
            <w:r w:rsidRPr="0019079E">
              <w:rPr>
                <w:bCs/>
              </w:rPr>
              <w:t>för den diplomatiska kåren i Sverige</w:t>
            </w:r>
            <w:r>
              <w:rPr>
                <w:bCs/>
              </w:rPr>
              <w:t xml:space="preserve"> äger</w:t>
            </w:r>
            <w:r w:rsidR="003F0FF1">
              <w:rPr>
                <w:bCs/>
              </w:rPr>
              <w:t xml:space="preserve"> </w:t>
            </w:r>
            <w:r>
              <w:rPr>
                <w:bCs/>
              </w:rPr>
              <w:t xml:space="preserve">rum onsdagen den </w:t>
            </w:r>
            <w:proofErr w:type="spellStart"/>
            <w:r w:rsidRPr="0019079E">
              <w:rPr>
                <w:bCs/>
              </w:rPr>
              <w:t>den</w:t>
            </w:r>
            <w:proofErr w:type="spellEnd"/>
            <w:r w:rsidRPr="0019079E">
              <w:rPr>
                <w:bCs/>
              </w:rPr>
              <w:t xml:space="preserve"> 12 februari klockan 15.30–17.30</w:t>
            </w:r>
            <w:r>
              <w:rPr>
                <w:bCs/>
              </w:rPr>
              <w:t>.</w:t>
            </w:r>
          </w:p>
          <w:p w14:paraId="2F8F2F66" w14:textId="01E78225" w:rsidR="00D946B8" w:rsidRDefault="0019079E" w:rsidP="00F3461E">
            <w:pPr>
              <w:rPr>
                <w:bCs/>
              </w:rPr>
            </w:pPr>
            <w:r>
              <w:rPr>
                <w:bCs/>
              </w:rPr>
              <w:t xml:space="preserve">-att </w:t>
            </w:r>
            <w:r w:rsidR="00F6522C" w:rsidRPr="00F6522C">
              <w:rPr>
                <w:bCs/>
              </w:rPr>
              <w:t xml:space="preserve">utskottet håller </w:t>
            </w:r>
            <w:r>
              <w:rPr>
                <w:bCs/>
              </w:rPr>
              <w:t>ett</w:t>
            </w:r>
            <w:r w:rsidRPr="0019079E">
              <w:rPr>
                <w:bCs/>
              </w:rPr>
              <w:t xml:space="preserve"> digitalt möte med Finlands utrikesutskott torsdagen den 28 januari kl. 11.00</w:t>
            </w:r>
            <w:r w:rsidR="00D946B8">
              <w:rPr>
                <w:bCs/>
              </w:rPr>
              <w:t>.</w:t>
            </w:r>
          </w:p>
          <w:p w14:paraId="4844D424" w14:textId="29788129" w:rsidR="00D946B8" w:rsidRDefault="00D946B8" w:rsidP="00F3461E">
            <w:pPr>
              <w:rPr>
                <w:bCs/>
              </w:rPr>
            </w:pPr>
            <w:r>
              <w:rPr>
                <w:bCs/>
              </w:rPr>
              <w:t>-</w:t>
            </w:r>
            <w:r w:rsidRPr="00D946B8">
              <w:rPr>
                <w:bCs/>
              </w:rPr>
              <w:t xml:space="preserve">att </w:t>
            </w:r>
            <w:r w:rsidR="00F6522C" w:rsidRPr="00F6522C">
              <w:rPr>
                <w:bCs/>
              </w:rPr>
              <w:t>utskottet håller</w:t>
            </w:r>
            <w:r w:rsidRPr="00D946B8">
              <w:rPr>
                <w:bCs/>
              </w:rPr>
              <w:t xml:space="preserve"> ett digitalt möte med</w:t>
            </w:r>
            <w:r>
              <w:rPr>
                <w:bCs/>
              </w:rPr>
              <w:t xml:space="preserve"> </w:t>
            </w:r>
            <w:r w:rsidR="0019079E" w:rsidRPr="0019079E">
              <w:rPr>
                <w:bCs/>
              </w:rPr>
              <w:t xml:space="preserve">Danmarks </w:t>
            </w:r>
            <w:proofErr w:type="spellStart"/>
            <w:r w:rsidR="0019079E" w:rsidRPr="0019079E">
              <w:rPr>
                <w:bCs/>
              </w:rPr>
              <w:t>Udenrigspolitiske</w:t>
            </w:r>
            <w:proofErr w:type="spellEnd"/>
            <w:r w:rsidR="0019079E" w:rsidRPr="0019079E">
              <w:rPr>
                <w:bCs/>
              </w:rPr>
              <w:t xml:space="preserve"> </w:t>
            </w:r>
            <w:proofErr w:type="spellStart"/>
            <w:r w:rsidR="0019079E" w:rsidRPr="0019079E">
              <w:rPr>
                <w:bCs/>
              </w:rPr>
              <w:t>Nævn</w:t>
            </w:r>
            <w:proofErr w:type="spellEnd"/>
            <w:r w:rsidRPr="0019079E">
              <w:rPr>
                <w:bCs/>
              </w:rPr>
              <w:t xml:space="preserve"> torsdagen den 28 januari kl. 1</w:t>
            </w:r>
            <w:r>
              <w:rPr>
                <w:bCs/>
              </w:rPr>
              <w:t>3</w:t>
            </w:r>
            <w:r w:rsidRPr="0019079E">
              <w:rPr>
                <w:bCs/>
              </w:rPr>
              <w:t>.00</w:t>
            </w:r>
            <w:r>
              <w:rPr>
                <w:bCs/>
              </w:rPr>
              <w:t>.</w:t>
            </w:r>
          </w:p>
          <w:p w14:paraId="2F467AFC" w14:textId="1B24D93C" w:rsidR="00D946B8" w:rsidRDefault="00D946B8" w:rsidP="00F3461E">
            <w:pPr>
              <w:rPr>
                <w:bCs/>
              </w:rPr>
            </w:pPr>
            <w:r>
              <w:rPr>
                <w:bCs/>
              </w:rPr>
              <w:t xml:space="preserve">-att utskottet inte längre kommer att </w:t>
            </w:r>
            <w:r w:rsidRPr="00D946B8">
              <w:rPr>
                <w:bCs/>
              </w:rPr>
              <w:t xml:space="preserve">ta emot utkast till </w:t>
            </w:r>
            <w:proofErr w:type="spellStart"/>
            <w:r w:rsidRPr="00D946B8">
              <w:rPr>
                <w:bCs/>
              </w:rPr>
              <w:t>rådsslutsatser</w:t>
            </w:r>
            <w:proofErr w:type="spellEnd"/>
            <w:r w:rsidRPr="00D946B8">
              <w:rPr>
                <w:bCs/>
              </w:rPr>
              <w:t xml:space="preserve"> i form av A-punkter inför FAC-föredragningar i utskottet.</w:t>
            </w:r>
          </w:p>
          <w:p w14:paraId="6FAE8752" w14:textId="0E59E68D" w:rsidR="00D946B8" w:rsidRDefault="00D946B8" w:rsidP="00F3461E">
            <w:pPr>
              <w:rPr>
                <w:bCs/>
              </w:rPr>
            </w:pPr>
            <w:r>
              <w:rPr>
                <w:bCs/>
              </w:rPr>
              <w:t xml:space="preserve">-att förste vice talman tar emot </w:t>
            </w:r>
            <w:r w:rsidRPr="00D946B8">
              <w:rPr>
                <w:bCs/>
              </w:rPr>
              <w:t>Saudiarabiens vice</w:t>
            </w:r>
            <w:r>
              <w:rPr>
                <w:bCs/>
              </w:rPr>
              <w:t xml:space="preserve"> utrikesminister torsdagen den 30 januari kl. </w:t>
            </w:r>
            <w:r w:rsidRPr="00D946B8">
              <w:rPr>
                <w:bCs/>
              </w:rPr>
              <w:t>11.00-11.30</w:t>
            </w:r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Ledarmöter</w:t>
            </w:r>
            <w:proofErr w:type="spellEnd"/>
            <w:r>
              <w:rPr>
                <w:bCs/>
              </w:rPr>
              <w:t xml:space="preserve"> från utrikesutskottet bjuds in att delta.</w:t>
            </w:r>
          </w:p>
          <w:p w14:paraId="6E2D7431" w14:textId="0747935E" w:rsidR="00D946B8" w:rsidRDefault="00D946B8" w:rsidP="00F3461E">
            <w:pPr>
              <w:rPr>
                <w:bCs/>
              </w:rPr>
            </w:pPr>
            <w:r>
              <w:rPr>
                <w:bCs/>
              </w:rPr>
              <w:t xml:space="preserve">-att andre vice talman tar emot </w:t>
            </w:r>
            <w:r w:rsidRPr="00D946B8">
              <w:rPr>
                <w:bCs/>
              </w:rPr>
              <w:t>Moldaviens försvarsminister</w:t>
            </w:r>
            <w:r>
              <w:rPr>
                <w:bCs/>
              </w:rPr>
              <w:t xml:space="preserve"> tisda</w:t>
            </w:r>
            <w:r w:rsidR="00F6522C">
              <w:rPr>
                <w:bCs/>
              </w:rPr>
              <w:t>g</w:t>
            </w:r>
            <w:r>
              <w:rPr>
                <w:bCs/>
              </w:rPr>
              <w:t xml:space="preserve">en den 4 februari kl. </w:t>
            </w:r>
            <w:r w:rsidRPr="00D946B8">
              <w:rPr>
                <w:bCs/>
              </w:rPr>
              <w:t>15.30-16.15</w:t>
            </w:r>
            <w:r>
              <w:rPr>
                <w:bCs/>
              </w:rPr>
              <w:t>. Ledamöter från utrikesutskottet, försvarsutskottet och EU-nämnden bjuds in att delta.</w:t>
            </w:r>
          </w:p>
          <w:p w14:paraId="0F95C4EE" w14:textId="77777777" w:rsidR="003F0FF1" w:rsidRDefault="003F0FF1" w:rsidP="00F3461E">
            <w:pPr>
              <w:rPr>
                <w:bCs/>
              </w:rPr>
            </w:pPr>
          </w:p>
          <w:p w14:paraId="58C8236D" w14:textId="5FD2FBF0" w:rsidR="003F0FF1" w:rsidRDefault="003F0FF1" w:rsidP="003F0FF1">
            <w:pPr>
              <w:rPr>
                <w:i/>
                <w:iCs/>
                <w:szCs w:val="24"/>
              </w:rPr>
            </w:pPr>
            <w:r w:rsidRPr="00613141">
              <w:rPr>
                <w:i/>
                <w:iCs/>
                <w:szCs w:val="24"/>
              </w:rPr>
              <w:t>Sammanträdet ajou</w:t>
            </w:r>
            <w:r>
              <w:rPr>
                <w:i/>
                <w:iCs/>
                <w:szCs w:val="24"/>
              </w:rPr>
              <w:t>r</w:t>
            </w:r>
            <w:r w:rsidRPr="00613141">
              <w:rPr>
                <w:i/>
                <w:iCs/>
                <w:szCs w:val="24"/>
              </w:rPr>
              <w:t xml:space="preserve">nerades kl. </w:t>
            </w:r>
            <w:r>
              <w:rPr>
                <w:i/>
                <w:iCs/>
                <w:szCs w:val="24"/>
              </w:rPr>
              <w:t>11</w:t>
            </w:r>
            <w:r w:rsidRPr="00613141">
              <w:rPr>
                <w:i/>
                <w:iCs/>
                <w:szCs w:val="24"/>
              </w:rPr>
              <w:t>.</w:t>
            </w:r>
            <w:r>
              <w:rPr>
                <w:i/>
                <w:iCs/>
                <w:szCs w:val="24"/>
              </w:rPr>
              <w:t>15</w:t>
            </w:r>
            <w:r w:rsidRPr="00613141">
              <w:rPr>
                <w:i/>
                <w:iCs/>
                <w:szCs w:val="24"/>
              </w:rPr>
              <w:t>.</w:t>
            </w:r>
          </w:p>
          <w:p w14:paraId="1103E3E4" w14:textId="2A9E12DA" w:rsidR="003F0FF1" w:rsidRDefault="003F0FF1" w:rsidP="003F0FF1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Sammanträdet återupptogs kl. 13.00.</w:t>
            </w:r>
          </w:p>
          <w:p w14:paraId="5E7BA7F7" w14:textId="77777777" w:rsidR="00F3461E" w:rsidRDefault="00F3461E" w:rsidP="00F3461E"/>
          <w:p w14:paraId="76916DA5" w14:textId="77777777" w:rsidR="003F0FF1" w:rsidRDefault="003F0FF1" w:rsidP="00F3461E"/>
          <w:p w14:paraId="5AD69B14" w14:textId="77777777" w:rsidR="003F0FF1" w:rsidRDefault="003F0FF1" w:rsidP="00F3461E"/>
          <w:p w14:paraId="3621D580" w14:textId="77777777" w:rsidR="003F0FF1" w:rsidRDefault="003F0FF1" w:rsidP="00F3461E"/>
          <w:p w14:paraId="1D87373A" w14:textId="77777777" w:rsidR="003F0FF1" w:rsidRDefault="003F0FF1" w:rsidP="00F3461E"/>
          <w:p w14:paraId="2D36307F" w14:textId="77777777" w:rsidR="003F0FF1" w:rsidRDefault="003F0FF1" w:rsidP="00F3461E"/>
          <w:p w14:paraId="7D99A9FF" w14:textId="77777777" w:rsidR="003F0FF1" w:rsidRDefault="003F0FF1" w:rsidP="00F3461E"/>
          <w:p w14:paraId="124D4A41" w14:textId="12EF338F" w:rsidR="003F0FF1" w:rsidRPr="00FE61AE" w:rsidRDefault="003F0FF1" w:rsidP="00F3461E"/>
        </w:tc>
      </w:tr>
      <w:tr w:rsidR="00F3461E" w:rsidRPr="004B367D" w14:paraId="5592A01D" w14:textId="77777777" w:rsidTr="00BC1EF7">
        <w:trPr>
          <w:trHeight w:val="884"/>
        </w:trPr>
        <w:tc>
          <w:tcPr>
            <w:tcW w:w="567" w:type="dxa"/>
          </w:tcPr>
          <w:p w14:paraId="46441233" w14:textId="20B0EBC1" w:rsidR="00F3461E" w:rsidRDefault="00F3461E" w:rsidP="00F3461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10</w:t>
            </w:r>
          </w:p>
        </w:tc>
        <w:tc>
          <w:tcPr>
            <w:tcW w:w="6947" w:type="dxa"/>
            <w:shd w:val="clear" w:color="auto" w:fill="auto"/>
          </w:tcPr>
          <w:p w14:paraId="3DEF57D5" w14:textId="77777777" w:rsidR="00F3461E" w:rsidRDefault="00F3461E" w:rsidP="00F3461E">
            <w:pPr>
              <w:rPr>
                <w:b/>
              </w:rPr>
            </w:pPr>
            <w:r w:rsidRPr="00F3461E">
              <w:rPr>
                <w:b/>
              </w:rPr>
              <w:t>Information från Försvarsdepartementet, Försvarsmakten och Kustbevakningen</w:t>
            </w:r>
          </w:p>
          <w:p w14:paraId="5EEABCED" w14:textId="77777777" w:rsidR="00F3461E" w:rsidRDefault="00F3461E" w:rsidP="00F3461E">
            <w:pPr>
              <w:rPr>
                <w:b/>
              </w:rPr>
            </w:pPr>
          </w:p>
          <w:p w14:paraId="5AD83A49" w14:textId="77777777" w:rsidR="00F83E74" w:rsidRDefault="00F83E74" w:rsidP="00F83E74">
            <w:pPr>
              <w:rPr>
                <w:bCs/>
              </w:rPr>
            </w:pPr>
            <w:r w:rsidRPr="00F3461E">
              <w:rPr>
                <w:bCs/>
              </w:rPr>
              <w:t xml:space="preserve">Statsråd Carl-Oskar Bohlin och representanter från Försvarsmakten och Kustbevakningen </w:t>
            </w:r>
            <w:r w:rsidRPr="005F502B">
              <w:rPr>
                <w:bCs/>
              </w:rPr>
              <w:t xml:space="preserve">informerade utskottet </w:t>
            </w:r>
            <w:r>
              <w:rPr>
                <w:bCs/>
              </w:rPr>
              <w:t>om</w:t>
            </w:r>
            <w:r>
              <w:t xml:space="preserve"> </w:t>
            </w:r>
            <w:r w:rsidRPr="00F3461E">
              <w:rPr>
                <w:bCs/>
              </w:rPr>
              <w:t>händelseutvecklingen i Östersjön.</w:t>
            </w:r>
          </w:p>
          <w:p w14:paraId="3440F409" w14:textId="77777777" w:rsidR="00F83E74" w:rsidRDefault="00F83E74" w:rsidP="00F83E74">
            <w:pPr>
              <w:rPr>
                <w:bCs/>
              </w:rPr>
            </w:pPr>
          </w:p>
          <w:p w14:paraId="3ADEDE3A" w14:textId="77777777" w:rsidR="00F83E74" w:rsidRDefault="00F83E74" w:rsidP="00F83E74">
            <w:pPr>
              <w:rPr>
                <w:bCs/>
              </w:rPr>
            </w:pPr>
            <w:r w:rsidRPr="00D946B8">
              <w:rPr>
                <w:bCs/>
              </w:rPr>
              <w:t xml:space="preserve">Utskottet beslutade att tystnadsplikt enligt 7 kap. 20 § riksdagsordningen ska gälla för uppgifter om </w:t>
            </w:r>
            <w:r w:rsidRPr="00AB5E98">
              <w:rPr>
                <w:bCs/>
              </w:rPr>
              <w:t>datumförhållanden och Försvarsmaktens aktiviteter i Östersjön och utanför Göteborg. Sekretess ska även gälla för bedömning</w:t>
            </w:r>
            <w:r>
              <w:rPr>
                <w:bCs/>
              </w:rPr>
              <w:t>en</w:t>
            </w:r>
            <w:r w:rsidRPr="00AB5E98">
              <w:rPr>
                <w:bCs/>
              </w:rPr>
              <w:t xml:space="preserve"> av situatione</w:t>
            </w:r>
            <w:r>
              <w:rPr>
                <w:bCs/>
              </w:rPr>
              <w:t xml:space="preserve">n, </w:t>
            </w:r>
            <w:r w:rsidRPr="00AB5E98">
              <w:rPr>
                <w:bCs/>
              </w:rPr>
              <w:t xml:space="preserve">ryskt agerande och förmåga samt </w:t>
            </w:r>
            <w:r>
              <w:rPr>
                <w:bCs/>
              </w:rPr>
              <w:t xml:space="preserve">om </w:t>
            </w:r>
            <w:r w:rsidRPr="00AB5E98">
              <w:rPr>
                <w:bCs/>
              </w:rPr>
              <w:t xml:space="preserve">rysk infrastruktur. Sekretess ska också gälla för uppgifter som rör Sveriges förbindelser med andra stater eller mellanfolklig organisation. </w:t>
            </w:r>
          </w:p>
          <w:p w14:paraId="13003290" w14:textId="77777777" w:rsidR="00F83E74" w:rsidRDefault="00F83E74" w:rsidP="00F83E74">
            <w:pPr>
              <w:rPr>
                <w:bCs/>
              </w:rPr>
            </w:pPr>
          </w:p>
          <w:p w14:paraId="09A0697A" w14:textId="77777777" w:rsidR="00F83E74" w:rsidRDefault="00F83E74" w:rsidP="00F83E74">
            <w:pPr>
              <w:rPr>
                <w:bCs/>
              </w:rPr>
            </w:pPr>
            <w:r w:rsidRPr="00AB5E98">
              <w:rPr>
                <w:bCs/>
              </w:rPr>
              <w:t>Denna paragraf förklarades omedelbart justerad.</w:t>
            </w:r>
          </w:p>
          <w:p w14:paraId="3C7AFEED" w14:textId="4EBE06C3" w:rsidR="001744A9" w:rsidRPr="00AB5E98" w:rsidRDefault="001744A9" w:rsidP="00F3461E">
            <w:pPr>
              <w:rPr>
                <w:bCs/>
              </w:rPr>
            </w:pPr>
          </w:p>
        </w:tc>
      </w:tr>
      <w:tr w:rsidR="00F3461E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48BEA4ED" w:rsidR="00F3461E" w:rsidRDefault="00F3461E" w:rsidP="00F3461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11</w:t>
            </w:r>
          </w:p>
        </w:tc>
        <w:tc>
          <w:tcPr>
            <w:tcW w:w="6947" w:type="dxa"/>
            <w:shd w:val="clear" w:color="auto" w:fill="auto"/>
          </w:tcPr>
          <w:p w14:paraId="081A52E1" w14:textId="00166253" w:rsidR="00F3461E" w:rsidRDefault="00F3461E" w:rsidP="00F3461E">
            <w:pPr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0A5168C3" w14:textId="31354DE5" w:rsidR="00F3461E" w:rsidRDefault="00F3461E" w:rsidP="00F3461E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tors</w:t>
            </w:r>
            <w:r w:rsidRPr="00DE4E96">
              <w:rPr>
                <w:bCs/>
              </w:rPr>
              <w:t>dagen den</w:t>
            </w:r>
            <w:r>
              <w:rPr>
                <w:bCs/>
              </w:rPr>
              <w:t xml:space="preserve"> </w:t>
            </w:r>
            <w:r w:rsidRPr="00061B3D">
              <w:rPr>
                <w:bCs/>
              </w:rPr>
              <w:t xml:space="preserve">30 januari </w:t>
            </w:r>
            <w:r>
              <w:rPr>
                <w:bCs/>
              </w:rPr>
              <w:t xml:space="preserve">2025 </w:t>
            </w:r>
            <w:r w:rsidRPr="00061B3D">
              <w:rPr>
                <w:bCs/>
              </w:rPr>
              <w:t>kl. 09:30</w:t>
            </w:r>
            <w:r>
              <w:rPr>
                <w:bCs/>
              </w:rPr>
              <w:t>.</w:t>
            </w:r>
          </w:p>
          <w:p w14:paraId="7CA15505" w14:textId="5447A19E" w:rsidR="00F3461E" w:rsidRDefault="00F3461E" w:rsidP="00F3461E">
            <w:pPr>
              <w:rPr>
                <w:bCs/>
              </w:rPr>
            </w:pPr>
          </w:p>
          <w:p w14:paraId="5B100D87" w14:textId="11E3D9CC" w:rsidR="00F3461E" w:rsidRDefault="00F3461E" w:rsidP="00F3461E">
            <w:pPr>
              <w:rPr>
                <w:bCs/>
              </w:rPr>
            </w:pPr>
          </w:p>
          <w:p w14:paraId="6D273435" w14:textId="140AD1F0" w:rsidR="00F3461E" w:rsidRDefault="00F3461E" w:rsidP="00F3461E">
            <w:pPr>
              <w:rPr>
                <w:bCs/>
              </w:rPr>
            </w:pPr>
          </w:p>
          <w:p w14:paraId="7E24A140" w14:textId="5E4B15E0" w:rsidR="00F3461E" w:rsidRDefault="00F3461E" w:rsidP="00F3461E">
            <w:pPr>
              <w:rPr>
                <w:bCs/>
              </w:rPr>
            </w:pPr>
          </w:p>
          <w:p w14:paraId="4EBB2FC1" w14:textId="7E23CFF5" w:rsidR="00F3461E" w:rsidRDefault="00F3461E" w:rsidP="00F3461E">
            <w:pPr>
              <w:rPr>
                <w:bCs/>
              </w:rPr>
            </w:pPr>
          </w:p>
          <w:p w14:paraId="3EEDE9D5" w14:textId="483065B9" w:rsidR="00F3461E" w:rsidRDefault="00F3461E" w:rsidP="00F3461E">
            <w:pPr>
              <w:rPr>
                <w:bCs/>
              </w:rPr>
            </w:pPr>
          </w:p>
          <w:p w14:paraId="03BB3FC7" w14:textId="77777777" w:rsidR="00F3461E" w:rsidRDefault="00F3461E" w:rsidP="00F3461E">
            <w:pPr>
              <w:rPr>
                <w:bCs/>
              </w:rPr>
            </w:pPr>
          </w:p>
          <w:p w14:paraId="61F58C6A" w14:textId="50063543" w:rsidR="00F3461E" w:rsidRDefault="00F3461E" w:rsidP="00F3461E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2E0B3914" w14:textId="77777777" w:rsidR="005E0212" w:rsidRDefault="005E0212" w:rsidP="006F1C58">
            <w:pPr>
              <w:tabs>
                <w:tab w:val="left" w:pos="1701"/>
              </w:tabs>
            </w:pPr>
          </w:p>
          <w:p w14:paraId="3FF63E9A" w14:textId="77777777" w:rsidR="005E0212" w:rsidRDefault="005E0212" w:rsidP="006F1C58">
            <w:pPr>
              <w:tabs>
                <w:tab w:val="left" w:pos="1701"/>
              </w:tabs>
            </w:pPr>
          </w:p>
          <w:p w14:paraId="35BCAB9D" w14:textId="7F9987A8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31D3F7EC" w:rsidR="00E97ABF" w:rsidRPr="006F350C" w:rsidRDefault="00061B3D" w:rsidP="006F1C58">
            <w:pPr>
              <w:tabs>
                <w:tab w:val="left" w:pos="1701"/>
              </w:tabs>
            </w:pPr>
            <w:r>
              <w:t xml:space="preserve">Wilma </w:t>
            </w:r>
            <w:r w:rsidR="00E51220">
              <w:t>J</w:t>
            </w:r>
            <w:r>
              <w:t>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61EA1497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061B3D">
              <w:t>30</w:t>
            </w:r>
            <w:r w:rsidR="004327AC">
              <w:t xml:space="preserve"> januari</w:t>
            </w:r>
            <w:r w:rsidR="00FA691D">
              <w:t xml:space="preserve"> </w:t>
            </w:r>
            <w:r w:rsidR="00772F5A" w:rsidRPr="00F324BF">
              <w:rPr>
                <w:bCs/>
              </w:rPr>
              <w:t>202</w:t>
            </w:r>
            <w:r w:rsidR="004327AC">
              <w:rPr>
                <w:bCs/>
              </w:rPr>
              <w:t>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5DACCD6B" w:rsidR="001248C4" w:rsidRPr="004B327E" w:rsidRDefault="003F0FF1" w:rsidP="006F1C58">
            <w:pPr>
              <w:tabs>
                <w:tab w:val="left" w:pos="1701"/>
              </w:tabs>
            </w:pPr>
            <w:r w:rsidRPr="006930E4">
              <w:t>Morgan Johansson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6EF3F691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893438">
              <w:rPr>
                <w:sz w:val="20"/>
              </w:rPr>
              <w:t>1</w:t>
            </w:r>
            <w:r w:rsidR="0058204E">
              <w:rPr>
                <w:sz w:val="20"/>
              </w:rPr>
              <w:t>6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4EF2EDEF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1744A9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5B307DD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44A9">
              <w:rPr>
                <w:sz w:val="19"/>
                <w:szCs w:val="19"/>
              </w:rPr>
              <w:t xml:space="preserve"> 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1484E0F6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  <w:proofErr w:type="gramStart"/>
            <w:r w:rsidR="001744A9">
              <w:rPr>
                <w:sz w:val="19"/>
                <w:szCs w:val="19"/>
              </w:rPr>
              <w:t>3-4</w:t>
            </w:r>
            <w:proofErr w:type="gramEnd"/>
            <w:r w:rsidR="001744A9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2625DDA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4A4A5C">
              <w:rPr>
                <w:sz w:val="19"/>
                <w:szCs w:val="19"/>
              </w:rPr>
              <w:t xml:space="preserve"> </w:t>
            </w:r>
            <w:proofErr w:type="gramStart"/>
            <w:r w:rsidR="004A4A5C">
              <w:rPr>
                <w:sz w:val="19"/>
                <w:szCs w:val="19"/>
              </w:rPr>
              <w:t>5-9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46686A2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  <w:proofErr w:type="gramStart"/>
            <w:r w:rsidR="004A4A5C">
              <w:rPr>
                <w:sz w:val="19"/>
                <w:szCs w:val="19"/>
              </w:rPr>
              <w:t>10-11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4A4A5C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589ED725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6BD4C50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153ED6A6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608A8C2" w:rsidR="004A4A5C" w:rsidRPr="001B42F6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4A4A5C" w:rsidRPr="00993706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4A4A5C" w:rsidRPr="0004578D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4A4A5C" w:rsidRPr="00284231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4A4A5C" w:rsidRPr="00FE5589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4A4A5C" w:rsidRPr="00FE5589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4A4A5C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60B080CE" w:rsidR="004A4A5C" w:rsidRPr="0099370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40175AA3" w:rsidR="004A4A5C" w:rsidRPr="0099370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11EBCAFB" w:rsidR="004A4A5C" w:rsidRPr="0099370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03384166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7ED34360" w:rsidR="004A4A5C" w:rsidRPr="002F53EA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516E3B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4A4A5C" w:rsidRPr="00900235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4A4A5C" w:rsidRPr="00516E3B" w:rsidRDefault="004A4A5C" w:rsidP="004A4A5C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4A4A5C" w:rsidRPr="00516E3B" w:rsidRDefault="004A4A5C" w:rsidP="004A4A5C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4A4A5C" w:rsidRPr="00516E3B" w:rsidRDefault="004A4A5C" w:rsidP="004A4A5C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</w:tr>
      <w:tr w:rsidR="004A4A5C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0DFB4642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AFCEE90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1DD6B642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031951D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4A4A5C" w:rsidRPr="002F53EA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6E4A3AEC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3458F1DD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11AC8DC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29322FB6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4A4A5C" w:rsidRPr="002F53EA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4A4A5C" w:rsidRPr="002F53EA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BC3163C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5343862C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B987352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055D301D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4A4A5C" w:rsidRPr="002F53EA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4A4A5C" w:rsidRPr="002F53EA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0C352A4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07F2C7C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728CCAA2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30B7797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4A4A5C" w:rsidRPr="002F53EA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4A4A5C" w:rsidRPr="0004578D" w:rsidRDefault="004A4A5C" w:rsidP="004A4A5C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0638E7D9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09DA7D79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1E468B62" w:rsidR="004A4A5C" w:rsidRPr="002F53EA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49F7B864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6604476C" w:rsidR="004A4A5C" w:rsidRPr="002F53EA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4A4A5C" w:rsidRPr="002F53EA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50462E6D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A891E59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34995CC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4E732ED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D508B7F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1D45CEB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1E0C3811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35E030C" w:rsidR="004A4A5C" w:rsidRPr="002F53EA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F69BAAE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3AFD81C8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55CFA4FD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18A7B209" w:rsidR="004A4A5C" w:rsidRPr="002F53EA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562B83B2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4D34F497" w:rsidR="004A4A5C" w:rsidRPr="002F53EA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F6FE510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7932EAD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8FDF876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5E681F60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0C5DF59B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19F95C53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7465D277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5B888C4D" w:rsidR="004A4A5C" w:rsidRPr="001B42F6" w:rsidRDefault="004A4A5C" w:rsidP="004A4A5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4A4A5C" w:rsidRPr="00246B3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03983673" w:rsidR="004A4A5C" w:rsidRPr="002F53EA" w:rsidRDefault="004A4A5C" w:rsidP="004A4A5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4A4A5C" w:rsidRPr="003504FA" w:rsidRDefault="004A4A5C" w:rsidP="004A4A5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4A4A5C" w:rsidRPr="003504FA" w:rsidRDefault="004A4A5C" w:rsidP="004A4A5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6843505B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0E578A89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C44DDCE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207B4B6E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64ED2FF8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796EA5C5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4F6A6DF4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46E21762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5096C31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A56355A" w:rsidR="004A4A5C" w:rsidRPr="003504FA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2CBB934B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41090EB8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6AA7F05A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588543D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330E794A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138683F6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7BCABA0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1A148A18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5849B774" w:rsidR="004A4A5C" w:rsidRPr="003504FA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4A4A5C" w:rsidRPr="004A0318" w:rsidRDefault="004A4A5C" w:rsidP="004A4A5C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D4FEBF1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2A81230D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C4F5745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29FEAA56" w:rsidR="004A4A5C" w:rsidRPr="001B42F6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F0FBD6D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4A4A5C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24DA7A4B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7B2C7E59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BC863CB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6C924F4F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372A636B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F8B1352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79D4B10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9E2C1BC" w:rsidR="004A4A5C" w:rsidRPr="003504FA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904D50D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034D476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3570F8A5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68559B7F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4B2F198B" w:rsidR="004A4A5C" w:rsidRPr="003504FA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596E410B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35C7B5D8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5C35601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13BCEA8B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ECFDF2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A5E92CC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6904C05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43F96F27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4997E66D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3B8C0866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17E8C25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0DBE7306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636FBDF6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44FBDC33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5834CAED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68F3D7F0" w:rsidR="004A4A5C" w:rsidRPr="003504FA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1E2B62C9" w:rsidR="004A4A5C" w:rsidRPr="00334D0B" w:rsidRDefault="006134CE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4A4A5C" w:rsidRPr="00915B99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D029232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1800CFE3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6AF4F5A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E4F6081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0DC1A036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1EDB37F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E83D23E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4363229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2253DE2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ED3B076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A86EF56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69AEC40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7E77C5E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D9A5D1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4A4A5C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77777777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7738267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4A4A5C" w:rsidRPr="00516E3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77777777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4A4A5C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054EA501" w:rsidR="004A4A5C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71E8DF0B" w:rsidR="004A4A5C" w:rsidRPr="0004578D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2AB0BCE6" w:rsidR="004A4A5C" w:rsidRPr="00004DC0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7C59CB2C" w:rsidR="004A4A5C" w:rsidRPr="001B42F6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6DB00859" w:rsidR="004A4A5C" w:rsidRPr="003504FA" w:rsidRDefault="004A4A5C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4A4A5C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4A4A5C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</w:tr>
      <w:tr w:rsidR="004A4A5C" w:rsidRPr="003504FA" w14:paraId="2B2B18F2" w14:textId="61E4D8C2" w:rsidTr="00516E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753B52"/>
    <w:multiLevelType w:val="hybridMultilevel"/>
    <w:tmpl w:val="00FE8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2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03251"/>
    <w:multiLevelType w:val="hybridMultilevel"/>
    <w:tmpl w:val="6D2CA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26"/>
  </w:num>
  <w:num w:numId="4">
    <w:abstractNumId w:val="21"/>
  </w:num>
  <w:num w:numId="5">
    <w:abstractNumId w:val="5"/>
  </w:num>
  <w:num w:numId="6">
    <w:abstractNumId w:val="25"/>
  </w:num>
  <w:num w:numId="7">
    <w:abstractNumId w:val="34"/>
  </w:num>
  <w:num w:numId="8">
    <w:abstractNumId w:val="39"/>
  </w:num>
  <w:num w:numId="9">
    <w:abstractNumId w:val="36"/>
  </w:num>
  <w:num w:numId="10">
    <w:abstractNumId w:val="13"/>
  </w:num>
  <w:num w:numId="11">
    <w:abstractNumId w:val="19"/>
  </w:num>
  <w:num w:numId="12">
    <w:abstractNumId w:val="29"/>
  </w:num>
  <w:num w:numId="13">
    <w:abstractNumId w:val="7"/>
  </w:num>
  <w:num w:numId="14">
    <w:abstractNumId w:val="18"/>
  </w:num>
  <w:num w:numId="15">
    <w:abstractNumId w:val="12"/>
  </w:num>
  <w:num w:numId="16">
    <w:abstractNumId w:val="30"/>
  </w:num>
  <w:num w:numId="17">
    <w:abstractNumId w:val="32"/>
  </w:num>
  <w:num w:numId="18">
    <w:abstractNumId w:val="27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6"/>
  </w:num>
  <w:num w:numId="23">
    <w:abstractNumId w:val="20"/>
  </w:num>
  <w:num w:numId="24">
    <w:abstractNumId w:val="33"/>
  </w:num>
  <w:num w:numId="25">
    <w:abstractNumId w:val="6"/>
  </w:num>
  <w:num w:numId="26">
    <w:abstractNumId w:val="38"/>
  </w:num>
  <w:num w:numId="27">
    <w:abstractNumId w:val="17"/>
  </w:num>
  <w:num w:numId="28">
    <w:abstractNumId w:val="1"/>
  </w:num>
  <w:num w:numId="29">
    <w:abstractNumId w:val="24"/>
  </w:num>
  <w:num w:numId="30">
    <w:abstractNumId w:val="3"/>
  </w:num>
  <w:num w:numId="31">
    <w:abstractNumId w:val="2"/>
  </w:num>
  <w:num w:numId="32">
    <w:abstractNumId w:val="31"/>
  </w:num>
  <w:num w:numId="33">
    <w:abstractNumId w:val="35"/>
  </w:num>
  <w:num w:numId="34">
    <w:abstractNumId w:val="23"/>
  </w:num>
  <w:num w:numId="35">
    <w:abstractNumId w:val="4"/>
  </w:num>
  <w:num w:numId="36">
    <w:abstractNumId w:val="15"/>
  </w:num>
  <w:num w:numId="37">
    <w:abstractNumId w:val="22"/>
  </w:num>
  <w:num w:numId="38">
    <w:abstractNumId w:val="9"/>
  </w:num>
  <w:num w:numId="39">
    <w:abstractNumId w:val="11"/>
  </w:num>
  <w:num w:numId="40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A13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B3D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44A9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079E"/>
    <w:rsid w:val="00191A0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9D0"/>
    <w:rsid w:val="00334B91"/>
    <w:rsid w:val="00334D0B"/>
    <w:rsid w:val="00335430"/>
    <w:rsid w:val="003355F9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0FF1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27AC"/>
    <w:rsid w:val="004332D2"/>
    <w:rsid w:val="0043774A"/>
    <w:rsid w:val="004400D5"/>
    <w:rsid w:val="004419ED"/>
    <w:rsid w:val="004438F9"/>
    <w:rsid w:val="004455BC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5C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204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4CE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0E4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0890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1532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5E98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1EC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1D55"/>
    <w:rsid w:val="00C73219"/>
    <w:rsid w:val="00C755C7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5CC9"/>
    <w:rsid w:val="00D463AF"/>
    <w:rsid w:val="00D46D6D"/>
    <w:rsid w:val="00D4735F"/>
    <w:rsid w:val="00D47DE6"/>
    <w:rsid w:val="00D5130D"/>
    <w:rsid w:val="00D53F07"/>
    <w:rsid w:val="00D55855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46B8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220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AE"/>
    <w:rsid w:val="00EA0836"/>
    <w:rsid w:val="00EA12DD"/>
    <w:rsid w:val="00EA1659"/>
    <w:rsid w:val="00EA193C"/>
    <w:rsid w:val="00EA23E9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25C"/>
    <w:rsid w:val="00F342FF"/>
    <w:rsid w:val="00F3461E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22C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3E74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71</TotalTime>
  <Pages>5</Pages>
  <Words>1103</Words>
  <Characters>5850</Characters>
  <Application>Microsoft Office Word</Application>
  <DocSecurity>0</DocSecurity>
  <Lines>48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13</cp:revision>
  <cp:lastPrinted>2025-01-28T13:07:00Z</cp:lastPrinted>
  <dcterms:created xsi:type="dcterms:W3CDTF">2025-01-21T15:47:00Z</dcterms:created>
  <dcterms:modified xsi:type="dcterms:W3CDTF">2025-03-05T12:47:00Z</dcterms:modified>
</cp:coreProperties>
</file>