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E473D61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296E3D">
              <w:rPr>
                <w:b/>
                <w:sz w:val="20"/>
              </w:rPr>
              <w:t>4</w:t>
            </w:r>
            <w:r w:rsidR="00D42EEA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B3DD254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</w:t>
            </w:r>
            <w:r w:rsidR="00E662B3">
              <w:rPr>
                <w:sz w:val="20"/>
              </w:rPr>
              <w:t>7</w:t>
            </w:r>
            <w:r w:rsidR="00CE58D0">
              <w:rPr>
                <w:sz w:val="20"/>
              </w:rPr>
              <w:t>–</w:t>
            </w:r>
            <w:r w:rsidR="00E662B3">
              <w:rPr>
                <w:sz w:val="20"/>
              </w:rPr>
              <w:t>02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32B6C958" w:rsidR="00185056" w:rsidRDefault="00E662B3" w:rsidP="006F1C58">
            <w:pPr>
              <w:rPr>
                <w:sz w:val="20"/>
              </w:rPr>
            </w:pPr>
            <w:r w:rsidRPr="001C42DD">
              <w:rPr>
                <w:sz w:val="20"/>
              </w:rPr>
              <w:t>13</w:t>
            </w:r>
            <w:r w:rsidR="000E33A1" w:rsidRPr="001C42DD">
              <w:rPr>
                <w:sz w:val="20"/>
              </w:rPr>
              <w:t>:</w:t>
            </w:r>
            <w:r w:rsidRPr="001C42DD">
              <w:rPr>
                <w:sz w:val="20"/>
              </w:rPr>
              <w:t>0</w:t>
            </w:r>
            <w:r w:rsidR="000E633F" w:rsidRPr="001C42DD">
              <w:rPr>
                <w:sz w:val="20"/>
              </w:rPr>
              <w:t>0</w:t>
            </w:r>
            <w:r w:rsidR="000E33A1" w:rsidRPr="001C42DD">
              <w:rPr>
                <w:sz w:val="20"/>
              </w:rPr>
              <w:t>-</w:t>
            </w:r>
            <w:r w:rsidR="001C42DD" w:rsidRPr="001C42DD">
              <w:rPr>
                <w:sz w:val="20"/>
              </w:rPr>
              <w:t>13</w:t>
            </w:r>
            <w:r w:rsidR="000E33A1" w:rsidRPr="001C42DD">
              <w:rPr>
                <w:sz w:val="20"/>
              </w:rPr>
              <w:t>:</w:t>
            </w:r>
            <w:r w:rsidR="000E633F" w:rsidRPr="001C42DD">
              <w:rPr>
                <w:sz w:val="20"/>
              </w:rPr>
              <w:t>0</w:t>
            </w:r>
            <w:r w:rsidR="001C42DD">
              <w:rPr>
                <w:sz w:val="20"/>
              </w:rPr>
              <w:t>5</w:t>
            </w:r>
          </w:p>
          <w:p w14:paraId="0BE2CCBF" w14:textId="60CA7B53" w:rsidR="001C42DD" w:rsidRDefault="001C42DD" w:rsidP="006F1C58">
            <w:pPr>
              <w:rPr>
                <w:sz w:val="20"/>
              </w:rPr>
            </w:pPr>
            <w:r>
              <w:rPr>
                <w:sz w:val="20"/>
              </w:rPr>
              <w:t>13.30-14.15</w:t>
            </w:r>
          </w:p>
          <w:p w14:paraId="75E7EF99" w14:textId="0E82ED28" w:rsidR="001C42DD" w:rsidRDefault="001C42DD" w:rsidP="006F1C58">
            <w:pPr>
              <w:rPr>
                <w:sz w:val="20"/>
              </w:rPr>
            </w:pPr>
            <w:r>
              <w:rPr>
                <w:sz w:val="20"/>
              </w:rPr>
              <w:t>14.20-15.00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149D40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3F3753" w:rsidRPr="002D4CF4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035AB4B1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05EDB968" w14:textId="1516FE07" w:rsidR="000E633F" w:rsidRDefault="00FF5597" w:rsidP="000E633F">
            <w:pPr>
              <w:rPr>
                <w:b/>
                <w:bCs/>
              </w:rPr>
            </w:pPr>
            <w:r w:rsidRPr="00FF5597">
              <w:rPr>
                <w:b/>
                <w:bCs/>
              </w:rPr>
              <w:t>Sveriges utrikes underrättelsetjänst (UU24)</w:t>
            </w:r>
            <w:r>
              <w:rPr>
                <w:b/>
                <w:bCs/>
              </w:rPr>
              <w:br/>
            </w:r>
          </w:p>
          <w:p w14:paraId="67F7DCDD" w14:textId="7FFF25DC" w:rsidR="00A96D68" w:rsidRDefault="00FF5597" w:rsidP="00FF5597">
            <w:pPr>
              <w:widowControl/>
              <w:spacing w:after="200" w:line="280" w:lineRule="exact"/>
            </w:pPr>
            <w:r>
              <w:t xml:space="preserve">Utskottet beslutade att ge försvarsutskottet tillfälle att </w:t>
            </w:r>
            <w:r w:rsidRPr="001C42DD">
              <w:t xml:space="preserve">senast den </w:t>
            </w:r>
            <w:r w:rsidR="00104620" w:rsidRPr="001C42DD">
              <w:t>4</w:t>
            </w:r>
            <w:r w:rsidRPr="001C42DD">
              <w:t xml:space="preserve"> </w:t>
            </w:r>
            <w:r w:rsidR="00104620" w:rsidRPr="001C42DD">
              <w:t>augusti</w:t>
            </w:r>
            <w:r w:rsidRPr="001C42DD">
              <w:t xml:space="preserve"> 202</w:t>
            </w:r>
            <w:r w:rsidR="00104620" w:rsidRPr="001C42DD">
              <w:t>6</w:t>
            </w:r>
            <w:r w:rsidRPr="001C42DD">
              <w:t xml:space="preserve"> kl. 14.00</w:t>
            </w:r>
            <w:r>
              <w:t xml:space="preserve"> yttra sig över proposition </w:t>
            </w:r>
            <w:r w:rsidRPr="00FF5597">
              <w:t>2025/26:290</w:t>
            </w:r>
            <w:r>
              <w:t xml:space="preserve"> och eventuella följdmotioner i de delar som berör </w:t>
            </w:r>
            <w:r w:rsidR="00E258CA" w:rsidRPr="00E258CA">
              <w:t>försvarsutskottets</w:t>
            </w:r>
            <w:r>
              <w:t xml:space="preserve"> beredningsområde.</w:t>
            </w:r>
          </w:p>
          <w:p w14:paraId="51AF3ABB" w14:textId="0B78EA62" w:rsidR="00FF5597" w:rsidRPr="002D4CF4" w:rsidRDefault="00FF5597" w:rsidP="00FF5597">
            <w:pPr>
              <w:widowControl/>
              <w:spacing w:after="200" w:line="280" w:lineRule="exact"/>
              <w:rPr>
                <w:bCs/>
              </w:rPr>
            </w:pPr>
            <w:r w:rsidRPr="00FF5597">
              <w:rPr>
                <w:bCs/>
              </w:rPr>
              <w:t>Denna paragraf förklarades omedelbart justerad.</w:t>
            </w:r>
          </w:p>
        </w:tc>
      </w:tr>
      <w:tr w:rsidR="00AF0156" w:rsidRPr="0013710D" w14:paraId="1D82C0AF" w14:textId="77777777" w:rsidTr="00BC1EF7">
        <w:trPr>
          <w:trHeight w:val="884"/>
        </w:trPr>
        <w:tc>
          <w:tcPr>
            <w:tcW w:w="567" w:type="dxa"/>
          </w:tcPr>
          <w:p w14:paraId="2AD85822" w14:textId="4344BDB2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E662B3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4C3AA09D" w14:textId="77777777" w:rsidR="00AF0156" w:rsidRDefault="00AF0156" w:rsidP="00AF0156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00309209" w14:textId="77777777" w:rsidR="00AF0156" w:rsidRDefault="00AF0156" w:rsidP="00AF0156">
            <w:pPr>
              <w:rPr>
                <w:b/>
                <w:bCs/>
              </w:rPr>
            </w:pPr>
          </w:p>
          <w:p w14:paraId="79B83C16" w14:textId="6A57143B" w:rsidR="00AF0156" w:rsidRDefault="00AF0156" w:rsidP="00AF0156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</w:t>
            </w:r>
            <w:r w:rsidR="00296E3D">
              <w:rPr>
                <w:bCs/>
              </w:rPr>
              <w:t>4</w:t>
            </w:r>
            <w:r w:rsidR="00E662B3">
              <w:rPr>
                <w:bCs/>
              </w:rPr>
              <w:t>4</w:t>
            </w:r>
            <w:r>
              <w:rPr>
                <w:bCs/>
              </w:rPr>
              <w:t>.</w:t>
            </w:r>
          </w:p>
          <w:p w14:paraId="48B9DDE7" w14:textId="460F23D7" w:rsidR="00AF0156" w:rsidRPr="00C40E5A" w:rsidRDefault="00AF0156" w:rsidP="00AF0156"/>
        </w:tc>
      </w:tr>
      <w:tr w:rsidR="00AF0156" w:rsidRPr="0013710D" w14:paraId="5D9C097E" w14:textId="77777777" w:rsidTr="00BC1EF7">
        <w:trPr>
          <w:trHeight w:val="884"/>
        </w:trPr>
        <w:tc>
          <w:tcPr>
            <w:tcW w:w="567" w:type="dxa"/>
          </w:tcPr>
          <w:p w14:paraId="36364634" w14:textId="61BCC96E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E662B3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189B853A" w14:textId="2152C1E9" w:rsidR="000E633F" w:rsidRDefault="00AF0156" w:rsidP="00AF0156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67B28CCB" w14:textId="77777777" w:rsidR="00AF0156" w:rsidRDefault="00AF0156" w:rsidP="00AF0156">
            <w:pPr>
              <w:rPr>
                <w:b/>
                <w:bCs/>
              </w:rPr>
            </w:pPr>
          </w:p>
          <w:p w14:paraId="52A3B3C1" w14:textId="77777777" w:rsidR="00AF0156" w:rsidRDefault="00AF0156" w:rsidP="00AF0156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B300E28" w14:textId="3FC10749" w:rsidR="000E633F" w:rsidRPr="00271A0C" w:rsidRDefault="000E633F" w:rsidP="00AF0156">
            <w:pPr>
              <w:rPr>
                <w:b/>
              </w:rPr>
            </w:pPr>
          </w:p>
        </w:tc>
      </w:tr>
      <w:tr w:rsidR="000E633F" w:rsidRPr="0013710D" w14:paraId="1CA3A3FD" w14:textId="77777777" w:rsidTr="00BC1EF7">
        <w:trPr>
          <w:trHeight w:val="884"/>
        </w:trPr>
        <w:tc>
          <w:tcPr>
            <w:tcW w:w="567" w:type="dxa"/>
          </w:tcPr>
          <w:p w14:paraId="42F8CD9E" w14:textId="690F6298" w:rsidR="000E633F" w:rsidRPr="002B6EE1" w:rsidRDefault="000E633F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E662B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772D0B65" w14:textId="77777777" w:rsidR="000E633F" w:rsidRDefault="000E633F" w:rsidP="00AF01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Kanslimeddelanden </w:t>
            </w:r>
          </w:p>
          <w:p w14:paraId="25FC5900" w14:textId="77777777" w:rsidR="000E633F" w:rsidRDefault="000E633F" w:rsidP="00AF0156">
            <w:pPr>
              <w:rPr>
                <w:b/>
                <w:bCs/>
              </w:rPr>
            </w:pPr>
          </w:p>
          <w:p w14:paraId="386593D6" w14:textId="3A58A26F" w:rsidR="00E662B3" w:rsidRDefault="001B594A" w:rsidP="00E662B3">
            <w:r w:rsidRPr="00D42EEA">
              <w:rPr>
                <w:bCs/>
              </w:rPr>
              <w:t>Utskottet fick information om:</w:t>
            </w:r>
            <w:r w:rsidRPr="00D42EEA">
              <w:rPr>
                <w:bCs/>
              </w:rPr>
              <w:br/>
              <w:t>-</w:t>
            </w:r>
            <w:r w:rsidRPr="00D42EEA">
              <w:t xml:space="preserve"> </w:t>
            </w:r>
            <w:r w:rsidR="00D42EEA" w:rsidRPr="00D42EEA">
              <w:t>att debattdatumet för betänkande 2025/26:UU24 Sveriges utrikes underrättelsetjänst</w:t>
            </w:r>
            <w:r w:rsidR="00D42EEA">
              <w:t xml:space="preserve"> har ändrats till den 12 augusti.</w:t>
            </w:r>
            <w:r w:rsidR="00D42EEA">
              <w:br/>
              <w:t xml:space="preserve">- att det inkommande besöket från Japans utrikesutskott den 4 augusti har tidigarelagts </w:t>
            </w:r>
            <w:r w:rsidR="00CE076C">
              <w:t xml:space="preserve">till kl. 10.00. </w:t>
            </w:r>
            <w:r w:rsidR="00D42EEA">
              <w:t xml:space="preserve"> </w:t>
            </w:r>
            <w:r w:rsidR="00D42EEA">
              <w:br/>
            </w:r>
          </w:p>
          <w:p w14:paraId="1B889D7F" w14:textId="34EB7B46" w:rsidR="00D42EEA" w:rsidRPr="008B3886" w:rsidRDefault="00D42EEA" w:rsidP="00D42EEA">
            <w:pPr>
              <w:rPr>
                <w:bCs/>
                <w:i/>
                <w:iCs/>
                <w:color w:val="000000"/>
              </w:rPr>
            </w:pPr>
            <w:r w:rsidRPr="008B3886">
              <w:rPr>
                <w:bCs/>
                <w:i/>
                <w:iCs/>
                <w:color w:val="000000"/>
              </w:rPr>
              <w:t xml:space="preserve">Sammanträdet ajournerades kl. </w:t>
            </w:r>
            <w:r>
              <w:rPr>
                <w:bCs/>
                <w:i/>
                <w:iCs/>
                <w:color w:val="000000"/>
              </w:rPr>
              <w:t>13</w:t>
            </w:r>
            <w:r w:rsidRPr="008B3886">
              <w:rPr>
                <w:bCs/>
                <w:i/>
                <w:iCs/>
                <w:color w:val="000000"/>
              </w:rPr>
              <w:t>.0</w:t>
            </w:r>
            <w:r>
              <w:rPr>
                <w:bCs/>
                <w:i/>
                <w:iCs/>
                <w:color w:val="000000"/>
              </w:rPr>
              <w:t>5</w:t>
            </w:r>
          </w:p>
          <w:p w14:paraId="630EE042" w14:textId="77777777" w:rsidR="00D42EEA" w:rsidRPr="008B3886" w:rsidRDefault="00D42EEA" w:rsidP="00D42EEA">
            <w:pPr>
              <w:rPr>
                <w:bCs/>
                <w:i/>
                <w:iCs/>
                <w:color w:val="000000"/>
              </w:rPr>
            </w:pPr>
          </w:p>
          <w:p w14:paraId="4CBE3CFC" w14:textId="02D9E0D7" w:rsidR="00D42EEA" w:rsidRPr="008B3886" w:rsidRDefault="00D42EEA" w:rsidP="00D42EEA">
            <w:pPr>
              <w:rPr>
                <w:bCs/>
                <w:i/>
                <w:iCs/>
                <w:color w:val="000000"/>
              </w:rPr>
            </w:pPr>
            <w:r w:rsidRPr="008B3886">
              <w:rPr>
                <w:bCs/>
                <w:i/>
                <w:iCs/>
                <w:color w:val="000000"/>
              </w:rPr>
              <w:t xml:space="preserve">Sammanträdet återupptogs kl. </w:t>
            </w:r>
            <w:r>
              <w:rPr>
                <w:bCs/>
                <w:i/>
                <w:iCs/>
                <w:color w:val="000000"/>
              </w:rPr>
              <w:t>13</w:t>
            </w:r>
            <w:r w:rsidRPr="008B3886">
              <w:rPr>
                <w:bCs/>
                <w:i/>
                <w:iCs/>
                <w:color w:val="000000"/>
              </w:rPr>
              <w:t>.</w:t>
            </w:r>
            <w:r>
              <w:rPr>
                <w:bCs/>
                <w:i/>
                <w:iCs/>
                <w:color w:val="000000"/>
              </w:rPr>
              <w:t>30</w:t>
            </w:r>
          </w:p>
          <w:p w14:paraId="5DF50A93" w14:textId="3661BB2F" w:rsidR="00E662B3" w:rsidRPr="001B594A" w:rsidRDefault="00E662B3" w:rsidP="00E662B3"/>
        </w:tc>
      </w:tr>
    </w:tbl>
    <w:p w14:paraId="7100CAD6" w14:textId="77777777" w:rsidR="00CE076C" w:rsidRDefault="00CE076C">
      <w:r>
        <w:br w:type="page"/>
      </w: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E662B3" w:rsidRPr="0013710D" w14:paraId="0B65B9BE" w14:textId="77777777" w:rsidTr="00BC1EF7">
        <w:trPr>
          <w:trHeight w:val="884"/>
        </w:trPr>
        <w:tc>
          <w:tcPr>
            <w:tcW w:w="567" w:type="dxa"/>
          </w:tcPr>
          <w:p w14:paraId="4507CC71" w14:textId="755C4CF2" w:rsidR="00E662B3" w:rsidRPr="002B6EE1" w:rsidRDefault="00FF5597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2988F7BE" w14:textId="54BEA8D5" w:rsidR="00E662B3" w:rsidRDefault="00FF5597" w:rsidP="00E662B3">
            <w:pPr>
              <w:rPr>
                <w:b/>
                <w:bCs/>
              </w:rPr>
            </w:pPr>
            <w:r w:rsidRPr="00FF5597">
              <w:rPr>
                <w:b/>
                <w:bCs/>
              </w:rPr>
              <w:t>Information från Utrikesdepartementet och Försvarsdepartementet (tillsammans med försvarsutskottet)</w:t>
            </w:r>
          </w:p>
          <w:p w14:paraId="430032A3" w14:textId="77777777" w:rsidR="00FF5597" w:rsidRDefault="00FF5597" w:rsidP="00E662B3">
            <w:pPr>
              <w:rPr>
                <w:b/>
                <w:bCs/>
              </w:rPr>
            </w:pPr>
          </w:p>
          <w:p w14:paraId="7EDB8E60" w14:textId="1CCFEA75" w:rsidR="00E662B3" w:rsidRDefault="00FF5597" w:rsidP="00E662B3">
            <w:r w:rsidRPr="00FF5597">
              <w:t>Utrikesminister Maria Malmer Stenergard och statssekreterare Peter Sandwall med medarbetare informera</w:t>
            </w:r>
            <w:r>
              <w:t>de</w:t>
            </w:r>
            <w:r w:rsidRPr="00FF5597">
              <w:t xml:space="preserve"> inför Natos toppmöte den 7–8 juli 2026</w:t>
            </w:r>
            <w:r>
              <w:t>.</w:t>
            </w:r>
            <w:r w:rsidR="00D42EEA">
              <w:br/>
            </w:r>
          </w:p>
          <w:p w14:paraId="7EEF3C43" w14:textId="77777777" w:rsidR="00D42EEA" w:rsidRPr="00D42EEA" w:rsidRDefault="00D42EEA" w:rsidP="00D42EEA">
            <w:r w:rsidRPr="00D42EEA">
              <w:t>Utskottet beslutade att tystnadsplikt enligt 7 kap. 20 § riksdagsordningen ska gälla för de uppgifter som lämnats om svenska ståndpunkter och andra länders ståndpunkter inför Natos toppmöte, samt om Natos förmågeutveckling och operationsplanering inklusive konsekvenser för Sverige.</w:t>
            </w:r>
          </w:p>
          <w:p w14:paraId="3AE7C9E1" w14:textId="77777777" w:rsidR="00D42EEA" w:rsidRPr="00D42EEA" w:rsidRDefault="00D42EEA" w:rsidP="00D42EEA"/>
          <w:p w14:paraId="288025E2" w14:textId="69389A2C" w:rsidR="00D42EEA" w:rsidRDefault="00D42EEA" w:rsidP="00D42EEA">
            <w:r w:rsidRPr="00D42EEA">
              <w:t>Denna paragraf förklarades omedelbart justerad.</w:t>
            </w:r>
          </w:p>
          <w:p w14:paraId="5F7CC0F5" w14:textId="77777777" w:rsidR="00D42EEA" w:rsidRDefault="00D42EEA" w:rsidP="00D42EEA"/>
          <w:p w14:paraId="0106017A" w14:textId="0546FB05" w:rsidR="00D42EEA" w:rsidRPr="008B3886" w:rsidRDefault="00D42EEA" w:rsidP="00D42EEA">
            <w:pPr>
              <w:rPr>
                <w:bCs/>
                <w:i/>
                <w:iCs/>
                <w:color w:val="000000"/>
              </w:rPr>
            </w:pPr>
            <w:r w:rsidRPr="008B3886">
              <w:rPr>
                <w:bCs/>
                <w:i/>
                <w:iCs/>
                <w:color w:val="000000"/>
              </w:rPr>
              <w:t xml:space="preserve">Sammanträdet ajournerades kl. </w:t>
            </w:r>
            <w:r>
              <w:rPr>
                <w:bCs/>
                <w:i/>
                <w:iCs/>
                <w:color w:val="000000"/>
              </w:rPr>
              <w:t>14</w:t>
            </w:r>
            <w:r w:rsidRPr="008B3886">
              <w:rPr>
                <w:bCs/>
                <w:i/>
                <w:iCs/>
                <w:color w:val="000000"/>
              </w:rPr>
              <w:t>.</w:t>
            </w:r>
            <w:r>
              <w:rPr>
                <w:bCs/>
                <w:i/>
                <w:iCs/>
                <w:color w:val="000000"/>
              </w:rPr>
              <w:t>15</w:t>
            </w:r>
          </w:p>
          <w:p w14:paraId="5E7357BF" w14:textId="77777777" w:rsidR="00D42EEA" w:rsidRPr="008B3886" w:rsidRDefault="00D42EEA" w:rsidP="00D42EEA">
            <w:pPr>
              <w:rPr>
                <w:bCs/>
                <w:i/>
                <w:iCs/>
                <w:color w:val="000000"/>
              </w:rPr>
            </w:pPr>
          </w:p>
          <w:p w14:paraId="09FA1D99" w14:textId="14A55684" w:rsidR="00D42EEA" w:rsidRPr="008B3886" w:rsidRDefault="00D42EEA" w:rsidP="00D42EEA">
            <w:pPr>
              <w:rPr>
                <w:bCs/>
                <w:i/>
                <w:iCs/>
                <w:color w:val="000000"/>
              </w:rPr>
            </w:pPr>
            <w:r w:rsidRPr="008B3886">
              <w:rPr>
                <w:bCs/>
                <w:i/>
                <w:iCs/>
                <w:color w:val="000000"/>
              </w:rPr>
              <w:t xml:space="preserve">Sammanträdet återupptogs kl. </w:t>
            </w:r>
            <w:r>
              <w:rPr>
                <w:bCs/>
                <w:i/>
                <w:iCs/>
                <w:color w:val="000000"/>
              </w:rPr>
              <w:t>14</w:t>
            </w:r>
            <w:r w:rsidRPr="008B3886">
              <w:rPr>
                <w:bCs/>
                <w:i/>
                <w:iCs/>
                <w:color w:val="000000"/>
              </w:rPr>
              <w:t>.</w:t>
            </w:r>
            <w:r>
              <w:rPr>
                <w:bCs/>
                <w:i/>
                <w:iCs/>
                <w:color w:val="000000"/>
              </w:rPr>
              <w:t>20</w:t>
            </w:r>
          </w:p>
          <w:p w14:paraId="573AF213" w14:textId="09A2BF25" w:rsidR="00FF5597" w:rsidRDefault="00FF5597" w:rsidP="00E662B3">
            <w:pPr>
              <w:rPr>
                <w:b/>
                <w:bCs/>
              </w:rPr>
            </w:pPr>
          </w:p>
        </w:tc>
      </w:tr>
      <w:tr w:rsidR="00FF5597" w:rsidRPr="0013710D" w14:paraId="2D06AA59" w14:textId="77777777" w:rsidTr="00BC1EF7">
        <w:trPr>
          <w:trHeight w:val="884"/>
        </w:trPr>
        <w:tc>
          <w:tcPr>
            <w:tcW w:w="567" w:type="dxa"/>
          </w:tcPr>
          <w:p w14:paraId="667A3468" w14:textId="75DAD680" w:rsidR="00FF5597" w:rsidRPr="002B6EE1" w:rsidRDefault="00FF5597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40E0407D" w14:textId="7BF3AA61" w:rsidR="00FF5597" w:rsidRDefault="00FF5597" w:rsidP="00FF5597">
            <w:pPr>
              <w:rPr>
                <w:b/>
                <w:bCs/>
              </w:rPr>
            </w:pPr>
            <w:r w:rsidRPr="00FF5597">
              <w:rPr>
                <w:b/>
                <w:bCs/>
              </w:rPr>
              <w:t>Information från Utrikesdepartementet</w:t>
            </w:r>
          </w:p>
          <w:p w14:paraId="7616BF5E" w14:textId="77777777" w:rsidR="00FF5597" w:rsidRDefault="00FF5597" w:rsidP="00FF5597">
            <w:pPr>
              <w:rPr>
                <w:b/>
                <w:bCs/>
              </w:rPr>
            </w:pPr>
          </w:p>
          <w:p w14:paraId="61B86FAF" w14:textId="440CAC27" w:rsidR="00FF5597" w:rsidRDefault="00FF5597" w:rsidP="00FF5597">
            <w:r w:rsidRPr="00FF5597">
              <w:t xml:space="preserve">Utrikesminister Maria Malmer Stenergard </w:t>
            </w:r>
            <w:r w:rsidRPr="00875E00">
              <w:t>med medarbetare informer</w:t>
            </w:r>
            <w:r>
              <w:t>ade</w:t>
            </w:r>
            <w:r w:rsidRPr="00875E00">
              <w:t xml:space="preserve"> om proposition 2025/26:290 Sveriges utrikes underrättelsetjänst</w:t>
            </w:r>
            <w:r>
              <w:t>.</w:t>
            </w:r>
          </w:p>
          <w:p w14:paraId="793979E8" w14:textId="77777777" w:rsidR="00FF5597" w:rsidRPr="00FF5597" w:rsidRDefault="00FF5597" w:rsidP="00E662B3">
            <w:pPr>
              <w:rPr>
                <w:b/>
                <w:bCs/>
              </w:rPr>
            </w:pPr>
          </w:p>
        </w:tc>
      </w:tr>
      <w:tr w:rsidR="00FF5597" w:rsidRPr="0013710D" w14:paraId="55BA3D53" w14:textId="77777777" w:rsidTr="00BC1EF7">
        <w:trPr>
          <w:trHeight w:val="884"/>
        </w:trPr>
        <w:tc>
          <w:tcPr>
            <w:tcW w:w="567" w:type="dxa"/>
          </w:tcPr>
          <w:p w14:paraId="55A0001C" w14:textId="2965FD80" w:rsidR="00FF5597" w:rsidRPr="002B6EE1" w:rsidRDefault="00FF5597" w:rsidP="00FF559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>§</w:t>
            </w:r>
            <w:r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16AC7E1B" w14:textId="77777777" w:rsidR="00FF5597" w:rsidRPr="002B6EE1" w:rsidRDefault="00FF5597" w:rsidP="00FF5597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726E85CE" w14:textId="77777777" w:rsidR="00FF5597" w:rsidRPr="002B6EE1" w:rsidRDefault="00FF5597" w:rsidP="00FF5597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>
              <w:rPr>
                <w:bCs/>
              </w:rPr>
              <w:t xml:space="preserve">torsdagen den 9 juli </w:t>
            </w:r>
            <w:r w:rsidRPr="002B6EE1">
              <w:rPr>
                <w:bCs/>
              </w:rPr>
              <w:t xml:space="preserve">kl. </w:t>
            </w:r>
            <w:r>
              <w:rPr>
                <w:bCs/>
              </w:rPr>
              <w:t>11.00</w:t>
            </w:r>
            <w:r w:rsidRPr="002B6EE1">
              <w:rPr>
                <w:bCs/>
              </w:rPr>
              <w:t>.</w:t>
            </w:r>
          </w:p>
          <w:p w14:paraId="7631208A" w14:textId="77777777" w:rsidR="00FF5597" w:rsidRPr="00FF5597" w:rsidRDefault="00FF5597" w:rsidP="00FF5597">
            <w:pPr>
              <w:rPr>
                <w:b/>
                <w:bCs/>
              </w:rPr>
            </w:pPr>
          </w:p>
        </w:tc>
      </w:tr>
    </w:tbl>
    <w:p w14:paraId="092405EC" w14:textId="77777777" w:rsidR="001B594A" w:rsidRDefault="001B594A"/>
    <w:p w14:paraId="5DAC6266" w14:textId="77777777" w:rsidR="00AF0156" w:rsidRDefault="00AF0156"/>
    <w:p w14:paraId="6A27087B" w14:textId="77777777" w:rsidR="00900CCC" w:rsidRDefault="00900CCC"/>
    <w:p w14:paraId="404781FA" w14:textId="77777777" w:rsidR="00900CCC" w:rsidRDefault="00900CCC"/>
    <w:p w14:paraId="72B7A035" w14:textId="77777777" w:rsidR="00900CCC" w:rsidRDefault="00900CCC"/>
    <w:p w14:paraId="0702541B" w14:textId="77777777" w:rsidR="00931B31" w:rsidRDefault="00931B31"/>
    <w:p w14:paraId="4FA74CFA" w14:textId="77777777" w:rsidR="00931B31" w:rsidRDefault="00931B31"/>
    <w:p w14:paraId="383684E0" w14:textId="77777777" w:rsidR="00931B31" w:rsidRDefault="00931B31"/>
    <w:p w14:paraId="3A9D2F1B" w14:textId="77777777" w:rsidR="00931B31" w:rsidRDefault="00931B31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75ADF2F1" w14:textId="2C846EBC" w:rsidR="002F2CB3" w:rsidRDefault="00D42EEA" w:rsidP="002F2CB3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F14BA1D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900CCC">
              <w:t xml:space="preserve"> </w:t>
            </w:r>
            <w:r w:rsidR="00E662B3">
              <w:t>9</w:t>
            </w:r>
            <w:r w:rsidR="002D4CF4">
              <w:t xml:space="preserve"> ju</w:t>
            </w:r>
            <w:r w:rsidR="001B594A">
              <w:t>li</w:t>
            </w:r>
            <w:r w:rsidR="002D4CF4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2154A81" w:rsidR="001248C4" w:rsidRPr="004B327E" w:rsidRDefault="000569AA" w:rsidP="006F1C58">
            <w:pPr>
              <w:tabs>
                <w:tab w:val="left" w:pos="1701"/>
              </w:tabs>
            </w:pPr>
            <w:r>
              <w:t xml:space="preserve">Aron Emilsson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9"/>
        <w:gridCol w:w="367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1C249158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4F3AC1AB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C54462">
              <w:rPr>
                <w:sz w:val="20"/>
              </w:rPr>
              <w:t>4</w:t>
            </w:r>
            <w:r w:rsidR="00E662B3">
              <w:rPr>
                <w:sz w:val="20"/>
              </w:rPr>
              <w:t>5</w:t>
            </w:r>
          </w:p>
        </w:tc>
      </w:tr>
      <w:tr w:rsidR="000254C7" w:rsidRPr="003504FA" w14:paraId="5DC87C8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7472E0DF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  <w:r w:rsidR="00900CCC">
              <w:rPr>
                <w:sz w:val="19"/>
                <w:szCs w:val="19"/>
              </w:rPr>
              <w:t>1</w:t>
            </w:r>
            <w:r w:rsidR="00D42EEA">
              <w:rPr>
                <w:sz w:val="19"/>
                <w:szCs w:val="19"/>
              </w:rPr>
              <w:t>-4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7629B4E2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  <w:r w:rsidR="00D42EEA"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758A1902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  <w:r w:rsidR="00D42EEA">
              <w:rPr>
                <w:sz w:val="19"/>
                <w:szCs w:val="19"/>
              </w:rPr>
              <w:t>6-7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2461C227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2D20555F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6C4FD84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E076C" w:rsidRPr="006B7944" w14:paraId="7C64CE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5121C6C5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0479388F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197DB4F0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131C6C8A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447CA028" w:rsidR="00CE076C" w:rsidRPr="0004578D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CE076C" w:rsidRPr="00284231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1D60E7EF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E076C" w:rsidRPr="006B7944" w14:paraId="0C07584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6841BCB6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Morgan Johansson (S) </w:t>
            </w:r>
            <w:r>
              <w:rPr>
                <w:snapToGrid w:val="0"/>
                <w:sz w:val="21"/>
                <w:szCs w:val="21"/>
              </w:rPr>
              <w:t>v</w:t>
            </w:r>
            <w:r w:rsidRPr="004A0318">
              <w:rPr>
                <w:snapToGrid w:val="0"/>
                <w:sz w:val="21"/>
                <w:szCs w:val="21"/>
              </w:rPr>
              <w:t>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17D3422B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397B8A22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06932645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216AA3D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7C18F6F1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693B2755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11B8B1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CE076C" w:rsidRPr="00900235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1E9E33DB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CE076C" w:rsidRPr="00CE076C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536F1F6E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CE076C" w:rsidRPr="00CE076C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562FD8B1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CE076C" w:rsidRPr="00CE076C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50D1F32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CE076C" w:rsidRPr="00CE076C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64C688A4" w:rsidR="00CE076C" w:rsidRPr="00133A00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475D816E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</w:tr>
      <w:tr w:rsidR="00CE076C" w:rsidRPr="006B7944" w14:paraId="689EBE9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4818B99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711830E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6FA9BFD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3275D99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7FD3991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96E4F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6109C3C8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581817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3EB7CDD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747EDCE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CF0CC3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CE076C" w:rsidRPr="002F53EA" w:rsidRDefault="00CE076C" w:rsidP="00CE076C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8876A6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36380FEE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69159A12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0498DDEA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7230AFB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2F74D69E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CE076C" w:rsidRPr="002F53EA" w:rsidRDefault="00CE076C" w:rsidP="00CE076C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3F5F5570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5ECFB7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4AA066E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77951EE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6551450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4B2F573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305A397A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54619A0A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205FDD7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CE076C" w:rsidRPr="0004578D" w:rsidRDefault="00CE076C" w:rsidP="00CE076C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1FC80038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7CC49FF1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778604CA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24F0F68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105BBB24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3B80B9B8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72DB8F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56BD2741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1E38E6F9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6B72AEB8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2BD1A699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2A2701F0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451115DE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D0A2A9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083485C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5B95A86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3EEFC83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5B17675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2B40FFE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3197CA52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0801B334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29A5B411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2EF944D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35820DF5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4A449B92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0204A4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2739803C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44449613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54F9C751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4E23CA6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D77F92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63F94C78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163E3BFC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0D6051C9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641FB1EA" w:rsidR="00CE076C" w:rsidRPr="00CE076C" w:rsidRDefault="00CE076C" w:rsidP="00CE076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595E4B91" w:rsidR="00CE076C" w:rsidRPr="002F53EA" w:rsidRDefault="00CE076C" w:rsidP="00CE076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2C080215" w:rsidR="00CE076C" w:rsidRPr="006B7944" w:rsidRDefault="00CE076C" w:rsidP="00CE076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CE076C" w:rsidRPr="006B7944" w:rsidRDefault="00CE076C" w:rsidP="00CE076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7530D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35B92AE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2CE7D8B3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6BE9E037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0177987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1185D22B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35161A9E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18C80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6DF78D27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6C8FE74B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432E39F3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503AF93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55DC82F4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09DE6D5C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A2AA44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4CEF1125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67A923A7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5F720661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2CDA5D5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0798A17C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0E1D01E5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249A82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0A719B93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5EC99DCD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346B8EAE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70ACB64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0577D988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61E0F4D2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0907BF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FDB44A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CE076C" w:rsidRPr="004A0318" w:rsidRDefault="00CE076C" w:rsidP="00CE076C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3665AA0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4284D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49FC8F6C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Ann-Christine Frohm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3BD0053C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6D41D11E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1D4D8214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2F29776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C3D6B00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63C695EA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E076C" w:rsidRPr="006B7944" w14:paraId="10ABD21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7539E46D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5A103AC2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4183FD13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1AA10AD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1F1B0FE4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43606319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6F6414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225821E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380B0B0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5D7B81B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7171178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20DB7B6F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34693699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E0F972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2A19677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32349BF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662BE22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0689D9B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3811E06D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24C1A87B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82B3B9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E17AC9C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2BA43F0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6BAC7EC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64D6851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0B3EE2A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5472180F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99358C6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21EAD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2869200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7DCF371C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F7D088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3597F9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63ADE7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56412DC8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Rasmus Giertz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48FD27C7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53BC672E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F90AA80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B4DBC1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683E205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0AE58A1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22EE8C3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2D29737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2A3F9970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64EE252B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45F349E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1182207D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0ED9ED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38C374C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63FE95B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3485CBE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37A12A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1F14C76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6398D795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15397C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3D63356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5EBE6D7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EC001C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273DE95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2204A51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0BEB75E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63168F0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7B3279A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5A72078F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87EB91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85C4F45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Markus Wiechel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0D2DE98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4A79958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CE076C" w:rsidRPr="00915B99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A10C30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5683AC6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0AD8491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E846EC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465945F5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Melin</w:t>
            </w:r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A41501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69125429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662B3">
              <w:rPr>
                <w:snapToGrid w:val="0"/>
                <w:sz w:val="22"/>
                <w:szCs w:val="22"/>
              </w:rPr>
              <w:t>Matheus Enholm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3565A77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482523DE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165C10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CE076C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7478E96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17D6EAA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53DDC7ED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064B9798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20AE46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2AF5FC9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5E5620C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A3787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CAD7F3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A53D20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BF1D5E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2964E8D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23136FB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4533AF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E4BA57D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1D034E34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4E3A86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FB122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1F44E9C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20CB7E0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9B9A2E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704E3D9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15AB16B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41199BC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0E796A1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62E7136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55E0083F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0EA92AB6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7A0C324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8C2AB5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C9B0C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CE076C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39E8DFF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371896CF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2B7FAD2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CE076C" w:rsidRPr="00516E3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35E5B54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455E5A57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CE076C" w:rsidRPr="007B7057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CE076C" w:rsidRPr="007B7057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19"/>
          </w:tcPr>
          <w:p w14:paraId="36F7BCAE" w14:textId="77777777" w:rsidR="00CE076C" w:rsidRPr="007B7057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CE076C" w:rsidRPr="007B7057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E3007" w14:textId="77777777" w:rsidR="009238F3" w:rsidRDefault="009238F3" w:rsidP="00286A5C">
      <w:r>
        <w:separator/>
      </w:r>
    </w:p>
  </w:endnote>
  <w:endnote w:type="continuationSeparator" w:id="0">
    <w:p w14:paraId="09222705" w14:textId="77777777" w:rsidR="009238F3" w:rsidRDefault="009238F3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BC875" w14:textId="77777777" w:rsidR="009238F3" w:rsidRDefault="009238F3" w:rsidP="00286A5C">
      <w:r>
        <w:separator/>
      </w:r>
    </w:p>
  </w:footnote>
  <w:footnote w:type="continuationSeparator" w:id="0">
    <w:p w14:paraId="526C17EE" w14:textId="77777777" w:rsidR="009238F3" w:rsidRDefault="009238F3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06656"/>
    <w:rsid w:val="00007B95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0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572A"/>
    <w:rsid w:val="0005659F"/>
    <w:rsid w:val="00056672"/>
    <w:rsid w:val="000569AA"/>
    <w:rsid w:val="0006043F"/>
    <w:rsid w:val="00061D02"/>
    <w:rsid w:val="000621E9"/>
    <w:rsid w:val="000633CA"/>
    <w:rsid w:val="0006371C"/>
    <w:rsid w:val="00063D89"/>
    <w:rsid w:val="00064292"/>
    <w:rsid w:val="00064662"/>
    <w:rsid w:val="00064AD7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5241"/>
    <w:rsid w:val="00086425"/>
    <w:rsid w:val="000870BB"/>
    <w:rsid w:val="00087A14"/>
    <w:rsid w:val="00087C2F"/>
    <w:rsid w:val="0009075A"/>
    <w:rsid w:val="00090996"/>
    <w:rsid w:val="00090FE9"/>
    <w:rsid w:val="000919BC"/>
    <w:rsid w:val="000920A8"/>
    <w:rsid w:val="0009326E"/>
    <w:rsid w:val="00094440"/>
    <w:rsid w:val="00094A50"/>
    <w:rsid w:val="000959FF"/>
    <w:rsid w:val="00096935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4E4C"/>
    <w:rsid w:val="000B6737"/>
    <w:rsid w:val="000B6F45"/>
    <w:rsid w:val="000C0E2B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3A1"/>
    <w:rsid w:val="000E35D7"/>
    <w:rsid w:val="000E3A10"/>
    <w:rsid w:val="000E57F2"/>
    <w:rsid w:val="000E633F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4620"/>
    <w:rsid w:val="00106498"/>
    <w:rsid w:val="001064E1"/>
    <w:rsid w:val="00107146"/>
    <w:rsid w:val="0011063F"/>
    <w:rsid w:val="001106A5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783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4BC8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65F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5FD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594A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2DD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79D"/>
    <w:rsid w:val="001E29BE"/>
    <w:rsid w:val="001E2DD9"/>
    <w:rsid w:val="001E3837"/>
    <w:rsid w:val="001E4815"/>
    <w:rsid w:val="001E4FFE"/>
    <w:rsid w:val="001E52C9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1F04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0FE7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13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6E3D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A7EB8"/>
    <w:rsid w:val="002B0EE7"/>
    <w:rsid w:val="002B10F5"/>
    <w:rsid w:val="002B2DAA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6D90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4CF4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5B0"/>
    <w:rsid w:val="002F0BFF"/>
    <w:rsid w:val="002F0CC9"/>
    <w:rsid w:val="002F149F"/>
    <w:rsid w:val="002F1B2F"/>
    <w:rsid w:val="002F1BB8"/>
    <w:rsid w:val="002F1DA4"/>
    <w:rsid w:val="002F2CB3"/>
    <w:rsid w:val="002F3979"/>
    <w:rsid w:val="002F3F18"/>
    <w:rsid w:val="002F4DB4"/>
    <w:rsid w:val="002F53EA"/>
    <w:rsid w:val="002F5746"/>
    <w:rsid w:val="002F5A44"/>
    <w:rsid w:val="002F5D73"/>
    <w:rsid w:val="002F6A4A"/>
    <w:rsid w:val="002F6D22"/>
    <w:rsid w:val="002F76AB"/>
    <w:rsid w:val="00300A09"/>
    <w:rsid w:val="003010D4"/>
    <w:rsid w:val="003028B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D50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96E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92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4BD5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3F39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1FE9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3753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2A44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2C8E"/>
    <w:rsid w:val="00473A32"/>
    <w:rsid w:val="004741BE"/>
    <w:rsid w:val="004749AA"/>
    <w:rsid w:val="00474C0C"/>
    <w:rsid w:val="004755A9"/>
    <w:rsid w:val="004756A5"/>
    <w:rsid w:val="00475A25"/>
    <w:rsid w:val="00475F33"/>
    <w:rsid w:val="00475F97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7C"/>
    <w:rsid w:val="005050D6"/>
    <w:rsid w:val="0050674D"/>
    <w:rsid w:val="005077BD"/>
    <w:rsid w:val="00507E71"/>
    <w:rsid w:val="005100C9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1987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95964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089A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87F"/>
    <w:rsid w:val="005C2A36"/>
    <w:rsid w:val="005C2F02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4C7"/>
    <w:rsid w:val="005E3BCE"/>
    <w:rsid w:val="005E3D8A"/>
    <w:rsid w:val="005E4CB8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2D3"/>
    <w:rsid w:val="005F63EC"/>
    <w:rsid w:val="005F6BD9"/>
    <w:rsid w:val="005F772B"/>
    <w:rsid w:val="005F7F98"/>
    <w:rsid w:val="00601614"/>
    <w:rsid w:val="00601D28"/>
    <w:rsid w:val="00601FD7"/>
    <w:rsid w:val="006029EA"/>
    <w:rsid w:val="006030E6"/>
    <w:rsid w:val="00603D6B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1C97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A6A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56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37F"/>
    <w:rsid w:val="00691DC4"/>
    <w:rsid w:val="00692624"/>
    <w:rsid w:val="006927BE"/>
    <w:rsid w:val="00692E92"/>
    <w:rsid w:val="006935D6"/>
    <w:rsid w:val="00693FDF"/>
    <w:rsid w:val="00695056"/>
    <w:rsid w:val="00695469"/>
    <w:rsid w:val="006958E2"/>
    <w:rsid w:val="006960B2"/>
    <w:rsid w:val="006960C9"/>
    <w:rsid w:val="006961CD"/>
    <w:rsid w:val="00696689"/>
    <w:rsid w:val="00696A40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B7944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0123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321"/>
    <w:rsid w:val="007369CA"/>
    <w:rsid w:val="00736F2D"/>
    <w:rsid w:val="00737B88"/>
    <w:rsid w:val="00737BBD"/>
    <w:rsid w:val="0074075F"/>
    <w:rsid w:val="0074116C"/>
    <w:rsid w:val="00741E42"/>
    <w:rsid w:val="00743B04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0C54"/>
    <w:rsid w:val="00761195"/>
    <w:rsid w:val="007614CB"/>
    <w:rsid w:val="007625F5"/>
    <w:rsid w:val="00762E43"/>
    <w:rsid w:val="00763F0F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3B20"/>
    <w:rsid w:val="00774408"/>
    <w:rsid w:val="007744D8"/>
    <w:rsid w:val="007748A6"/>
    <w:rsid w:val="007749D4"/>
    <w:rsid w:val="00775B06"/>
    <w:rsid w:val="00776B14"/>
    <w:rsid w:val="007772F5"/>
    <w:rsid w:val="007843F4"/>
    <w:rsid w:val="007852B5"/>
    <w:rsid w:val="00785C16"/>
    <w:rsid w:val="00786225"/>
    <w:rsid w:val="00786C98"/>
    <w:rsid w:val="007917FF"/>
    <w:rsid w:val="00791912"/>
    <w:rsid w:val="007927DC"/>
    <w:rsid w:val="007928B6"/>
    <w:rsid w:val="007969BD"/>
    <w:rsid w:val="00796A28"/>
    <w:rsid w:val="00796F8F"/>
    <w:rsid w:val="0079785A"/>
    <w:rsid w:val="00797B51"/>
    <w:rsid w:val="00797D41"/>
    <w:rsid w:val="007A047C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78B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1165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46C"/>
    <w:rsid w:val="007F5B2F"/>
    <w:rsid w:val="007F5EFA"/>
    <w:rsid w:val="007F6E7C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37A0F"/>
    <w:rsid w:val="0084142E"/>
    <w:rsid w:val="008421B7"/>
    <w:rsid w:val="00842D3C"/>
    <w:rsid w:val="0084369F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4FA8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3478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E6E92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CCC"/>
    <w:rsid w:val="00901269"/>
    <w:rsid w:val="009018A0"/>
    <w:rsid w:val="00902C57"/>
    <w:rsid w:val="00903087"/>
    <w:rsid w:val="0090344B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8F3"/>
    <w:rsid w:val="00923EE3"/>
    <w:rsid w:val="0092414D"/>
    <w:rsid w:val="0092423C"/>
    <w:rsid w:val="00925665"/>
    <w:rsid w:val="00925EF5"/>
    <w:rsid w:val="0092661C"/>
    <w:rsid w:val="00926B08"/>
    <w:rsid w:val="00926C51"/>
    <w:rsid w:val="00931511"/>
    <w:rsid w:val="00931B3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10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B36"/>
    <w:rsid w:val="00980006"/>
    <w:rsid w:val="009807E8"/>
    <w:rsid w:val="00980871"/>
    <w:rsid w:val="00980BA4"/>
    <w:rsid w:val="00982FE6"/>
    <w:rsid w:val="00983C3D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0B3D"/>
    <w:rsid w:val="00992247"/>
    <w:rsid w:val="00992569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6D99"/>
    <w:rsid w:val="009A73A3"/>
    <w:rsid w:val="009A778A"/>
    <w:rsid w:val="009B054C"/>
    <w:rsid w:val="009B0B25"/>
    <w:rsid w:val="009B0C51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1A0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6C05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06"/>
    <w:rsid w:val="00A84368"/>
    <w:rsid w:val="00A84AC3"/>
    <w:rsid w:val="00A854C1"/>
    <w:rsid w:val="00A8608D"/>
    <w:rsid w:val="00A86AF2"/>
    <w:rsid w:val="00A872FC"/>
    <w:rsid w:val="00A87A77"/>
    <w:rsid w:val="00A87B80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96D68"/>
    <w:rsid w:val="00AA0380"/>
    <w:rsid w:val="00AA2FEB"/>
    <w:rsid w:val="00AA3F94"/>
    <w:rsid w:val="00AA4ACF"/>
    <w:rsid w:val="00AA6165"/>
    <w:rsid w:val="00AA62A9"/>
    <w:rsid w:val="00AA6552"/>
    <w:rsid w:val="00AB0288"/>
    <w:rsid w:val="00AB06E4"/>
    <w:rsid w:val="00AB0855"/>
    <w:rsid w:val="00AB0E90"/>
    <w:rsid w:val="00AB0FCE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2151"/>
    <w:rsid w:val="00AD3982"/>
    <w:rsid w:val="00AD3DC2"/>
    <w:rsid w:val="00AD40CA"/>
    <w:rsid w:val="00AD424B"/>
    <w:rsid w:val="00AD4BA2"/>
    <w:rsid w:val="00AD4DD7"/>
    <w:rsid w:val="00AD5541"/>
    <w:rsid w:val="00AD5555"/>
    <w:rsid w:val="00AD5974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3DCB"/>
    <w:rsid w:val="00AE40F0"/>
    <w:rsid w:val="00AE4599"/>
    <w:rsid w:val="00AE4C6A"/>
    <w:rsid w:val="00AE58FC"/>
    <w:rsid w:val="00AE5CEC"/>
    <w:rsid w:val="00AE6508"/>
    <w:rsid w:val="00AE7601"/>
    <w:rsid w:val="00AF0156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0E62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DA3"/>
    <w:rsid w:val="00B2445B"/>
    <w:rsid w:val="00B24532"/>
    <w:rsid w:val="00B25110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17D"/>
    <w:rsid w:val="00B93CE5"/>
    <w:rsid w:val="00B940F9"/>
    <w:rsid w:val="00B94214"/>
    <w:rsid w:val="00B9440C"/>
    <w:rsid w:val="00B96E4B"/>
    <w:rsid w:val="00B96ECE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894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1A5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2A6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1782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5EF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0E5A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446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ABD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02F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076C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68B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96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2EEA"/>
    <w:rsid w:val="00D42F84"/>
    <w:rsid w:val="00D44588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65FB"/>
    <w:rsid w:val="00D973D0"/>
    <w:rsid w:val="00D97C1A"/>
    <w:rsid w:val="00DA0514"/>
    <w:rsid w:val="00DA060C"/>
    <w:rsid w:val="00DA0BAA"/>
    <w:rsid w:val="00DA2679"/>
    <w:rsid w:val="00DA3626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26CC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C01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5C64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258CA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6E5C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3D3B"/>
    <w:rsid w:val="00E54CBA"/>
    <w:rsid w:val="00E56628"/>
    <w:rsid w:val="00E568E5"/>
    <w:rsid w:val="00E56AC2"/>
    <w:rsid w:val="00E63FA3"/>
    <w:rsid w:val="00E64313"/>
    <w:rsid w:val="00E6457C"/>
    <w:rsid w:val="00E65EB8"/>
    <w:rsid w:val="00E662B3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6A3C"/>
    <w:rsid w:val="00E7720B"/>
    <w:rsid w:val="00E805F2"/>
    <w:rsid w:val="00E83BBE"/>
    <w:rsid w:val="00E84065"/>
    <w:rsid w:val="00E86074"/>
    <w:rsid w:val="00E86215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A7959"/>
    <w:rsid w:val="00EB122F"/>
    <w:rsid w:val="00EB1756"/>
    <w:rsid w:val="00EB2935"/>
    <w:rsid w:val="00EB2D03"/>
    <w:rsid w:val="00EB39DB"/>
    <w:rsid w:val="00EB3CD3"/>
    <w:rsid w:val="00EB5A1C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70E"/>
    <w:rsid w:val="00EE08D0"/>
    <w:rsid w:val="00EE33A1"/>
    <w:rsid w:val="00EE45DE"/>
    <w:rsid w:val="00EE46EF"/>
    <w:rsid w:val="00EE482B"/>
    <w:rsid w:val="00EE5DE5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3EA7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17C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D36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2E46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07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198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5E35"/>
    <w:rsid w:val="00FB6C52"/>
    <w:rsid w:val="00FB78A4"/>
    <w:rsid w:val="00FC11AF"/>
    <w:rsid w:val="00FC1E35"/>
    <w:rsid w:val="00FC2116"/>
    <w:rsid w:val="00FC236F"/>
    <w:rsid w:val="00FC252E"/>
    <w:rsid w:val="00FC279B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5597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paragraph" w:styleId="Revision">
    <w:name w:val="Revision"/>
    <w:hidden/>
    <w:uiPriority w:val="99"/>
    <w:semiHidden/>
    <w:rsid w:val="005319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3</Pages>
  <Words>660</Words>
  <Characters>3649</Characters>
  <Application>Microsoft Office Word</Application>
  <DocSecurity>0</DocSecurity>
  <Lines>1824</Lines>
  <Paragraphs>269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4</cp:revision>
  <cp:lastPrinted>2026-06-30T08:11:00Z</cp:lastPrinted>
  <dcterms:created xsi:type="dcterms:W3CDTF">2026-07-07T07:43:00Z</dcterms:created>
  <dcterms:modified xsi:type="dcterms:W3CDTF">2026-07-07T08:55:00Z</dcterms:modified>
</cp:coreProperties>
</file>