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094B079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04002">
              <w:rPr>
                <w:b/>
              </w:rPr>
              <w:t>2</w:t>
            </w:r>
            <w:r w:rsidR="00DD4673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C56B253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DD4673">
              <w:t>3</w:t>
            </w:r>
            <w:r w:rsidR="007A17C6">
              <w:t>-</w:t>
            </w:r>
            <w:r w:rsidR="00DD4673">
              <w:t>05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61EA319" w:rsidR="00D12EAD" w:rsidRDefault="007A17C6" w:rsidP="0096348C">
            <w:r>
              <w:t>1</w:t>
            </w:r>
            <w:r w:rsidR="00DD4673">
              <w:t>1</w:t>
            </w:r>
            <w:r>
              <w:t>.00</w:t>
            </w:r>
            <w:r w:rsidR="002C03CD">
              <w:t>-</w:t>
            </w:r>
            <w:r w:rsidR="003F3C29">
              <w:t>11.45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AD50F32" w14:textId="77777777" w:rsidR="00DD4673" w:rsidRDefault="00DD4673" w:rsidP="00DD4673">
            <w:pPr>
              <w:widowControl/>
              <w:spacing w:line="280" w:lineRule="exact"/>
              <w:rPr>
                <w:b/>
              </w:rPr>
            </w:pPr>
            <w:r>
              <w:rPr>
                <w:b/>
              </w:rPr>
              <w:t>Information från Finansdepartementet</w:t>
            </w:r>
          </w:p>
          <w:p w14:paraId="313533B1" w14:textId="48596D46" w:rsidR="006D7353" w:rsidRPr="006D7353" w:rsidRDefault="00DD4673" w:rsidP="006D7353">
            <w:pPr>
              <w:tabs>
                <w:tab w:val="left" w:pos="1701"/>
              </w:tabs>
              <w:spacing w:before="240" w:after="240"/>
            </w:pPr>
            <w:r>
              <w:t>Finansminister Elisabeth Svantesson</w:t>
            </w:r>
            <w:r w:rsidR="00315D18">
              <w:t>, biträdd av medarbetare från Finansdepartementet,</w:t>
            </w:r>
            <w:r w:rsidR="006D7353">
              <w:t xml:space="preserve"> </w:t>
            </w:r>
            <w:r w:rsidR="00004002">
              <w:t xml:space="preserve">informerade </w:t>
            </w:r>
            <w:r w:rsidR="00003342">
              <w:t xml:space="preserve">bl.a. </w:t>
            </w:r>
            <w:r w:rsidR="00780544" w:rsidRPr="00780544">
              <w:t>om åtgärder mot den kriminella ekonomin</w:t>
            </w:r>
            <w:r w:rsidR="00780544">
              <w:t xml:space="preserve"> och svarade på ledamöternas frågor.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08EBB9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1357B98B" w14:textId="2775D314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2C69774F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bordlade frågan om justering av</w:t>
            </w:r>
            <w:r>
              <w:rPr>
                <w:bCs/>
                <w:snapToGrid w:val="0"/>
              </w:rPr>
              <w:t xml:space="preserve"> protokoll 2023/24:2</w:t>
            </w:r>
            <w:r w:rsidR="00780544">
              <w:rPr>
                <w:bCs/>
                <w:snapToGrid w:val="0"/>
              </w:rPr>
              <w:t>2</w:t>
            </w:r>
            <w:r w:rsidRPr="00016B3F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7F6D8BF2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400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4C4E2F7" w14:textId="05E1D3C8" w:rsidR="00A907AB" w:rsidRDefault="00DD4673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</w:rPr>
              <w:t>Skatteförfarande och folkbokföring (SkU15)</w:t>
            </w:r>
          </w:p>
          <w:p w14:paraId="033CC05D" w14:textId="77777777" w:rsidR="00AC1A15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DD4673">
              <w:rPr>
                <w:bCs/>
                <w:snapToGrid w:val="0"/>
              </w:rPr>
              <w:t>fortsatte beredningen av betänkande SkU15.</w:t>
            </w:r>
          </w:p>
          <w:p w14:paraId="48A8887A" w14:textId="4008B60E" w:rsidR="00780544" w:rsidRPr="008F79F2" w:rsidRDefault="00780544" w:rsidP="000854D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E356E9" w14:paraId="2AD21A61" w14:textId="77777777" w:rsidTr="007E1B8E">
        <w:tc>
          <w:tcPr>
            <w:tcW w:w="567" w:type="dxa"/>
          </w:tcPr>
          <w:p w14:paraId="59E4ABC1" w14:textId="6D00CF9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400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26C7A68" w14:textId="55AAA457" w:rsidR="00780544" w:rsidRPr="00780544" w:rsidRDefault="00780544" w:rsidP="00780544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>
              <w:rPr>
                <w:b/>
              </w:rPr>
              <w:t>RiR rapport om förändrade inkomstskatteregler 2011–2023 (SkU18)</w:t>
            </w:r>
          </w:p>
          <w:p w14:paraId="2C68B5C7" w14:textId="77777777" w:rsidR="00780544" w:rsidRDefault="00780544" w:rsidP="00780544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betänkande SkU18.</w:t>
            </w:r>
          </w:p>
          <w:p w14:paraId="349DF523" w14:textId="60324934" w:rsidR="00780544" w:rsidRPr="00780544" w:rsidRDefault="00780544" w:rsidP="00780544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46308D" w14:paraId="5825DFB0" w14:textId="77777777" w:rsidTr="007E1B8E">
        <w:tc>
          <w:tcPr>
            <w:tcW w:w="567" w:type="dxa"/>
          </w:tcPr>
          <w:p w14:paraId="255917EA" w14:textId="047151DC" w:rsidR="0046308D" w:rsidRDefault="0046308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76ED7AEE" w14:textId="77777777" w:rsidR="0046308D" w:rsidRDefault="005F4792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65F737D5" w14:textId="4BFA4B61" w:rsidR="005F4792" w:rsidRPr="005F4792" w:rsidRDefault="005F4792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F4792">
              <w:rPr>
                <w:bCs/>
              </w:rPr>
              <w:t>En sammanställning över EU-dokument som inkommit mellan 1 jan – 29 feb 2024 anmäldes.</w:t>
            </w:r>
          </w:p>
        </w:tc>
      </w:tr>
      <w:tr w:rsidR="005F4792" w14:paraId="19878078" w14:textId="77777777" w:rsidTr="007E1B8E">
        <w:tc>
          <w:tcPr>
            <w:tcW w:w="567" w:type="dxa"/>
          </w:tcPr>
          <w:p w14:paraId="6EC19909" w14:textId="3FC7AE19" w:rsidR="005F4792" w:rsidRDefault="005F479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363ADCD9" w14:textId="77777777" w:rsidR="005F4792" w:rsidRDefault="005F4792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1418E14A" w14:textId="74BCAAFB" w:rsidR="005F4792" w:rsidRPr="005F4792" w:rsidRDefault="005F4792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F4792">
              <w:rPr>
                <w:bCs/>
              </w:rPr>
              <w:t>Inkomna skrivelser enligt bilaga 2 anmäldes.</w:t>
            </w:r>
            <w:r w:rsidR="0088687F">
              <w:rPr>
                <w:bCs/>
              </w:rPr>
              <w:t xml:space="preserve"> 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1786B1E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A665CC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4C6798DE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E356E9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D27511">
              <w:rPr>
                <w:snapToGrid w:val="0"/>
              </w:rPr>
              <w:t>12</w:t>
            </w:r>
            <w:r w:rsidR="00D80743">
              <w:rPr>
                <w:snapToGrid w:val="0"/>
              </w:rPr>
              <w:t xml:space="preserve"> mars 2024</w:t>
            </w:r>
            <w:r>
              <w:rPr>
                <w:snapToGrid w:val="0"/>
              </w:rPr>
              <w:t xml:space="preserve"> kl. 1</w:t>
            </w:r>
            <w:r w:rsidR="00E356E9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53153041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D27511">
              <w:t>12</w:t>
            </w:r>
            <w:r w:rsidR="000E707A">
              <w:t xml:space="preserve"> </w:t>
            </w:r>
            <w:r w:rsidR="001308F8">
              <w:t>mars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lastRenderedPageBreak/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43438A24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>
              <w:rPr>
                <w:b/>
              </w:rPr>
              <w:t>23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1F2ACDB6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DD6387">
              <w:rPr>
                <w:sz w:val="22"/>
              </w:rPr>
              <w:t xml:space="preserve"> 1-7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11175FA6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48BD0B3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17651C3F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4790AC9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700CBDA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33D49B5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7E583331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4F7851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1543C826" w:rsidR="000A2410" w:rsidRDefault="000A2410" w:rsidP="00592BE9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4F7851" w14:paraId="76C1CBF7" w14:textId="77777777" w:rsidTr="009658A4">
        <w:tc>
          <w:tcPr>
            <w:tcW w:w="2881" w:type="dxa"/>
          </w:tcPr>
          <w:p w14:paraId="220BA4AA" w14:textId="77777777" w:rsidR="004F7851" w:rsidRDefault="004F7851" w:rsidP="009658A4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33B8D6BD" w14:textId="77777777" w:rsidR="004F7851" w:rsidRDefault="004F7851" w:rsidP="009658A4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5512E75A" w14:textId="77777777" w:rsidR="004F7851" w:rsidRDefault="004F7851" w:rsidP="009658A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5142479A" w14:textId="77777777" w:rsidR="004F7851" w:rsidRDefault="004F7851" w:rsidP="009658A4">
            <w:pPr>
              <w:tabs>
                <w:tab w:val="left" w:pos="1276"/>
              </w:tabs>
              <w:rPr>
                <w:b/>
              </w:rPr>
            </w:pPr>
            <w:r>
              <w:t>till protokoll 2023/24:23</w:t>
            </w:r>
          </w:p>
        </w:tc>
      </w:tr>
    </w:tbl>
    <w:p w14:paraId="03BAA797" w14:textId="77777777" w:rsidR="004F7851" w:rsidRDefault="004F7851" w:rsidP="004F7851">
      <w:pPr>
        <w:tabs>
          <w:tab w:val="left" w:pos="1276"/>
        </w:tabs>
        <w:ind w:left="-1134" w:firstLine="1134"/>
      </w:pPr>
    </w:p>
    <w:p w14:paraId="2ABBEBDA" w14:textId="77777777" w:rsidR="004F7851" w:rsidRDefault="004F7851" w:rsidP="004F7851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0653D32E" w14:textId="77777777" w:rsidR="004F7851" w:rsidRDefault="004F7851" w:rsidP="004F785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58D93C0A" w14:textId="77777777" w:rsidR="004F7851" w:rsidRPr="004C2DAD" w:rsidRDefault="004F7851" w:rsidP="004F7851">
      <w:pPr>
        <w:tabs>
          <w:tab w:val="left" w:pos="7655"/>
        </w:tabs>
        <w:ind w:right="-568"/>
        <w:rPr>
          <w:szCs w:val="24"/>
        </w:rPr>
      </w:pPr>
    </w:p>
    <w:p w14:paraId="20E12B8B" w14:textId="77777777" w:rsidR="004F7851" w:rsidRDefault="004F7851" w:rsidP="004F7851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79503A26" w14:textId="77777777" w:rsidR="004F7851" w:rsidRPr="00D97F2E" w:rsidRDefault="004F7851" w:rsidP="004F7851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>
        <w:rPr>
          <w:iCs/>
          <w:szCs w:val="24"/>
        </w:rPr>
        <w:t>1040</w:t>
      </w:r>
      <w:r w:rsidRPr="00D97F2E">
        <w:rPr>
          <w:iCs/>
          <w:szCs w:val="24"/>
        </w:rPr>
        <w:t>–2023/24</w:t>
      </w:r>
      <w:r w:rsidRPr="00D97F2E">
        <w:rPr>
          <w:iCs/>
          <w:szCs w:val="24"/>
        </w:rPr>
        <w:tab/>
      </w:r>
      <w:r>
        <w:rPr>
          <w:iCs/>
          <w:szCs w:val="24"/>
        </w:rPr>
        <w:t>Friskvårdsbidrag för solariesolande</w:t>
      </w:r>
    </w:p>
    <w:p w14:paraId="15D3CF06" w14:textId="77777777" w:rsidR="004F7851" w:rsidRDefault="004F7851" w:rsidP="004F7851">
      <w:pPr>
        <w:tabs>
          <w:tab w:val="left" w:pos="1985"/>
          <w:tab w:val="left" w:pos="7655"/>
        </w:tabs>
        <w:ind w:left="2127" w:right="-568" w:hanging="2127"/>
      </w:pPr>
    </w:p>
    <w:p w14:paraId="79B9DF89" w14:textId="77777777" w:rsidR="004F7851" w:rsidRDefault="004F7851" w:rsidP="004F7851">
      <w:pPr>
        <w:widowControl/>
      </w:pPr>
    </w:p>
    <w:p w14:paraId="6AC17A1C" w14:textId="77777777" w:rsidR="004F7851" w:rsidRDefault="004F7851" w:rsidP="004F7851">
      <w:pPr>
        <w:widowControl/>
      </w:pPr>
    </w:p>
    <w:p w14:paraId="1B768161" w14:textId="77777777" w:rsidR="004F7851" w:rsidRDefault="004F7851" w:rsidP="004F785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2C4E2DB9" w14:textId="77777777" w:rsidR="004F7851" w:rsidRPr="00292A22" w:rsidRDefault="004F7851" w:rsidP="004F7851">
      <w:pPr>
        <w:tabs>
          <w:tab w:val="left" w:pos="1985"/>
          <w:tab w:val="left" w:pos="7655"/>
        </w:tabs>
        <w:ind w:left="2127" w:right="-568" w:hanging="2127"/>
        <w:rPr>
          <w:szCs w:val="24"/>
        </w:rPr>
      </w:pPr>
      <w:r>
        <w:rPr>
          <w:i/>
          <w:sz w:val="32"/>
          <w:szCs w:val="32"/>
        </w:rPr>
        <w:tab/>
      </w:r>
      <w:r>
        <w:rPr>
          <w:szCs w:val="24"/>
        </w:rPr>
        <w:t>Tullverkets årsredovisning 2023</w:t>
      </w:r>
    </w:p>
    <w:p w14:paraId="4E3CD09F" w14:textId="77777777" w:rsidR="004F7851" w:rsidRPr="00292A22" w:rsidRDefault="004F7851" w:rsidP="004F7851">
      <w:pPr>
        <w:tabs>
          <w:tab w:val="left" w:pos="1985"/>
          <w:tab w:val="left" w:pos="7655"/>
        </w:tabs>
        <w:ind w:left="2127" w:right="-568" w:hanging="2127"/>
        <w:rPr>
          <w:szCs w:val="24"/>
        </w:rPr>
      </w:pPr>
      <w:r>
        <w:rPr>
          <w:i/>
          <w:sz w:val="32"/>
          <w:szCs w:val="32"/>
        </w:rPr>
        <w:tab/>
      </w:r>
      <w:r>
        <w:rPr>
          <w:szCs w:val="24"/>
        </w:rPr>
        <w:t>Tullverkets budgetunderlag 2025–2027</w:t>
      </w:r>
    </w:p>
    <w:p w14:paraId="0E1C495E" w14:textId="77777777" w:rsidR="004F7851" w:rsidRDefault="004F7851" w:rsidP="004F7851">
      <w:pPr>
        <w:widowControl/>
      </w:pPr>
    </w:p>
    <w:p w14:paraId="646216A5" w14:textId="77777777" w:rsidR="004F7851" w:rsidRDefault="004F7851" w:rsidP="00592BE9">
      <w:pPr>
        <w:widowControl/>
      </w:pPr>
    </w:p>
    <w:sectPr w:rsidR="004F7851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2B22"/>
    <w:rsid w:val="003D3213"/>
    <w:rsid w:val="003D65DF"/>
    <w:rsid w:val="003E3027"/>
    <w:rsid w:val="003F3C29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5991"/>
    <w:rsid w:val="00437AEB"/>
    <w:rsid w:val="00442491"/>
    <w:rsid w:val="00445589"/>
    <w:rsid w:val="00446353"/>
    <w:rsid w:val="00446C86"/>
    <w:rsid w:val="00455642"/>
    <w:rsid w:val="0046308D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717F"/>
    <w:rsid w:val="004E0699"/>
    <w:rsid w:val="004F14A4"/>
    <w:rsid w:val="004F1B55"/>
    <w:rsid w:val="004F680C"/>
    <w:rsid w:val="004F7851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40261"/>
    <w:rsid w:val="006604CB"/>
    <w:rsid w:val="00662C0B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7BDA"/>
    <w:rsid w:val="00771B76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687F"/>
    <w:rsid w:val="008958A1"/>
    <w:rsid w:val="008A5327"/>
    <w:rsid w:val="008C2DE4"/>
    <w:rsid w:val="008C68ED"/>
    <w:rsid w:val="008D12B1"/>
    <w:rsid w:val="008E297D"/>
    <w:rsid w:val="008E72AD"/>
    <w:rsid w:val="008F1A6E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F6E99"/>
    <w:rsid w:val="00A01787"/>
    <w:rsid w:val="00A13963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55AD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77F51"/>
    <w:rsid w:val="00D8074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30AF"/>
    <w:rsid w:val="00EE7FFE"/>
    <w:rsid w:val="00EF70DA"/>
    <w:rsid w:val="00F0569E"/>
    <w:rsid w:val="00F064EF"/>
    <w:rsid w:val="00F236AC"/>
    <w:rsid w:val="00F243E4"/>
    <w:rsid w:val="00F37A94"/>
    <w:rsid w:val="00F46F5A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516</TotalTime>
  <Pages>4</Pages>
  <Words>371</Words>
  <Characters>2787</Characters>
  <Application>Microsoft Office Word</Application>
  <DocSecurity>0</DocSecurity>
  <Lines>154</Lines>
  <Paragraphs>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22</cp:revision>
  <cp:lastPrinted>2024-03-06T08:08:00Z</cp:lastPrinted>
  <dcterms:created xsi:type="dcterms:W3CDTF">2024-02-28T12:01:00Z</dcterms:created>
  <dcterms:modified xsi:type="dcterms:W3CDTF">2024-03-06T11:22:00Z</dcterms:modified>
</cp:coreProperties>
</file>