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B15C6F" w14:textId="77777777" w:rsidR="00670C18" w:rsidRPr="00197B57" w:rsidRDefault="00670C18" w:rsidP="00670C18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670C18" w:rsidRPr="00197B57" w14:paraId="6D75C79F" w14:textId="77777777" w:rsidTr="000E1ED8">
        <w:tc>
          <w:tcPr>
            <w:tcW w:w="9141" w:type="dxa"/>
          </w:tcPr>
          <w:p w14:paraId="1533D522" w14:textId="77777777" w:rsidR="00670C18" w:rsidRPr="00197B57" w:rsidRDefault="00670C18" w:rsidP="000E1ED8">
            <w:pPr>
              <w:rPr>
                <w:sz w:val="22"/>
                <w:szCs w:val="22"/>
              </w:rPr>
            </w:pPr>
            <w:r w:rsidRPr="00197B57">
              <w:rPr>
                <w:sz w:val="22"/>
                <w:szCs w:val="22"/>
              </w:rPr>
              <w:t>RIKSDAGEN</w:t>
            </w:r>
          </w:p>
          <w:p w14:paraId="008445C8" w14:textId="77777777" w:rsidR="00670C18" w:rsidRPr="00197B57" w:rsidRDefault="00670C18" w:rsidP="000E1ED8">
            <w:pPr>
              <w:rPr>
                <w:sz w:val="22"/>
                <w:szCs w:val="22"/>
              </w:rPr>
            </w:pPr>
            <w:r w:rsidRPr="00197B57">
              <w:rPr>
                <w:sz w:val="22"/>
                <w:szCs w:val="22"/>
              </w:rPr>
              <w:t>TRAFIKUTSKOTTET</w:t>
            </w:r>
          </w:p>
        </w:tc>
      </w:tr>
    </w:tbl>
    <w:p w14:paraId="5A7800EB" w14:textId="77777777" w:rsidR="00670C18" w:rsidRPr="00197B57" w:rsidRDefault="00670C18" w:rsidP="00670C18">
      <w:pPr>
        <w:rPr>
          <w:sz w:val="22"/>
          <w:szCs w:val="22"/>
        </w:rPr>
      </w:pPr>
    </w:p>
    <w:p w14:paraId="48C81ACD" w14:textId="77777777" w:rsidR="00670C18" w:rsidRPr="00197B57" w:rsidRDefault="00670C18" w:rsidP="00670C18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670C18" w:rsidRPr="00197B57" w14:paraId="2CC2C504" w14:textId="77777777" w:rsidTr="000E1ED8">
        <w:trPr>
          <w:cantSplit/>
          <w:trHeight w:val="742"/>
        </w:trPr>
        <w:tc>
          <w:tcPr>
            <w:tcW w:w="1985" w:type="dxa"/>
          </w:tcPr>
          <w:p w14:paraId="3FB905BC" w14:textId="77777777" w:rsidR="00670C18" w:rsidRPr="00197B57" w:rsidRDefault="00670C18" w:rsidP="000E1ED8">
            <w:pPr>
              <w:rPr>
                <w:b/>
                <w:sz w:val="22"/>
                <w:szCs w:val="22"/>
              </w:rPr>
            </w:pPr>
            <w:r w:rsidRPr="00197B57">
              <w:rPr>
                <w:b/>
                <w:sz w:val="22"/>
                <w:szCs w:val="22"/>
              </w:rPr>
              <w:t xml:space="preserve">PROTOKOLL </w:t>
            </w:r>
          </w:p>
        </w:tc>
        <w:tc>
          <w:tcPr>
            <w:tcW w:w="6463" w:type="dxa"/>
          </w:tcPr>
          <w:p w14:paraId="381DE047" w14:textId="47ACF502" w:rsidR="00670C18" w:rsidRPr="00197B57" w:rsidRDefault="00670C18" w:rsidP="000E1ED8">
            <w:pPr>
              <w:rPr>
                <w:b/>
                <w:sz w:val="22"/>
                <w:szCs w:val="22"/>
              </w:rPr>
            </w:pPr>
            <w:r w:rsidRPr="00197B57">
              <w:rPr>
                <w:b/>
                <w:sz w:val="22"/>
                <w:szCs w:val="22"/>
              </w:rPr>
              <w:t>UTSKOTTSSAMMANTRÄDE 2022/23:2</w:t>
            </w:r>
            <w:r>
              <w:rPr>
                <w:b/>
                <w:sz w:val="22"/>
                <w:szCs w:val="22"/>
              </w:rPr>
              <w:t>6</w:t>
            </w:r>
          </w:p>
          <w:p w14:paraId="6D31DB9B" w14:textId="77777777" w:rsidR="00670C18" w:rsidRPr="00197B57" w:rsidRDefault="00670C18" w:rsidP="000E1ED8">
            <w:pPr>
              <w:rPr>
                <w:b/>
                <w:sz w:val="22"/>
                <w:szCs w:val="22"/>
              </w:rPr>
            </w:pPr>
          </w:p>
        </w:tc>
      </w:tr>
      <w:tr w:rsidR="00670C18" w:rsidRPr="00197B57" w14:paraId="46C620E2" w14:textId="77777777" w:rsidTr="000E1ED8">
        <w:tc>
          <w:tcPr>
            <w:tcW w:w="1985" w:type="dxa"/>
          </w:tcPr>
          <w:p w14:paraId="470D0019" w14:textId="77777777" w:rsidR="00670C18" w:rsidRPr="00197B57" w:rsidRDefault="00670C18" w:rsidP="000E1ED8">
            <w:pPr>
              <w:rPr>
                <w:sz w:val="22"/>
                <w:szCs w:val="22"/>
              </w:rPr>
            </w:pPr>
            <w:r w:rsidRPr="00197B57">
              <w:rPr>
                <w:sz w:val="22"/>
                <w:szCs w:val="22"/>
              </w:rPr>
              <w:t>DATUM</w:t>
            </w:r>
          </w:p>
        </w:tc>
        <w:tc>
          <w:tcPr>
            <w:tcW w:w="6463" w:type="dxa"/>
          </w:tcPr>
          <w:p w14:paraId="58C98A29" w14:textId="0448D458" w:rsidR="00670C18" w:rsidRPr="00197B57" w:rsidRDefault="00670C18" w:rsidP="000E1ED8">
            <w:pPr>
              <w:rPr>
                <w:sz w:val="22"/>
                <w:szCs w:val="22"/>
              </w:rPr>
            </w:pPr>
            <w:r w:rsidRPr="00197B57">
              <w:rPr>
                <w:sz w:val="22"/>
                <w:szCs w:val="22"/>
              </w:rPr>
              <w:t>2023-05-</w:t>
            </w:r>
            <w:r w:rsidR="00080EDB">
              <w:rPr>
                <w:sz w:val="22"/>
                <w:szCs w:val="22"/>
              </w:rPr>
              <w:t>09</w:t>
            </w:r>
          </w:p>
        </w:tc>
      </w:tr>
      <w:tr w:rsidR="00670C18" w:rsidRPr="00197B57" w14:paraId="6F66D8DD" w14:textId="77777777" w:rsidTr="000E1ED8">
        <w:tc>
          <w:tcPr>
            <w:tcW w:w="1985" w:type="dxa"/>
          </w:tcPr>
          <w:p w14:paraId="39E85DB6" w14:textId="77777777" w:rsidR="00670C18" w:rsidRPr="00197B57" w:rsidRDefault="00670C18" w:rsidP="000E1ED8">
            <w:pPr>
              <w:rPr>
                <w:sz w:val="22"/>
                <w:szCs w:val="22"/>
              </w:rPr>
            </w:pPr>
            <w:r w:rsidRPr="00197B57">
              <w:rPr>
                <w:sz w:val="22"/>
                <w:szCs w:val="22"/>
              </w:rPr>
              <w:t>TID</w:t>
            </w:r>
          </w:p>
        </w:tc>
        <w:tc>
          <w:tcPr>
            <w:tcW w:w="6463" w:type="dxa"/>
          </w:tcPr>
          <w:p w14:paraId="225FE044" w14:textId="2E911658" w:rsidR="00670C18" w:rsidRPr="00197B57" w:rsidRDefault="00670C18" w:rsidP="000E1ED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11.00</w:t>
            </w:r>
            <w:r w:rsidRPr="00197B57"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>11.</w:t>
            </w:r>
            <w:r w:rsidR="0077002C">
              <w:rPr>
                <w:sz w:val="22"/>
                <w:szCs w:val="22"/>
              </w:rPr>
              <w:t>45</w:t>
            </w:r>
          </w:p>
          <w:p w14:paraId="532B5FAD" w14:textId="77777777" w:rsidR="00670C18" w:rsidRPr="00197B57" w:rsidRDefault="00670C18" w:rsidP="000E1ED8">
            <w:pPr>
              <w:rPr>
                <w:sz w:val="22"/>
                <w:szCs w:val="22"/>
              </w:rPr>
            </w:pPr>
          </w:p>
          <w:p w14:paraId="42025AEC" w14:textId="77777777" w:rsidR="00670C18" w:rsidRPr="00197B57" w:rsidRDefault="00670C18" w:rsidP="000E1ED8">
            <w:pPr>
              <w:rPr>
                <w:sz w:val="22"/>
                <w:szCs w:val="22"/>
              </w:rPr>
            </w:pPr>
          </w:p>
        </w:tc>
      </w:tr>
      <w:tr w:rsidR="00670C18" w:rsidRPr="00197B57" w14:paraId="725CA61F" w14:textId="77777777" w:rsidTr="000E1ED8">
        <w:tc>
          <w:tcPr>
            <w:tcW w:w="1985" w:type="dxa"/>
          </w:tcPr>
          <w:p w14:paraId="579A7AEA" w14:textId="77777777" w:rsidR="00670C18" w:rsidRPr="00197B57" w:rsidRDefault="00670C18" w:rsidP="000E1ED8">
            <w:pPr>
              <w:rPr>
                <w:sz w:val="22"/>
                <w:szCs w:val="22"/>
              </w:rPr>
            </w:pPr>
            <w:r w:rsidRPr="00197B57">
              <w:rPr>
                <w:sz w:val="22"/>
                <w:szCs w:val="22"/>
              </w:rPr>
              <w:t>NÄRVARANDE</w:t>
            </w:r>
          </w:p>
        </w:tc>
        <w:tc>
          <w:tcPr>
            <w:tcW w:w="6463" w:type="dxa"/>
          </w:tcPr>
          <w:p w14:paraId="5C6A3ABF" w14:textId="77777777" w:rsidR="00670C18" w:rsidRPr="00197B57" w:rsidRDefault="00670C18" w:rsidP="000E1ED8">
            <w:pPr>
              <w:rPr>
                <w:sz w:val="22"/>
                <w:szCs w:val="22"/>
              </w:rPr>
            </w:pPr>
            <w:r w:rsidRPr="00197B57">
              <w:rPr>
                <w:sz w:val="22"/>
                <w:szCs w:val="22"/>
              </w:rPr>
              <w:t>Se bilaga 1</w:t>
            </w:r>
          </w:p>
        </w:tc>
      </w:tr>
    </w:tbl>
    <w:p w14:paraId="675DF350" w14:textId="77777777" w:rsidR="00670C18" w:rsidRPr="00197B57" w:rsidRDefault="00670C18" w:rsidP="00670C18">
      <w:pPr>
        <w:rPr>
          <w:sz w:val="22"/>
          <w:szCs w:val="22"/>
        </w:rPr>
      </w:pPr>
    </w:p>
    <w:p w14:paraId="1A4C2E3D" w14:textId="77777777" w:rsidR="00670C18" w:rsidRPr="00197B57" w:rsidRDefault="00670C18" w:rsidP="00670C18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p w14:paraId="77969C65" w14:textId="77777777" w:rsidR="00670C18" w:rsidRPr="00197B57" w:rsidRDefault="00670C18" w:rsidP="00670C18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p w14:paraId="67FABE68" w14:textId="77777777" w:rsidR="00670C18" w:rsidRPr="00197B57" w:rsidRDefault="00670C18" w:rsidP="00670C18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946"/>
      </w:tblGrid>
      <w:tr w:rsidR="00670C18" w:rsidRPr="006461F4" w14:paraId="14331EF1" w14:textId="77777777" w:rsidTr="000E1ED8">
        <w:tc>
          <w:tcPr>
            <w:tcW w:w="567" w:type="dxa"/>
          </w:tcPr>
          <w:p w14:paraId="19679564" w14:textId="77777777" w:rsidR="00670C18" w:rsidRPr="006461F4" w:rsidRDefault="00670C18" w:rsidP="000E1ED8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6461F4">
              <w:rPr>
                <w:b/>
                <w:snapToGrid w:val="0"/>
                <w:sz w:val="22"/>
                <w:szCs w:val="22"/>
              </w:rPr>
              <w:t xml:space="preserve">§ 1 </w:t>
            </w:r>
          </w:p>
          <w:p w14:paraId="1398D4F7" w14:textId="3C5A0C27" w:rsidR="00670C18" w:rsidRPr="006461F4" w:rsidRDefault="00670C18" w:rsidP="00670C18">
            <w:pPr>
              <w:spacing w:line="360" w:lineRule="auto"/>
              <w:rPr>
                <w:sz w:val="22"/>
                <w:szCs w:val="22"/>
              </w:rPr>
            </w:pPr>
          </w:p>
          <w:p w14:paraId="65910922" w14:textId="77777777" w:rsidR="00670C18" w:rsidRPr="006461F4" w:rsidRDefault="00670C18" w:rsidP="000E1ED8">
            <w:pPr>
              <w:spacing w:line="276" w:lineRule="auto"/>
              <w:rPr>
                <w:sz w:val="22"/>
                <w:szCs w:val="22"/>
              </w:rPr>
            </w:pPr>
          </w:p>
          <w:p w14:paraId="692EC086" w14:textId="77777777" w:rsidR="00670C18" w:rsidRPr="006461F4" w:rsidRDefault="00670C18" w:rsidP="000E1ED8">
            <w:pPr>
              <w:rPr>
                <w:b/>
                <w:sz w:val="22"/>
                <w:szCs w:val="22"/>
              </w:rPr>
            </w:pPr>
            <w:r w:rsidRPr="006461F4">
              <w:rPr>
                <w:b/>
                <w:sz w:val="22"/>
                <w:szCs w:val="22"/>
              </w:rPr>
              <w:t>§ 2</w:t>
            </w:r>
          </w:p>
          <w:p w14:paraId="419CC8BE" w14:textId="77777777" w:rsidR="00670C18" w:rsidRPr="006461F4" w:rsidRDefault="00670C18" w:rsidP="000E1ED8">
            <w:pPr>
              <w:rPr>
                <w:b/>
                <w:sz w:val="22"/>
                <w:szCs w:val="22"/>
              </w:rPr>
            </w:pPr>
          </w:p>
          <w:p w14:paraId="36CE08BA" w14:textId="77777777" w:rsidR="00670C18" w:rsidRPr="006461F4" w:rsidRDefault="00670C18" w:rsidP="000E1ED8">
            <w:pPr>
              <w:rPr>
                <w:b/>
                <w:sz w:val="22"/>
                <w:szCs w:val="22"/>
              </w:rPr>
            </w:pPr>
          </w:p>
          <w:p w14:paraId="19318A09" w14:textId="77777777" w:rsidR="00670C18" w:rsidRPr="006461F4" w:rsidRDefault="00670C18" w:rsidP="000E1ED8">
            <w:pPr>
              <w:rPr>
                <w:b/>
                <w:sz w:val="22"/>
                <w:szCs w:val="22"/>
              </w:rPr>
            </w:pPr>
          </w:p>
          <w:p w14:paraId="1B84478B" w14:textId="77777777" w:rsidR="00670C18" w:rsidRPr="006461F4" w:rsidRDefault="00670C18" w:rsidP="000E1ED8">
            <w:pPr>
              <w:spacing w:line="276" w:lineRule="auto"/>
              <w:rPr>
                <w:b/>
                <w:sz w:val="22"/>
                <w:szCs w:val="22"/>
              </w:rPr>
            </w:pPr>
          </w:p>
          <w:p w14:paraId="3CB94FAD" w14:textId="77777777" w:rsidR="00670C18" w:rsidRPr="006461F4" w:rsidRDefault="00670C18" w:rsidP="000E1ED8">
            <w:pPr>
              <w:rPr>
                <w:b/>
                <w:sz w:val="22"/>
                <w:szCs w:val="22"/>
              </w:rPr>
            </w:pPr>
          </w:p>
          <w:p w14:paraId="2C3271D2" w14:textId="77777777" w:rsidR="00670C18" w:rsidRPr="006461F4" w:rsidRDefault="00670C18" w:rsidP="000E1ED8">
            <w:pPr>
              <w:rPr>
                <w:b/>
                <w:sz w:val="22"/>
                <w:szCs w:val="22"/>
              </w:rPr>
            </w:pPr>
            <w:r w:rsidRPr="006461F4">
              <w:rPr>
                <w:b/>
                <w:sz w:val="22"/>
                <w:szCs w:val="22"/>
              </w:rPr>
              <w:t>§ 3</w:t>
            </w:r>
          </w:p>
          <w:p w14:paraId="26455431" w14:textId="7480B9BF" w:rsidR="00670C18" w:rsidRPr="006461F4" w:rsidRDefault="00670C18" w:rsidP="000E1ED8">
            <w:pPr>
              <w:spacing w:line="480" w:lineRule="auto"/>
              <w:rPr>
                <w:b/>
                <w:sz w:val="22"/>
                <w:szCs w:val="22"/>
              </w:rPr>
            </w:pPr>
          </w:p>
          <w:p w14:paraId="0962DBB6" w14:textId="77777777" w:rsidR="00670C18" w:rsidRPr="006461F4" w:rsidRDefault="00670C18" w:rsidP="000E1ED8">
            <w:pPr>
              <w:spacing w:line="480" w:lineRule="auto"/>
              <w:rPr>
                <w:b/>
                <w:sz w:val="22"/>
                <w:szCs w:val="22"/>
              </w:rPr>
            </w:pPr>
          </w:p>
          <w:p w14:paraId="4CBB998B" w14:textId="77777777" w:rsidR="00670C18" w:rsidRPr="006461F4" w:rsidRDefault="00670C18" w:rsidP="000E1ED8">
            <w:pPr>
              <w:rPr>
                <w:b/>
                <w:sz w:val="22"/>
                <w:szCs w:val="22"/>
              </w:rPr>
            </w:pPr>
          </w:p>
          <w:p w14:paraId="53FE36BF" w14:textId="77777777" w:rsidR="00670C18" w:rsidRPr="006461F4" w:rsidRDefault="00670C18" w:rsidP="000E1ED8">
            <w:pPr>
              <w:spacing w:line="360" w:lineRule="auto"/>
              <w:rPr>
                <w:b/>
                <w:sz w:val="22"/>
                <w:szCs w:val="22"/>
              </w:rPr>
            </w:pPr>
            <w:r w:rsidRPr="006461F4">
              <w:rPr>
                <w:b/>
                <w:sz w:val="22"/>
                <w:szCs w:val="22"/>
              </w:rPr>
              <w:t>§ 4</w:t>
            </w:r>
          </w:p>
          <w:p w14:paraId="5A8721A4" w14:textId="309398A1" w:rsidR="00670C18" w:rsidRPr="006461F4" w:rsidRDefault="00670C18" w:rsidP="000E1ED8">
            <w:pPr>
              <w:spacing w:line="276" w:lineRule="auto"/>
              <w:rPr>
                <w:b/>
                <w:sz w:val="22"/>
                <w:szCs w:val="22"/>
              </w:rPr>
            </w:pPr>
          </w:p>
          <w:p w14:paraId="02D8B1F7" w14:textId="56712018" w:rsidR="00670C18" w:rsidRPr="006461F4" w:rsidRDefault="00670C18" w:rsidP="000E1ED8">
            <w:pPr>
              <w:spacing w:line="276" w:lineRule="auto"/>
              <w:rPr>
                <w:b/>
                <w:sz w:val="22"/>
                <w:szCs w:val="22"/>
              </w:rPr>
            </w:pPr>
          </w:p>
          <w:p w14:paraId="4CE91F5F" w14:textId="26655382" w:rsidR="00E56EF9" w:rsidRPr="006461F4" w:rsidRDefault="00E56EF9" w:rsidP="000E1ED8">
            <w:pPr>
              <w:spacing w:line="276" w:lineRule="auto"/>
              <w:rPr>
                <w:b/>
                <w:sz w:val="22"/>
                <w:szCs w:val="22"/>
              </w:rPr>
            </w:pPr>
          </w:p>
          <w:p w14:paraId="18416D75" w14:textId="2110E312" w:rsidR="00E56EF9" w:rsidRPr="006461F4" w:rsidRDefault="00E56EF9" w:rsidP="000E1ED8">
            <w:pPr>
              <w:spacing w:line="276" w:lineRule="auto"/>
              <w:rPr>
                <w:b/>
                <w:sz w:val="22"/>
                <w:szCs w:val="22"/>
              </w:rPr>
            </w:pPr>
          </w:p>
          <w:p w14:paraId="1FE3DA8B" w14:textId="0343D866" w:rsidR="00E56EF9" w:rsidRPr="006461F4" w:rsidRDefault="00E56EF9" w:rsidP="000E1ED8">
            <w:pPr>
              <w:spacing w:line="276" w:lineRule="auto"/>
              <w:rPr>
                <w:b/>
                <w:sz w:val="22"/>
                <w:szCs w:val="22"/>
              </w:rPr>
            </w:pPr>
          </w:p>
          <w:p w14:paraId="5CD1629F" w14:textId="77777777" w:rsidR="00E56EF9" w:rsidRPr="006461F4" w:rsidRDefault="00E56EF9" w:rsidP="000E1ED8">
            <w:pPr>
              <w:spacing w:line="276" w:lineRule="auto"/>
              <w:rPr>
                <w:b/>
                <w:sz w:val="22"/>
                <w:szCs w:val="22"/>
              </w:rPr>
            </w:pPr>
          </w:p>
          <w:p w14:paraId="4ABFA25F" w14:textId="77777777" w:rsidR="00670C18" w:rsidRPr="006461F4" w:rsidRDefault="00670C18" w:rsidP="000E1ED8">
            <w:pPr>
              <w:spacing w:line="276" w:lineRule="auto"/>
              <w:rPr>
                <w:b/>
                <w:sz w:val="22"/>
                <w:szCs w:val="22"/>
              </w:rPr>
            </w:pPr>
          </w:p>
          <w:p w14:paraId="34C4F692" w14:textId="77777777" w:rsidR="00670C18" w:rsidRPr="006461F4" w:rsidRDefault="00670C18" w:rsidP="000E1ED8">
            <w:pPr>
              <w:spacing w:line="276" w:lineRule="auto"/>
              <w:rPr>
                <w:b/>
                <w:sz w:val="22"/>
                <w:szCs w:val="22"/>
              </w:rPr>
            </w:pPr>
            <w:r w:rsidRPr="006461F4">
              <w:rPr>
                <w:b/>
                <w:sz w:val="22"/>
                <w:szCs w:val="22"/>
              </w:rPr>
              <w:t>§ 5</w:t>
            </w:r>
          </w:p>
          <w:p w14:paraId="033413A3" w14:textId="77777777" w:rsidR="00670C18" w:rsidRPr="006461F4" w:rsidRDefault="00670C18" w:rsidP="000E1ED8">
            <w:pPr>
              <w:spacing w:line="276" w:lineRule="auto"/>
              <w:rPr>
                <w:b/>
                <w:sz w:val="22"/>
                <w:szCs w:val="22"/>
              </w:rPr>
            </w:pPr>
          </w:p>
          <w:p w14:paraId="7FE20A76" w14:textId="77777777" w:rsidR="00670C18" w:rsidRPr="006461F4" w:rsidRDefault="00670C18" w:rsidP="000E1ED8">
            <w:pPr>
              <w:spacing w:line="360" w:lineRule="auto"/>
              <w:rPr>
                <w:b/>
                <w:sz w:val="22"/>
                <w:szCs w:val="22"/>
              </w:rPr>
            </w:pPr>
          </w:p>
          <w:p w14:paraId="1DB83E31" w14:textId="67C155FD" w:rsidR="00670C18" w:rsidRPr="006461F4" w:rsidRDefault="00670C18" w:rsidP="000E1ED8">
            <w:pPr>
              <w:spacing w:line="276" w:lineRule="auto"/>
              <w:rPr>
                <w:b/>
                <w:sz w:val="22"/>
                <w:szCs w:val="22"/>
              </w:rPr>
            </w:pPr>
          </w:p>
          <w:p w14:paraId="7F0CAEC9" w14:textId="249A5A18" w:rsidR="00E56EF9" w:rsidRPr="006461F4" w:rsidRDefault="00E56EF9" w:rsidP="000E1ED8">
            <w:pPr>
              <w:spacing w:line="276" w:lineRule="auto"/>
              <w:rPr>
                <w:b/>
                <w:sz w:val="22"/>
                <w:szCs w:val="22"/>
              </w:rPr>
            </w:pPr>
          </w:p>
          <w:p w14:paraId="507F14F9" w14:textId="36546E86" w:rsidR="00E56EF9" w:rsidRPr="006461F4" w:rsidRDefault="00E56EF9" w:rsidP="000E1ED8">
            <w:pPr>
              <w:spacing w:line="276" w:lineRule="auto"/>
              <w:rPr>
                <w:b/>
                <w:sz w:val="22"/>
                <w:szCs w:val="22"/>
              </w:rPr>
            </w:pPr>
          </w:p>
          <w:p w14:paraId="6020CAE4" w14:textId="65148037" w:rsidR="00E56EF9" w:rsidRPr="006461F4" w:rsidRDefault="00E56EF9" w:rsidP="000E1ED8">
            <w:pPr>
              <w:spacing w:line="276" w:lineRule="auto"/>
              <w:rPr>
                <w:b/>
                <w:sz w:val="22"/>
                <w:szCs w:val="22"/>
              </w:rPr>
            </w:pPr>
          </w:p>
          <w:p w14:paraId="5E87B3B1" w14:textId="77777777" w:rsidR="00E56EF9" w:rsidRPr="006461F4" w:rsidRDefault="00E56EF9" w:rsidP="000E1ED8">
            <w:pPr>
              <w:spacing w:line="276" w:lineRule="auto"/>
              <w:rPr>
                <w:b/>
                <w:sz w:val="22"/>
                <w:szCs w:val="22"/>
              </w:rPr>
            </w:pPr>
          </w:p>
          <w:p w14:paraId="4036A8CE" w14:textId="4DF79983" w:rsidR="00670C18" w:rsidRPr="006461F4" w:rsidRDefault="00670C18" w:rsidP="000E1ED8">
            <w:pPr>
              <w:spacing w:line="276" w:lineRule="auto"/>
              <w:rPr>
                <w:b/>
                <w:sz w:val="22"/>
                <w:szCs w:val="22"/>
              </w:rPr>
            </w:pPr>
            <w:r w:rsidRPr="006461F4">
              <w:rPr>
                <w:b/>
                <w:sz w:val="22"/>
                <w:szCs w:val="22"/>
              </w:rPr>
              <w:t>§ 6</w:t>
            </w:r>
          </w:p>
          <w:p w14:paraId="0BF6B9DC" w14:textId="77777777" w:rsidR="00670C18" w:rsidRPr="006461F4" w:rsidRDefault="00670C18" w:rsidP="000E1ED8">
            <w:pPr>
              <w:spacing w:line="480" w:lineRule="auto"/>
              <w:rPr>
                <w:b/>
                <w:sz w:val="22"/>
                <w:szCs w:val="22"/>
              </w:rPr>
            </w:pPr>
          </w:p>
          <w:p w14:paraId="1344EA4B" w14:textId="77777777" w:rsidR="00670C18" w:rsidRPr="006461F4" w:rsidRDefault="00670C18" w:rsidP="000E1ED8">
            <w:pPr>
              <w:spacing w:line="360" w:lineRule="auto"/>
              <w:rPr>
                <w:b/>
                <w:sz w:val="22"/>
                <w:szCs w:val="22"/>
              </w:rPr>
            </w:pPr>
          </w:p>
          <w:p w14:paraId="1B42A001" w14:textId="66010C6B" w:rsidR="00030AC4" w:rsidRDefault="00030AC4" w:rsidP="00030AC4">
            <w:pPr>
              <w:rPr>
                <w:b/>
                <w:sz w:val="22"/>
                <w:szCs w:val="22"/>
              </w:rPr>
            </w:pPr>
          </w:p>
          <w:p w14:paraId="51465EB4" w14:textId="77777777" w:rsidR="00030AC4" w:rsidRPr="006461F4" w:rsidRDefault="00030AC4" w:rsidP="00030AC4">
            <w:pPr>
              <w:rPr>
                <w:b/>
                <w:sz w:val="22"/>
                <w:szCs w:val="22"/>
              </w:rPr>
            </w:pPr>
          </w:p>
          <w:p w14:paraId="55DCE9A8" w14:textId="21557284" w:rsidR="00670C18" w:rsidRPr="006461F4" w:rsidRDefault="00670C18" w:rsidP="000E1ED8">
            <w:pPr>
              <w:spacing w:line="276" w:lineRule="auto"/>
              <w:rPr>
                <w:b/>
                <w:sz w:val="22"/>
                <w:szCs w:val="22"/>
              </w:rPr>
            </w:pPr>
            <w:r w:rsidRPr="006461F4">
              <w:rPr>
                <w:b/>
                <w:sz w:val="22"/>
                <w:szCs w:val="22"/>
              </w:rPr>
              <w:t>§ 7</w:t>
            </w:r>
          </w:p>
          <w:p w14:paraId="16FCA488" w14:textId="6C4C7DBA" w:rsidR="00670C18" w:rsidRDefault="00E56EF9" w:rsidP="00E56EF9">
            <w:pPr>
              <w:spacing w:line="480" w:lineRule="auto"/>
              <w:rPr>
                <w:b/>
                <w:sz w:val="22"/>
                <w:szCs w:val="22"/>
              </w:rPr>
            </w:pPr>
            <w:r w:rsidRPr="006461F4">
              <w:rPr>
                <w:b/>
                <w:sz w:val="22"/>
                <w:szCs w:val="22"/>
              </w:rPr>
              <w:br/>
            </w:r>
          </w:p>
          <w:p w14:paraId="48BCD72C" w14:textId="4B3A1407" w:rsidR="00030AC4" w:rsidRDefault="00030AC4" w:rsidP="00030AC4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br/>
            </w:r>
          </w:p>
          <w:p w14:paraId="0E1F2524" w14:textId="77777777" w:rsidR="00030AC4" w:rsidRPr="006461F4" w:rsidRDefault="00030AC4" w:rsidP="00030AC4">
            <w:pPr>
              <w:rPr>
                <w:b/>
                <w:sz w:val="22"/>
                <w:szCs w:val="22"/>
              </w:rPr>
            </w:pPr>
          </w:p>
          <w:p w14:paraId="7540A85B" w14:textId="4E2EDC9D" w:rsidR="00670C18" w:rsidRPr="006461F4" w:rsidRDefault="00670C18" w:rsidP="000E1ED8">
            <w:pPr>
              <w:spacing w:line="276" w:lineRule="auto"/>
              <w:rPr>
                <w:b/>
                <w:sz w:val="22"/>
                <w:szCs w:val="22"/>
              </w:rPr>
            </w:pPr>
            <w:r w:rsidRPr="006461F4">
              <w:rPr>
                <w:b/>
                <w:sz w:val="22"/>
                <w:szCs w:val="22"/>
              </w:rPr>
              <w:t>§ 8</w:t>
            </w:r>
          </w:p>
          <w:p w14:paraId="4C8798AE" w14:textId="77777777" w:rsidR="00670C18" w:rsidRPr="006461F4" w:rsidRDefault="00670C18" w:rsidP="000E1ED8">
            <w:pPr>
              <w:spacing w:line="276" w:lineRule="auto"/>
              <w:rPr>
                <w:b/>
                <w:sz w:val="22"/>
                <w:szCs w:val="22"/>
              </w:rPr>
            </w:pPr>
          </w:p>
          <w:p w14:paraId="08F91B2A" w14:textId="77777777" w:rsidR="00670C18" w:rsidRPr="006461F4" w:rsidRDefault="00670C18" w:rsidP="000E1ED8">
            <w:pPr>
              <w:spacing w:line="276" w:lineRule="auto"/>
              <w:rPr>
                <w:b/>
                <w:sz w:val="22"/>
                <w:szCs w:val="22"/>
              </w:rPr>
            </w:pPr>
          </w:p>
          <w:p w14:paraId="5793C677" w14:textId="77777777" w:rsidR="00670C18" w:rsidRPr="006461F4" w:rsidRDefault="00670C18" w:rsidP="000E1ED8">
            <w:pPr>
              <w:spacing w:line="276" w:lineRule="auto"/>
              <w:rPr>
                <w:b/>
                <w:sz w:val="22"/>
                <w:szCs w:val="22"/>
              </w:rPr>
            </w:pPr>
          </w:p>
          <w:p w14:paraId="5B31A383" w14:textId="77777777" w:rsidR="00670C18" w:rsidRPr="006461F4" w:rsidRDefault="00670C18" w:rsidP="000E1ED8">
            <w:pPr>
              <w:spacing w:line="276" w:lineRule="auto"/>
              <w:rPr>
                <w:b/>
                <w:sz w:val="22"/>
                <w:szCs w:val="22"/>
              </w:rPr>
            </w:pPr>
            <w:r w:rsidRPr="006461F4">
              <w:rPr>
                <w:b/>
                <w:sz w:val="22"/>
                <w:szCs w:val="22"/>
              </w:rPr>
              <w:br/>
            </w:r>
          </w:p>
          <w:p w14:paraId="1A5AC217" w14:textId="77777777" w:rsidR="00670C18" w:rsidRPr="006461F4" w:rsidRDefault="00670C18" w:rsidP="000E1ED8">
            <w:pPr>
              <w:spacing w:line="360" w:lineRule="auto"/>
              <w:rPr>
                <w:b/>
                <w:sz w:val="22"/>
                <w:szCs w:val="22"/>
              </w:rPr>
            </w:pPr>
          </w:p>
          <w:p w14:paraId="26D4BC9B" w14:textId="77777777" w:rsidR="00670C18" w:rsidRPr="006461F4" w:rsidRDefault="00670C18" w:rsidP="000E1ED8">
            <w:pPr>
              <w:spacing w:line="276" w:lineRule="auto"/>
              <w:rPr>
                <w:b/>
                <w:sz w:val="22"/>
                <w:szCs w:val="22"/>
              </w:rPr>
            </w:pPr>
          </w:p>
          <w:p w14:paraId="4A544E64" w14:textId="77777777" w:rsidR="00670C18" w:rsidRPr="006461F4" w:rsidRDefault="00670C18" w:rsidP="000E1ED8">
            <w:pPr>
              <w:spacing w:line="276" w:lineRule="auto"/>
              <w:rPr>
                <w:b/>
                <w:sz w:val="22"/>
                <w:szCs w:val="22"/>
              </w:rPr>
            </w:pPr>
          </w:p>
        </w:tc>
        <w:tc>
          <w:tcPr>
            <w:tcW w:w="6946" w:type="dxa"/>
          </w:tcPr>
          <w:p w14:paraId="61B30B08" w14:textId="4A553A7C" w:rsidR="00670C18" w:rsidRPr="006461F4" w:rsidRDefault="00670C18" w:rsidP="00670C18">
            <w:pPr>
              <w:rPr>
                <w:rFonts w:eastAsia="Calibri"/>
                <w:color w:val="000000"/>
                <w:sz w:val="22"/>
                <w:szCs w:val="22"/>
              </w:rPr>
            </w:pPr>
            <w:r w:rsidRPr="006461F4">
              <w:rPr>
                <w:b/>
                <w:sz w:val="22"/>
                <w:szCs w:val="22"/>
              </w:rPr>
              <w:lastRenderedPageBreak/>
              <w:t>Justering av protokoll</w:t>
            </w:r>
            <w:r w:rsidRPr="006461F4">
              <w:rPr>
                <w:b/>
                <w:sz w:val="22"/>
                <w:szCs w:val="22"/>
              </w:rPr>
              <w:br/>
            </w:r>
          </w:p>
          <w:p w14:paraId="2CBB2B71" w14:textId="27ADBCD4" w:rsidR="00670C18" w:rsidRPr="006461F4" w:rsidRDefault="00670C18" w:rsidP="000E1ED8">
            <w:pPr>
              <w:widowControl/>
              <w:spacing w:after="200" w:line="280" w:lineRule="exact"/>
              <w:rPr>
                <w:bCs/>
                <w:sz w:val="22"/>
                <w:szCs w:val="22"/>
              </w:rPr>
            </w:pPr>
            <w:r w:rsidRPr="006461F4">
              <w:rPr>
                <w:bCs/>
                <w:sz w:val="22"/>
                <w:szCs w:val="22"/>
              </w:rPr>
              <w:t>Utskottet justerade protokoll 2022/23:25.</w:t>
            </w:r>
          </w:p>
          <w:p w14:paraId="3EF0A667" w14:textId="08185CCF" w:rsidR="00670C18" w:rsidRPr="006461F4" w:rsidRDefault="00670C18" w:rsidP="000E1ED8">
            <w:pPr>
              <w:tabs>
                <w:tab w:val="left" w:pos="1701"/>
              </w:tabs>
              <w:rPr>
                <w:rFonts w:eastAsiaTheme="minorHAnsi"/>
                <w:b/>
                <w:color w:val="000000"/>
                <w:sz w:val="22"/>
                <w:szCs w:val="22"/>
                <w:lang w:eastAsia="en-US"/>
              </w:rPr>
            </w:pPr>
            <w:r w:rsidRPr="006461F4">
              <w:rPr>
                <w:b/>
                <w:sz w:val="22"/>
                <w:szCs w:val="22"/>
              </w:rPr>
              <w:t>Digitaliserings- och postfrågor (TU12)</w:t>
            </w:r>
          </w:p>
          <w:p w14:paraId="6C1439F8" w14:textId="1129FC25" w:rsidR="00670C18" w:rsidRPr="006461F4" w:rsidRDefault="00670C18" w:rsidP="000E1ED8">
            <w:pPr>
              <w:tabs>
                <w:tab w:val="left" w:pos="1701"/>
              </w:tabs>
              <w:rPr>
                <w:rFonts w:eastAsiaTheme="minorHAnsi"/>
                <w:b/>
                <w:color w:val="000000"/>
                <w:sz w:val="22"/>
                <w:szCs w:val="22"/>
                <w:lang w:eastAsia="en-US"/>
              </w:rPr>
            </w:pPr>
          </w:p>
          <w:p w14:paraId="12BADD5A" w14:textId="1656CFA6" w:rsidR="00670C18" w:rsidRPr="006461F4" w:rsidRDefault="00670C18" w:rsidP="000E1ED8">
            <w:pPr>
              <w:tabs>
                <w:tab w:val="left" w:pos="1701"/>
              </w:tabs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</w:pPr>
            <w:r w:rsidRPr="006461F4"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  <w:t>Utskottet påbörjade beredningen av motioner.</w:t>
            </w:r>
          </w:p>
          <w:p w14:paraId="1B68DADD" w14:textId="20A115AC" w:rsidR="00670C18" w:rsidRPr="006461F4" w:rsidRDefault="00670C18" w:rsidP="000E1ED8">
            <w:pPr>
              <w:tabs>
                <w:tab w:val="left" w:pos="1701"/>
              </w:tabs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</w:pPr>
          </w:p>
          <w:p w14:paraId="5EC9229A" w14:textId="3F0F55A4" w:rsidR="00670C18" w:rsidRPr="006461F4" w:rsidRDefault="00670C18" w:rsidP="000E1ED8">
            <w:pPr>
              <w:tabs>
                <w:tab w:val="left" w:pos="1701"/>
              </w:tabs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</w:pPr>
            <w:r w:rsidRPr="006461F4"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  <w:t>Ärendet bordlades.</w:t>
            </w:r>
          </w:p>
          <w:p w14:paraId="3AFCCC66" w14:textId="0F3A499D" w:rsidR="00670C18" w:rsidRPr="006461F4" w:rsidRDefault="00670C18" w:rsidP="000E1ED8">
            <w:pPr>
              <w:tabs>
                <w:tab w:val="left" w:pos="1701"/>
              </w:tabs>
              <w:rPr>
                <w:rFonts w:eastAsiaTheme="minorHAnsi"/>
                <w:b/>
                <w:color w:val="000000"/>
                <w:sz w:val="22"/>
                <w:szCs w:val="22"/>
                <w:lang w:eastAsia="en-US"/>
              </w:rPr>
            </w:pPr>
          </w:p>
          <w:p w14:paraId="4A26B65F" w14:textId="11649CF4" w:rsidR="00670C18" w:rsidRPr="006461F4" w:rsidRDefault="00670C18" w:rsidP="000E1ED8">
            <w:pPr>
              <w:tabs>
                <w:tab w:val="left" w:pos="1701"/>
              </w:tabs>
              <w:rPr>
                <w:rFonts w:eastAsiaTheme="minorHAnsi"/>
                <w:b/>
                <w:color w:val="000000"/>
                <w:sz w:val="22"/>
                <w:szCs w:val="22"/>
                <w:lang w:eastAsia="en-US"/>
              </w:rPr>
            </w:pPr>
            <w:r w:rsidRPr="006461F4">
              <w:rPr>
                <w:b/>
                <w:sz w:val="22"/>
                <w:szCs w:val="22"/>
              </w:rPr>
              <w:t>Trafiksäkerhet (TU13)</w:t>
            </w:r>
          </w:p>
          <w:p w14:paraId="0DD32B12" w14:textId="7928186B" w:rsidR="00670C18" w:rsidRPr="006461F4" w:rsidRDefault="00670C18" w:rsidP="000E1ED8">
            <w:pPr>
              <w:tabs>
                <w:tab w:val="left" w:pos="1701"/>
              </w:tabs>
              <w:rPr>
                <w:rFonts w:eastAsiaTheme="minorHAnsi"/>
                <w:b/>
                <w:color w:val="000000"/>
                <w:sz w:val="22"/>
                <w:szCs w:val="22"/>
                <w:lang w:eastAsia="en-US"/>
              </w:rPr>
            </w:pPr>
          </w:p>
          <w:p w14:paraId="5CF7DB13" w14:textId="77777777" w:rsidR="00670C18" w:rsidRPr="006461F4" w:rsidRDefault="00670C18" w:rsidP="00670C18">
            <w:pPr>
              <w:tabs>
                <w:tab w:val="left" w:pos="1701"/>
              </w:tabs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</w:pPr>
            <w:r w:rsidRPr="006461F4"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  <w:t>Utskottet påbörjade beredningen av motioner.</w:t>
            </w:r>
          </w:p>
          <w:p w14:paraId="2B9C42DE" w14:textId="77777777" w:rsidR="00670C18" w:rsidRPr="006461F4" w:rsidRDefault="00670C18" w:rsidP="00670C18">
            <w:pPr>
              <w:tabs>
                <w:tab w:val="left" w:pos="1701"/>
              </w:tabs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</w:pPr>
          </w:p>
          <w:p w14:paraId="24BE05C2" w14:textId="77777777" w:rsidR="00670C18" w:rsidRPr="006461F4" w:rsidRDefault="00670C18" w:rsidP="00670C18">
            <w:pPr>
              <w:tabs>
                <w:tab w:val="left" w:pos="1701"/>
              </w:tabs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</w:pPr>
            <w:r w:rsidRPr="006461F4"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  <w:t>Ärendet bordlades.</w:t>
            </w:r>
          </w:p>
          <w:p w14:paraId="123DBAA2" w14:textId="28EFA56A" w:rsidR="00670C18" w:rsidRPr="006461F4" w:rsidRDefault="00670C18" w:rsidP="000E1ED8">
            <w:pPr>
              <w:tabs>
                <w:tab w:val="left" w:pos="1701"/>
              </w:tabs>
              <w:rPr>
                <w:rFonts w:eastAsiaTheme="minorHAnsi"/>
                <w:b/>
                <w:color w:val="000000"/>
                <w:sz w:val="22"/>
                <w:szCs w:val="22"/>
                <w:lang w:eastAsia="en-US"/>
              </w:rPr>
            </w:pPr>
          </w:p>
          <w:p w14:paraId="262C56CC" w14:textId="61545E46" w:rsidR="00E56EF9" w:rsidRPr="006461F4" w:rsidRDefault="00670C18" w:rsidP="00E56EF9">
            <w:pPr>
              <w:tabs>
                <w:tab w:val="left" w:pos="1701"/>
              </w:tabs>
              <w:spacing w:line="256" w:lineRule="auto"/>
              <w:rPr>
                <w:rFonts w:eastAsiaTheme="minorHAnsi"/>
                <w:sz w:val="22"/>
                <w:szCs w:val="22"/>
                <w:lang w:eastAsia="en-US"/>
              </w:rPr>
            </w:pPr>
            <w:proofErr w:type="spellStart"/>
            <w:r w:rsidRPr="006461F4">
              <w:rPr>
                <w:b/>
                <w:sz w:val="22"/>
                <w:szCs w:val="22"/>
              </w:rPr>
              <w:t>Vårändringsbudget</w:t>
            </w:r>
            <w:proofErr w:type="spellEnd"/>
            <w:r w:rsidRPr="006461F4">
              <w:rPr>
                <w:b/>
                <w:sz w:val="22"/>
                <w:szCs w:val="22"/>
              </w:rPr>
              <w:t xml:space="preserve"> 2023</w:t>
            </w:r>
            <w:r w:rsidRPr="006461F4">
              <w:rPr>
                <w:b/>
                <w:sz w:val="22"/>
                <w:szCs w:val="22"/>
              </w:rPr>
              <w:br/>
            </w:r>
            <w:r w:rsidRPr="006461F4">
              <w:rPr>
                <w:b/>
                <w:sz w:val="22"/>
                <w:szCs w:val="22"/>
              </w:rPr>
              <w:br/>
            </w:r>
            <w:r w:rsidR="00E56EF9" w:rsidRPr="006461F4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 xml:space="preserve">Utskottet </w:t>
            </w:r>
            <w:r w:rsidR="00E56EF9" w:rsidRPr="006461F4">
              <w:rPr>
                <w:rFonts w:eastAsiaTheme="minorHAnsi"/>
                <w:sz w:val="22"/>
                <w:szCs w:val="22"/>
                <w:lang w:eastAsia="en-US"/>
              </w:rPr>
              <w:t>behandlade frågan om att yttra sig till finansutskottet över prop</w:t>
            </w:r>
            <w:r w:rsidR="00007711" w:rsidRPr="006461F4">
              <w:rPr>
                <w:rFonts w:eastAsiaTheme="minorHAnsi"/>
                <w:sz w:val="22"/>
                <w:szCs w:val="22"/>
                <w:lang w:eastAsia="en-US"/>
              </w:rPr>
              <w:t>osition</w:t>
            </w:r>
            <w:r w:rsidR="00E56EF9" w:rsidRPr="006461F4">
              <w:rPr>
                <w:rFonts w:eastAsiaTheme="minorHAnsi"/>
                <w:sz w:val="22"/>
                <w:szCs w:val="22"/>
                <w:lang w:eastAsia="en-US"/>
              </w:rPr>
              <w:t xml:space="preserve"> 2022/23:99 </w:t>
            </w:r>
            <w:proofErr w:type="spellStart"/>
            <w:r w:rsidR="00E56EF9" w:rsidRPr="006461F4">
              <w:rPr>
                <w:rFonts w:eastAsiaTheme="minorHAnsi"/>
                <w:sz w:val="22"/>
                <w:szCs w:val="22"/>
                <w:lang w:eastAsia="en-US"/>
              </w:rPr>
              <w:t>Vårändringsbudget</w:t>
            </w:r>
            <w:proofErr w:type="spellEnd"/>
            <w:r w:rsidR="00E56EF9" w:rsidRPr="006461F4">
              <w:rPr>
                <w:rFonts w:eastAsiaTheme="minorHAnsi"/>
                <w:sz w:val="22"/>
                <w:szCs w:val="22"/>
                <w:lang w:eastAsia="en-US"/>
              </w:rPr>
              <w:t xml:space="preserve"> för 2023.</w:t>
            </w:r>
          </w:p>
          <w:p w14:paraId="0E0A93FF" w14:textId="77777777" w:rsidR="00E56EF9" w:rsidRPr="006461F4" w:rsidRDefault="00E56EF9" w:rsidP="00E56EF9">
            <w:pPr>
              <w:tabs>
                <w:tab w:val="left" w:pos="1701"/>
              </w:tabs>
              <w:spacing w:line="256" w:lineRule="auto"/>
              <w:rPr>
                <w:rFonts w:eastAsiaTheme="minorHAnsi"/>
                <w:bCs/>
                <w:sz w:val="22"/>
                <w:szCs w:val="22"/>
                <w:lang w:val="en-GB" w:eastAsia="en-US"/>
              </w:rPr>
            </w:pPr>
          </w:p>
          <w:p w14:paraId="46DC66D7" w14:textId="77777777" w:rsidR="00E56EF9" w:rsidRPr="006461F4" w:rsidRDefault="00E56EF9" w:rsidP="00E56EF9">
            <w:pPr>
              <w:tabs>
                <w:tab w:val="left" w:pos="1701"/>
              </w:tabs>
              <w:spacing w:line="256" w:lineRule="auto"/>
              <w:rPr>
                <w:rFonts w:eastAsiaTheme="minorHAnsi"/>
                <w:bCs/>
                <w:sz w:val="22"/>
                <w:szCs w:val="22"/>
                <w:lang w:val="en-GB" w:eastAsia="en-US"/>
              </w:rPr>
            </w:pPr>
            <w:proofErr w:type="spellStart"/>
            <w:r w:rsidRPr="006461F4">
              <w:rPr>
                <w:rFonts w:eastAsiaTheme="minorHAnsi"/>
                <w:bCs/>
                <w:sz w:val="22"/>
                <w:szCs w:val="22"/>
                <w:lang w:val="en-GB" w:eastAsia="en-US"/>
              </w:rPr>
              <w:t>Utskottet</w:t>
            </w:r>
            <w:proofErr w:type="spellEnd"/>
            <w:r w:rsidRPr="006461F4">
              <w:rPr>
                <w:rFonts w:eastAsiaTheme="minorHAnsi"/>
                <w:bCs/>
                <w:sz w:val="22"/>
                <w:szCs w:val="22"/>
                <w:lang w:val="en-GB" w:eastAsia="en-US"/>
              </w:rPr>
              <w:t xml:space="preserve"> </w:t>
            </w:r>
            <w:proofErr w:type="spellStart"/>
            <w:r w:rsidRPr="006461F4">
              <w:rPr>
                <w:rFonts w:eastAsiaTheme="minorHAnsi"/>
                <w:bCs/>
                <w:sz w:val="22"/>
                <w:szCs w:val="22"/>
                <w:lang w:val="en-GB" w:eastAsia="en-US"/>
              </w:rPr>
              <w:t>beslutade</w:t>
            </w:r>
            <w:proofErr w:type="spellEnd"/>
            <w:r w:rsidRPr="006461F4">
              <w:rPr>
                <w:rFonts w:eastAsiaTheme="minorHAnsi"/>
                <w:bCs/>
                <w:sz w:val="22"/>
                <w:szCs w:val="22"/>
                <w:lang w:val="en-GB" w:eastAsia="en-US"/>
              </w:rPr>
              <w:t xml:space="preserve"> </w:t>
            </w:r>
            <w:proofErr w:type="spellStart"/>
            <w:r w:rsidRPr="006461F4">
              <w:rPr>
                <w:rFonts w:eastAsiaTheme="minorHAnsi"/>
                <w:bCs/>
                <w:sz w:val="22"/>
                <w:szCs w:val="22"/>
                <w:lang w:val="en-GB" w:eastAsia="en-US"/>
              </w:rPr>
              <w:t>att</w:t>
            </w:r>
            <w:proofErr w:type="spellEnd"/>
            <w:r w:rsidRPr="006461F4">
              <w:rPr>
                <w:rFonts w:eastAsiaTheme="minorHAnsi"/>
                <w:bCs/>
                <w:sz w:val="22"/>
                <w:szCs w:val="22"/>
                <w:lang w:val="en-GB" w:eastAsia="en-US"/>
              </w:rPr>
              <w:t xml:space="preserve"> </w:t>
            </w:r>
            <w:proofErr w:type="spellStart"/>
            <w:r w:rsidRPr="006461F4">
              <w:rPr>
                <w:rFonts w:eastAsiaTheme="minorHAnsi"/>
                <w:bCs/>
                <w:sz w:val="22"/>
                <w:szCs w:val="22"/>
                <w:lang w:val="en-GB" w:eastAsia="en-US"/>
              </w:rPr>
              <w:t>inte</w:t>
            </w:r>
            <w:proofErr w:type="spellEnd"/>
            <w:r w:rsidRPr="006461F4">
              <w:rPr>
                <w:rFonts w:eastAsiaTheme="minorHAnsi"/>
                <w:bCs/>
                <w:sz w:val="22"/>
                <w:szCs w:val="22"/>
                <w:lang w:val="en-GB" w:eastAsia="en-US"/>
              </w:rPr>
              <w:t xml:space="preserve"> </w:t>
            </w:r>
            <w:proofErr w:type="spellStart"/>
            <w:r w:rsidRPr="006461F4">
              <w:rPr>
                <w:rFonts w:eastAsiaTheme="minorHAnsi"/>
                <w:bCs/>
                <w:sz w:val="22"/>
                <w:szCs w:val="22"/>
                <w:lang w:val="en-GB" w:eastAsia="en-US"/>
              </w:rPr>
              <w:t>yttra</w:t>
            </w:r>
            <w:proofErr w:type="spellEnd"/>
            <w:r w:rsidRPr="006461F4">
              <w:rPr>
                <w:rFonts w:eastAsiaTheme="minorHAnsi"/>
                <w:bCs/>
                <w:sz w:val="22"/>
                <w:szCs w:val="22"/>
                <w:lang w:val="en-GB" w:eastAsia="en-US"/>
              </w:rPr>
              <w:t xml:space="preserve"> sig.</w:t>
            </w:r>
          </w:p>
          <w:p w14:paraId="106231B5" w14:textId="77777777" w:rsidR="00E56EF9" w:rsidRPr="006461F4" w:rsidRDefault="00E56EF9" w:rsidP="00E56EF9">
            <w:pPr>
              <w:tabs>
                <w:tab w:val="left" w:pos="1701"/>
              </w:tabs>
              <w:spacing w:line="256" w:lineRule="auto"/>
              <w:rPr>
                <w:rFonts w:eastAsiaTheme="minorHAnsi"/>
                <w:bCs/>
                <w:color w:val="000000"/>
                <w:sz w:val="22"/>
                <w:szCs w:val="22"/>
                <w:lang w:val="en-GB" w:eastAsia="en-US"/>
              </w:rPr>
            </w:pPr>
          </w:p>
          <w:p w14:paraId="221999F0" w14:textId="77777777" w:rsidR="00E56EF9" w:rsidRPr="006461F4" w:rsidRDefault="00E56EF9" w:rsidP="00E56EF9">
            <w:pPr>
              <w:tabs>
                <w:tab w:val="left" w:pos="1701"/>
              </w:tabs>
              <w:spacing w:line="256" w:lineRule="auto"/>
              <w:rPr>
                <w:rFonts w:eastAsiaTheme="minorHAnsi"/>
                <w:bCs/>
                <w:color w:val="000000"/>
                <w:sz w:val="22"/>
                <w:szCs w:val="22"/>
                <w:lang w:val="en-GB" w:eastAsia="en-US"/>
              </w:rPr>
            </w:pPr>
            <w:r w:rsidRPr="006461F4">
              <w:rPr>
                <w:rFonts w:eastAsiaTheme="minorHAnsi"/>
                <w:bCs/>
                <w:color w:val="000000"/>
                <w:sz w:val="22"/>
                <w:szCs w:val="22"/>
                <w:lang w:val="en-GB" w:eastAsia="en-US"/>
              </w:rPr>
              <w:t xml:space="preserve">Denna </w:t>
            </w:r>
            <w:proofErr w:type="spellStart"/>
            <w:r w:rsidRPr="006461F4">
              <w:rPr>
                <w:rFonts w:eastAsiaTheme="minorHAnsi"/>
                <w:bCs/>
                <w:color w:val="000000"/>
                <w:sz w:val="22"/>
                <w:szCs w:val="22"/>
                <w:lang w:val="en-GB" w:eastAsia="en-US"/>
              </w:rPr>
              <w:t>paragraf</w:t>
            </w:r>
            <w:proofErr w:type="spellEnd"/>
            <w:r w:rsidRPr="006461F4">
              <w:rPr>
                <w:rFonts w:eastAsiaTheme="minorHAnsi"/>
                <w:bCs/>
                <w:color w:val="000000"/>
                <w:sz w:val="22"/>
                <w:szCs w:val="22"/>
                <w:lang w:val="en-GB" w:eastAsia="en-US"/>
              </w:rPr>
              <w:t xml:space="preserve"> </w:t>
            </w:r>
            <w:proofErr w:type="spellStart"/>
            <w:r w:rsidRPr="006461F4">
              <w:rPr>
                <w:rFonts w:eastAsiaTheme="minorHAnsi"/>
                <w:bCs/>
                <w:color w:val="000000"/>
                <w:sz w:val="22"/>
                <w:szCs w:val="22"/>
                <w:lang w:val="en-GB" w:eastAsia="en-US"/>
              </w:rPr>
              <w:t>förklarades</w:t>
            </w:r>
            <w:proofErr w:type="spellEnd"/>
            <w:r w:rsidRPr="006461F4">
              <w:rPr>
                <w:rFonts w:eastAsiaTheme="minorHAnsi"/>
                <w:bCs/>
                <w:color w:val="000000"/>
                <w:sz w:val="22"/>
                <w:szCs w:val="22"/>
                <w:lang w:val="en-GB" w:eastAsia="en-US"/>
              </w:rPr>
              <w:t xml:space="preserve"> </w:t>
            </w:r>
            <w:proofErr w:type="spellStart"/>
            <w:r w:rsidRPr="006461F4">
              <w:rPr>
                <w:rFonts w:eastAsiaTheme="minorHAnsi"/>
                <w:bCs/>
                <w:color w:val="000000"/>
                <w:sz w:val="22"/>
                <w:szCs w:val="22"/>
                <w:lang w:val="en-GB" w:eastAsia="en-US"/>
              </w:rPr>
              <w:t>omedelbart</w:t>
            </w:r>
            <w:proofErr w:type="spellEnd"/>
            <w:r w:rsidRPr="006461F4">
              <w:rPr>
                <w:rFonts w:eastAsiaTheme="minorHAnsi"/>
                <w:bCs/>
                <w:color w:val="000000"/>
                <w:sz w:val="22"/>
                <w:szCs w:val="22"/>
                <w:lang w:val="en-GB" w:eastAsia="en-US"/>
              </w:rPr>
              <w:t xml:space="preserve"> </w:t>
            </w:r>
            <w:proofErr w:type="spellStart"/>
            <w:r w:rsidRPr="006461F4">
              <w:rPr>
                <w:rFonts w:eastAsiaTheme="minorHAnsi"/>
                <w:bCs/>
                <w:color w:val="000000"/>
                <w:sz w:val="22"/>
                <w:szCs w:val="22"/>
                <w:lang w:val="en-GB" w:eastAsia="en-US"/>
              </w:rPr>
              <w:t>justerad</w:t>
            </w:r>
            <w:proofErr w:type="spellEnd"/>
            <w:r w:rsidRPr="006461F4">
              <w:rPr>
                <w:rFonts w:eastAsiaTheme="minorHAnsi"/>
                <w:bCs/>
                <w:color w:val="000000"/>
                <w:sz w:val="22"/>
                <w:szCs w:val="22"/>
                <w:lang w:val="en-GB" w:eastAsia="en-US"/>
              </w:rPr>
              <w:t>.</w:t>
            </w:r>
          </w:p>
          <w:p w14:paraId="20647911" w14:textId="4985516C" w:rsidR="00670C18" w:rsidRPr="006461F4" w:rsidRDefault="00670C18" w:rsidP="000E1ED8">
            <w:pPr>
              <w:tabs>
                <w:tab w:val="left" w:pos="1701"/>
              </w:tabs>
              <w:rPr>
                <w:rFonts w:eastAsiaTheme="minorHAnsi"/>
                <w:b/>
                <w:color w:val="000000"/>
                <w:sz w:val="22"/>
                <w:szCs w:val="22"/>
                <w:lang w:eastAsia="en-US"/>
              </w:rPr>
            </w:pPr>
          </w:p>
          <w:p w14:paraId="787E1F01" w14:textId="3BF9E101" w:rsidR="00E56EF9" w:rsidRPr="006461F4" w:rsidRDefault="00670C18" w:rsidP="00E56EF9">
            <w:pPr>
              <w:tabs>
                <w:tab w:val="left" w:pos="1701"/>
              </w:tabs>
              <w:spacing w:line="256" w:lineRule="auto"/>
              <w:rPr>
                <w:rFonts w:eastAsiaTheme="minorHAnsi"/>
                <w:sz w:val="22"/>
                <w:szCs w:val="22"/>
                <w:lang w:eastAsia="en-US"/>
              </w:rPr>
            </w:pPr>
            <w:r w:rsidRPr="006461F4">
              <w:rPr>
                <w:b/>
                <w:sz w:val="22"/>
                <w:szCs w:val="22"/>
              </w:rPr>
              <w:t>Årsredovisning för staten 2022</w:t>
            </w:r>
            <w:r w:rsidRPr="006461F4">
              <w:rPr>
                <w:b/>
                <w:sz w:val="22"/>
                <w:szCs w:val="22"/>
              </w:rPr>
              <w:br/>
            </w:r>
            <w:r w:rsidRPr="006461F4">
              <w:rPr>
                <w:b/>
                <w:sz w:val="22"/>
                <w:szCs w:val="22"/>
              </w:rPr>
              <w:br/>
            </w:r>
            <w:r w:rsidR="00E56EF9" w:rsidRPr="006461F4">
              <w:rPr>
                <w:rFonts w:eastAsiaTheme="minorHAnsi"/>
                <w:sz w:val="22"/>
                <w:szCs w:val="22"/>
                <w:lang w:eastAsia="en-US"/>
              </w:rPr>
              <w:t>Utskottet behandlade frågan om att yttra sig till finansutskottet över skr</w:t>
            </w:r>
            <w:r w:rsidR="00007711" w:rsidRPr="006461F4">
              <w:rPr>
                <w:rFonts w:eastAsiaTheme="minorHAnsi"/>
                <w:sz w:val="22"/>
                <w:szCs w:val="22"/>
                <w:lang w:eastAsia="en-US"/>
              </w:rPr>
              <w:t>ivelse</w:t>
            </w:r>
            <w:r w:rsidR="00E56EF9" w:rsidRPr="006461F4">
              <w:rPr>
                <w:rFonts w:eastAsiaTheme="minorHAnsi"/>
                <w:sz w:val="22"/>
                <w:szCs w:val="22"/>
                <w:lang w:eastAsia="en-US"/>
              </w:rPr>
              <w:t xml:space="preserve"> 2022/23:101 Årsredovisning för staten 2022.</w:t>
            </w:r>
          </w:p>
          <w:p w14:paraId="19785F61" w14:textId="77777777" w:rsidR="00E56EF9" w:rsidRPr="006461F4" w:rsidRDefault="00E56EF9" w:rsidP="00E56EF9">
            <w:pPr>
              <w:tabs>
                <w:tab w:val="left" w:pos="1701"/>
              </w:tabs>
              <w:spacing w:line="256" w:lineRule="auto"/>
              <w:rPr>
                <w:rFonts w:eastAsiaTheme="minorHAnsi"/>
                <w:bCs/>
                <w:color w:val="000000"/>
                <w:sz w:val="22"/>
                <w:szCs w:val="22"/>
                <w:lang w:val="en-GB" w:eastAsia="en-US"/>
              </w:rPr>
            </w:pPr>
          </w:p>
          <w:p w14:paraId="39EFC303" w14:textId="77777777" w:rsidR="00E56EF9" w:rsidRPr="006461F4" w:rsidRDefault="00E56EF9" w:rsidP="00E56EF9">
            <w:pPr>
              <w:tabs>
                <w:tab w:val="left" w:pos="1701"/>
              </w:tabs>
              <w:spacing w:line="256" w:lineRule="auto"/>
              <w:rPr>
                <w:rFonts w:eastAsiaTheme="minorHAnsi"/>
                <w:bCs/>
                <w:color w:val="000000"/>
                <w:sz w:val="22"/>
                <w:szCs w:val="22"/>
                <w:lang w:val="en-GB" w:eastAsia="en-US"/>
              </w:rPr>
            </w:pPr>
            <w:proofErr w:type="spellStart"/>
            <w:r w:rsidRPr="006461F4">
              <w:rPr>
                <w:rFonts w:eastAsiaTheme="minorHAnsi"/>
                <w:bCs/>
                <w:color w:val="000000"/>
                <w:sz w:val="22"/>
                <w:szCs w:val="22"/>
                <w:lang w:val="en-GB" w:eastAsia="en-US"/>
              </w:rPr>
              <w:t>Utskottet</w:t>
            </w:r>
            <w:proofErr w:type="spellEnd"/>
            <w:r w:rsidRPr="006461F4">
              <w:rPr>
                <w:rFonts w:eastAsiaTheme="minorHAnsi"/>
                <w:bCs/>
                <w:color w:val="000000"/>
                <w:sz w:val="22"/>
                <w:szCs w:val="22"/>
                <w:lang w:val="en-GB" w:eastAsia="en-US"/>
              </w:rPr>
              <w:t xml:space="preserve"> </w:t>
            </w:r>
            <w:proofErr w:type="spellStart"/>
            <w:r w:rsidRPr="006461F4">
              <w:rPr>
                <w:rFonts w:eastAsiaTheme="minorHAnsi"/>
                <w:bCs/>
                <w:color w:val="000000"/>
                <w:sz w:val="22"/>
                <w:szCs w:val="22"/>
                <w:lang w:val="en-GB" w:eastAsia="en-US"/>
              </w:rPr>
              <w:t>beslutade</w:t>
            </w:r>
            <w:proofErr w:type="spellEnd"/>
            <w:r w:rsidRPr="006461F4">
              <w:rPr>
                <w:rFonts w:eastAsiaTheme="minorHAnsi"/>
                <w:bCs/>
                <w:color w:val="000000"/>
                <w:sz w:val="22"/>
                <w:szCs w:val="22"/>
                <w:lang w:val="en-GB" w:eastAsia="en-US"/>
              </w:rPr>
              <w:t xml:space="preserve"> </w:t>
            </w:r>
            <w:proofErr w:type="spellStart"/>
            <w:r w:rsidRPr="006461F4">
              <w:rPr>
                <w:rFonts w:eastAsiaTheme="minorHAnsi"/>
                <w:bCs/>
                <w:color w:val="000000"/>
                <w:sz w:val="22"/>
                <w:szCs w:val="22"/>
                <w:lang w:val="en-GB" w:eastAsia="en-US"/>
              </w:rPr>
              <w:t>att</w:t>
            </w:r>
            <w:proofErr w:type="spellEnd"/>
            <w:r w:rsidRPr="006461F4">
              <w:rPr>
                <w:rFonts w:eastAsiaTheme="minorHAnsi"/>
                <w:bCs/>
                <w:color w:val="000000"/>
                <w:sz w:val="22"/>
                <w:szCs w:val="22"/>
                <w:lang w:val="en-GB" w:eastAsia="en-US"/>
              </w:rPr>
              <w:t xml:space="preserve"> </w:t>
            </w:r>
            <w:proofErr w:type="spellStart"/>
            <w:r w:rsidRPr="006461F4">
              <w:rPr>
                <w:rFonts w:eastAsiaTheme="minorHAnsi"/>
                <w:bCs/>
                <w:color w:val="000000"/>
                <w:sz w:val="22"/>
                <w:szCs w:val="22"/>
                <w:lang w:val="en-GB" w:eastAsia="en-US"/>
              </w:rPr>
              <w:t>inte</w:t>
            </w:r>
            <w:proofErr w:type="spellEnd"/>
            <w:r w:rsidRPr="006461F4">
              <w:rPr>
                <w:rFonts w:eastAsiaTheme="minorHAnsi"/>
                <w:bCs/>
                <w:color w:val="000000"/>
                <w:sz w:val="22"/>
                <w:szCs w:val="22"/>
                <w:lang w:val="en-GB" w:eastAsia="en-US"/>
              </w:rPr>
              <w:t xml:space="preserve"> </w:t>
            </w:r>
            <w:proofErr w:type="spellStart"/>
            <w:r w:rsidRPr="006461F4">
              <w:rPr>
                <w:rFonts w:eastAsiaTheme="minorHAnsi"/>
                <w:bCs/>
                <w:color w:val="000000"/>
                <w:sz w:val="22"/>
                <w:szCs w:val="22"/>
                <w:lang w:val="en-GB" w:eastAsia="en-US"/>
              </w:rPr>
              <w:t>yttra</w:t>
            </w:r>
            <w:proofErr w:type="spellEnd"/>
            <w:r w:rsidRPr="006461F4">
              <w:rPr>
                <w:rFonts w:eastAsiaTheme="minorHAnsi"/>
                <w:bCs/>
                <w:color w:val="000000"/>
                <w:sz w:val="22"/>
                <w:szCs w:val="22"/>
                <w:lang w:val="en-GB" w:eastAsia="en-US"/>
              </w:rPr>
              <w:t xml:space="preserve"> sig.</w:t>
            </w:r>
          </w:p>
          <w:p w14:paraId="3E191B76" w14:textId="77777777" w:rsidR="00E56EF9" w:rsidRPr="006461F4" w:rsidRDefault="00E56EF9" w:rsidP="00E56EF9">
            <w:pPr>
              <w:tabs>
                <w:tab w:val="left" w:pos="1701"/>
              </w:tabs>
              <w:spacing w:line="256" w:lineRule="auto"/>
              <w:rPr>
                <w:rFonts w:eastAsiaTheme="minorHAnsi"/>
                <w:bCs/>
                <w:color w:val="000000"/>
                <w:sz w:val="22"/>
                <w:szCs w:val="22"/>
                <w:lang w:val="en-GB" w:eastAsia="en-US"/>
              </w:rPr>
            </w:pPr>
          </w:p>
          <w:p w14:paraId="643F61BF" w14:textId="77777777" w:rsidR="00E56EF9" w:rsidRPr="006461F4" w:rsidRDefault="00E56EF9" w:rsidP="00E56EF9">
            <w:pPr>
              <w:tabs>
                <w:tab w:val="left" w:pos="1701"/>
              </w:tabs>
              <w:spacing w:line="256" w:lineRule="auto"/>
              <w:rPr>
                <w:rFonts w:eastAsiaTheme="minorHAnsi"/>
                <w:bCs/>
                <w:color w:val="000000"/>
                <w:sz w:val="22"/>
                <w:szCs w:val="22"/>
                <w:lang w:val="en-GB" w:eastAsia="en-US"/>
              </w:rPr>
            </w:pPr>
            <w:r w:rsidRPr="006461F4">
              <w:rPr>
                <w:rFonts w:eastAsiaTheme="minorHAnsi"/>
                <w:bCs/>
                <w:color w:val="000000"/>
                <w:sz w:val="22"/>
                <w:szCs w:val="22"/>
                <w:lang w:val="en-GB" w:eastAsia="en-US"/>
              </w:rPr>
              <w:t xml:space="preserve">Denna </w:t>
            </w:r>
            <w:proofErr w:type="spellStart"/>
            <w:r w:rsidRPr="006461F4">
              <w:rPr>
                <w:rFonts w:eastAsiaTheme="minorHAnsi"/>
                <w:bCs/>
                <w:color w:val="000000"/>
                <w:sz w:val="22"/>
                <w:szCs w:val="22"/>
                <w:lang w:val="en-GB" w:eastAsia="en-US"/>
              </w:rPr>
              <w:t>paragraf</w:t>
            </w:r>
            <w:proofErr w:type="spellEnd"/>
            <w:r w:rsidRPr="006461F4">
              <w:rPr>
                <w:rFonts w:eastAsiaTheme="minorHAnsi"/>
                <w:bCs/>
                <w:color w:val="000000"/>
                <w:sz w:val="22"/>
                <w:szCs w:val="22"/>
                <w:lang w:val="en-GB" w:eastAsia="en-US"/>
              </w:rPr>
              <w:t xml:space="preserve"> </w:t>
            </w:r>
            <w:proofErr w:type="spellStart"/>
            <w:r w:rsidRPr="006461F4">
              <w:rPr>
                <w:rFonts w:eastAsiaTheme="minorHAnsi"/>
                <w:bCs/>
                <w:color w:val="000000"/>
                <w:sz w:val="22"/>
                <w:szCs w:val="22"/>
                <w:lang w:val="en-GB" w:eastAsia="en-US"/>
              </w:rPr>
              <w:t>förklarades</w:t>
            </w:r>
            <w:proofErr w:type="spellEnd"/>
            <w:r w:rsidRPr="006461F4">
              <w:rPr>
                <w:rFonts w:eastAsiaTheme="minorHAnsi"/>
                <w:bCs/>
                <w:color w:val="000000"/>
                <w:sz w:val="22"/>
                <w:szCs w:val="22"/>
                <w:lang w:val="en-GB" w:eastAsia="en-US"/>
              </w:rPr>
              <w:t xml:space="preserve"> </w:t>
            </w:r>
            <w:proofErr w:type="spellStart"/>
            <w:r w:rsidRPr="006461F4">
              <w:rPr>
                <w:rFonts w:eastAsiaTheme="minorHAnsi"/>
                <w:bCs/>
                <w:color w:val="000000"/>
                <w:sz w:val="22"/>
                <w:szCs w:val="22"/>
                <w:lang w:val="en-GB" w:eastAsia="en-US"/>
              </w:rPr>
              <w:t>omedelbart</w:t>
            </w:r>
            <w:proofErr w:type="spellEnd"/>
            <w:r w:rsidRPr="006461F4">
              <w:rPr>
                <w:rFonts w:eastAsiaTheme="minorHAnsi"/>
                <w:bCs/>
                <w:color w:val="000000"/>
                <w:sz w:val="22"/>
                <w:szCs w:val="22"/>
                <w:lang w:val="en-GB" w:eastAsia="en-US"/>
              </w:rPr>
              <w:t xml:space="preserve"> </w:t>
            </w:r>
            <w:proofErr w:type="spellStart"/>
            <w:r w:rsidRPr="006461F4">
              <w:rPr>
                <w:rFonts w:eastAsiaTheme="minorHAnsi"/>
                <w:bCs/>
                <w:color w:val="000000"/>
                <w:sz w:val="22"/>
                <w:szCs w:val="22"/>
                <w:lang w:val="en-GB" w:eastAsia="en-US"/>
              </w:rPr>
              <w:t>justerad</w:t>
            </w:r>
            <w:proofErr w:type="spellEnd"/>
            <w:r w:rsidRPr="006461F4">
              <w:rPr>
                <w:rFonts w:eastAsiaTheme="minorHAnsi"/>
                <w:bCs/>
                <w:color w:val="000000"/>
                <w:sz w:val="22"/>
                <w:szCs w:val="22"/>
                <w:lang w:val="en-GB" w:eastAsia="en-US"/>
              </w:rPr>
              <w:t>.</w:t>
            </w:r>
          </w:p>
          <w:p w14:paraId="0A3EB3B0" w14:textId="22802EDF" w:rsidR="00670C18" w:rsidRPr="006461F4" w:rsidRDefault="00670C18" w:rsidP="000E1ED8">
            <w:pPr>
              <w:tabs>
                <w:tab w:val="left" w:pos="1701"/>
              </w:tabs>
              <w:rPr>
                <w:rFonts w:eastAsiaTheme="minorHAnsi"/>
                <w:b/>
                <w:color w:val="000000"/>
                <w:sz w:val="22"/>
                <w:szCs w:val="22"/>
                <w:lang w:eastAsia="en-US"/>
              </w:rPr>
            </w:pPr>
          </w:p>
          <w:p w14:paraId="2A92E2E0" w14:textId="7574080B" w:rsidR="00670C18" w:rsidRPr="006461F4" w:rsidRDefault="00670C18" w:rsidP="000E1ED8">
            <w:pPr>
              <w:tabs>
                <w:tab w:val="left" w:pos="1701"/>
              </w:tabs>
              <w:rPr>
                <w:b/>
                <w:bCs/>
                <w:sz w:val="22"/>
                <w:szCs w:val="22"/>
              </w:rPr>
            </w:pPr>
            <w:r w:rsidRPr="006461F4">
              <w:rPr>
                <w:b/>
                <w:sz w:val="22"/>
                <w:szCs w:val="22"/>
              </w:rPr>
              <w:t>I</w:t>
            </w:r>
            <w:r w:rsidRPr="006461F4">
              <w:rPr>
                <w:b/>
                <w:bCs/>
                <w:sz w:val="22"/>
                <w:szCs w:val="22"/>
              </w:rPr>
              <w:t>nterparlamentariskt utskottsmöte i Europaparlamentets TRAN-utskott den 25 maj 2023</w:t>
            </w:r>
          </w:p>
          <w:p w14:paraId="7F65837B" w14:textId="7471FEB1" w:rsidR="00670C18" w:rsidRPr="006461F4" w:rsidRDefault="00670C18" w:rsidP="000E1ED8">
            <w:pPr>
              <w:tabs>
                <w:tab w:val="left" w:pos="1701"/>
              </w:tabs>
              <w:rPr>
                <w:b/>
                <w:bCs/>
                <w:sz w:val="22"/>
                <w:szCs w:val="22"/>
              </w:rPr>
            </w:pPr>
          </w:p>
          <w:p w14:paraId="59101706" w14:textId="30DC03D2" w:rsidR="00670C18" w:rsidRPr="006461F4" w:rsidRDefault="00670C18" w:rsidP="000E1ED8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6461F4">
              <w:rPr>
                <w:sz w:val="22"/>
                <w:szCs w:val="22"/>
              </w:rPr>
              <w:t>Utskottet beslutade att</w:t>
            </w:r>
            <w:r w:rsidR="00030AC4">
              <w:rPr>
                <w:sz w:val="22"/>
                <w:szCs w:val="22"/>
              </w:rPr>
              <w:t xml:space="preserve"> låta</w:t>
            </w:r>
            <w:r w:rsidRPr="006461F4">
              <w:rPr>
                <w:sz w:val="22"/>
                <w:szCs w:val="22"/>
              </w:rPr>
              <w:t xml:space="preserve"> </w:t>
            </w:r>
            <w:r w:rsidR="0077002C" w:rsidRPr="006461F4">
              <w:rPr>
                <w:sz w:val="22"/>
                <w:szCs w:val="22"/>
              </w:rPr>
              <w:t>Maria Stockhaus (M)</w:t>
            </w:r>
            <w:r w:rsidR="00030AC4">
              <w:rPr>
                <w:sz w:val="22"/>
                <w:szCs w:val="22"/>
              </w:rPr>
              <w:t xml:space="preserve">, </w:t>
            </w:r>
            <w:r w:rsidR="0077002C" w:rsidRPr="006461F4">
              <w:rPr>
                <w:sz w:val="22"/>
                <w:szCs w:val="22"/>
              </w:rPr>
              <w:t>Helena Gellerman (L)</w:t>
            </w:r>
            <w:r w:rsidR="00030AC4">
              <w:rPr>
                <w:sz w:val="22"/>
                <w:szCs w:val="22"/>
              </w:rPr>
              <w:t xml:space="preserve"> och Rashid Farivar (SD)</w:t>
            </w:r>
            <w:r w:rsidR="0077002C" w:rsidRPr="006461F4">
              <w:rPr>
                <w:sz w:val="22"/>
                <w:szCs w:val="22"/>
              </w:rPr>
              <w:t xml:space="preserve"> </w:t>
            </w:r>
            <w:r w:rsidR="00652577" w:rsidRPr="006461F4">
              <w:rPr>
                <w:sz w:val="22"/>
                <w:szCs w:val="22"/>
              </w:rPr>
              <w:t xml:space="preserve">delta </w:t>
            </w:r>
            <w:r w:rsidR="00030AC4">
              <w:rPr>
                <w:sz w:val="22"/>
                <w:szCs w:val="22"/>
              </w:rPr>
              <w:t>å utskottets vägnar vid det interparlamentariska</w:t>
            </w:r>
            <w:r w:rsidR="00652577" w:rsidRPr="006461F4">
              <w:rPr>
                <w:sz w:val="22"/>
                <w:szCs w:val="22"/>
              </w:rPr>
              <w:t xml:space="preserve"> </w:t>
            </w:r>
            <w:r w:rsidR="00030AC4">
              <w:rPr>
                <w:sz w:val="22"/>
                <w:szCs w:val="22"/>
              </w:rPr>
              <w:lastRenderedPageBreak/>
              <w:t xml:space="preserve">utskottsmötet i </w:t>
            </w:r>
            <w:r w:rsidR="00652577" w:rsidRPr="006461F4">
              <w:rPr>
                <w:sz w:val="22"/>
                <w:szCs w:val="22"/>
              </w:rPr>
              <w:t>Europaparlamentets TRAN-utskott den 25 maj 2023.</w:t>
            </w:r>
          </w:p>
          <w:p w14:paraId="5AB074BC" w14:textId="77777777" w:rsidR="0077002C" w:rsidRPr="006461F4" w:rsidRDefault="0077002C" w:rsidP="000E1ED8">
            <w:pPr>
              <w:tabs>
                <w:tab w:val="left" w:pos="1701"/>
              </w:tabs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  <w:p w14:paraId="74739A98" w14:textId="12FC43E0" w:rsidR="00670C18" w:rsidRPr="006461F4" w:rsidRDefault="00670C18" w:rsidP="000E1ED8">
            <w:pPr>
              <w:tabs>
                <w:tab w:val="left" w:pos="1701"/>
              </w:tabs>
              <w:rPr>
                <w:rFonts w:eastAsiaTheme="minorHAnsi"/>
                <w:b/>
                <w:color w:val="000000"/>
                <w:sz w:val="22"/>
                <w:szCs w:val="22"/>
                <w:lang w:eastAsia="en-US"/>
              </w:rPr>
            </w:pPr>
            <w:r w:rsidRPr="006461F4">
              <w:rPr>
                <w:rFonts w:eastAsiaTheme="minorHAnsi"/>
                <w:b/>
                <w:color w:val="000000"/>
                <w:sz w:val="22"/>
                <w:szCs w:val="22"/>
                <w:lang w:eastAsia="en-US"/>
              </w:rPr>
              <w:t xml:space="preserve">Övriga frågor </w:t>
            </w:r>
          </w:p>
          <w:p w14:paraId="71507641" w14:textId="05D66BBD" w:rsidR="00670C18" w:rsidRDefault="00E56EF9" w:rsidP="000E1ED8">
            <w:pPr>
              <w:tabs>
                <w:tab w:val="left" w:pos="1701"/>
              </w:tabs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</w:pPr>
            <w:r w:rsidRPr="006461F4">
              <w:rPr>
                <w:rFonts w:eastAsiaTheme="minorHAnsi"/>
                <w:b/>
                <w:color w:val="000000"/>
                <w:sz w:val="22"/>
                <w:szCs w:val="22"/>
                <w:lang w:eastAsia="en-US"/>
              </w:rPr>
              <w:br/>
            </w:r>
            <w:r w:rsidRPr="006461F4"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  <w:t>Anmäldes till protokollet att ledamöter från utskottet deltog i</w:t>
            </w:r>
            <w:r w:rsidR="006461F4"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6461F4"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  <w:t xml:space="preserve">konferensen </w:t>
            </w:r>
            <w:r w:rsidR="006461F4" w:rsidRPr="006461F4">
              <w:rPr>
                <w:color w:val="212529"/>
                <w:sz w:val="22"/>
                <w:szCs w:val="22"/>
                <w:shd w:val="clear" w:color="auto" w:fill="FFFFFF"/>
              </w:rPr>
              <w:t>Hållbar AI och AI för hållbarhet</w:t>
            </w:r>
            <w:r w:rsidR="006461F4">
              <w:rPr>
                <w:color w:val="212529"/>
                <w:sz w:val="22"/>
                <w:szCs w:val="22"/>
                <w:shd w:val="clear" w:color="auto" w:fill="FFFFFF"/>
              </w:rPr>
              <w:t xml:space="preserve"> i </w:t>
            </w:r>
            <w:r w:rsidRPr="006461F4"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  <w:t xml:space="preserve">Göteborg den </w:t>
            </w:r>
            <w:proofErr w:type="gramStart"/>
            <w:r w:rsidRPr="006461F4"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  <w:t>2-3</w:t>
            </w:r>
            <w:proofErr w:type="gramEnd"/>
            <w:r w:rsidRPr="006461F4"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  <w:t xml:space="preserve"> maj 2023.</w:t>
            </w:r>
          </w:p>
          <w:p w14:paraId="0DEFF5D9" w14:textId="49B7448C" w:rsidR="00030AC4" w:rsidRDefault="00030AC4" w:rsidP="000E1ED8">
            <w:pPr>
              <w:tabs>
                <w:tab w:val="left" w:pos="1701"/>
              </w:tabs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</w:pPr>
          </w:p>
          <w:p w14:paraId="16CD89FA" w14:textId="0B0C274D" w:rsidR="00030AC4" w:rsidRPr="006461F4" w:rsidRDefault="00030AC4" w:rsidP="000E1ED8">
            <w:pPr>
              <w:tabs>
                <w:tab w:val="left" w:pos="1701"/>
              </w:tabs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  <w:t>Utskottet beslutade att bjuda in företrädare för Tågföretagen för att informera om situationen inom järnvägsområdet.</w:t>
            </w:r>
          </w:p>
          <w:p w14:paraId="4760AA15" w14:textId="77777777" w:rsidR="00E56EF9" w:rsidRPr="006461F4" w:rsidRDefault="00E56EF9" w:rsidP="000E1ED8">
            <w:pPr>
              <w:tabs>
                <w:tab w:val="left" w:pos="1701"/>
              </w:tabs>
              <w:rPr>
                <w:rFonts w:eastAsiaTheme="minorHAnsi"/>
                <w:b/>
                <w:color w:val="000000"/>
                <w:sz w:val="22"/>
                <w:szCs w:val="22"/>
                <w:lang w:eastAsia="en-US"/>
              </w:rPr>
            </w:pPr>
          </w:p>
          <w:p w14:paraId="312C9EFA" w14:textId="77777777" w:rsidR="00670C18" w:rsidRPr="006461F4" w:rsidRDefault="00670C18" w:rsidP="000E1ED8">
            <w:pPr>
              <w:tabs>
                <w:tab w:val="left" w:pos="1701"/>
              </w:tabs>
              <w:rPr>
                <w:rFonts w:eastAsiaTheme="minorHAnsi"/>
                <w:b/>
                <w:color w:val="000000"/>
                <w:sz w:val="22"/>
                <w:szCs w:val="22"/>
                <w:lang w:eastAsia="en-US"/>
              </w:rPr>
            </w:pPr>
            <w:r w:rsidRPr="006461F4">
              <w:rPr>
                <w:rFonts w:eastAsiaTheme="minorHAnsi"/>
                <w:b/>
                <w:color w:val="000000"/>
                <w:sz w:val="22"/>
                <w:szCs w:val="22"/>
                <w:lang w:eastAsia="en-US"/>
              </w:rPr>
              <w:t xml:space="preserve">Nästa sammanträde </w:t>
            </w:r>
          </w:p>
          <w:p w14:paraId="17DBA355" w14:textId="77777777" w:rsidR="00670C18" w:rsidRPr="006461F4" w:rsidRDefault="00670C18" w:rsidP="000E1ED8">
            <w:pPr>
              <w:tabs>
                <w:tab w:val="left" w:pos="1701"/>
              </w:tabs>
              <w:rPr>
                <w:rFonts w:eastAsiaTheme="minorHAnsi"/>
                <w:b/>
                <w:color w:val="000000"/>
                <w:sz w:val="22"/>
                <w:szCs w:val="22"/>
                <w:lang w:eastAsia="en-US"/>
              </w:rPr>
            </w:pPr>
          </w:p>
          <w:p w14:paraId="6015A46E" w14:textId="0481CFC7" w:rsidR="00670C18" w:rsidRPr="006461F4" w:rsidRDefault="00670C18" w:rsidP="000E1ED8">
            <w:pPr>
              <w:widowControl/>
              <w:spacing w:after="200" w:line="280" w:lineRule="exact"/>
              <w:rPr>
                <w:sz w:val="22"/>
                <w:szCs w:val="22"/>
              </w:rPr>
            </w:pPr>
            <w:r w:rsidRPr="006461F4">
              <w:rPr>
                <w:sz w:val="22"/>
                <w:szCs w:val="22"/>
              </w:rPr>
              <w:t>Utskottet beslutade att nästa sammanträde ska äga rum torsdagen den 11 maj 2023 kl. 10.00</w:t>
            </w:r>
          </w:p>
          <w:p w14:paraId="395204C6" w14:textId="77777777" w:rsidR="00670C18" w:rsidRPr="006461F4" w:rsidRDefault="00670C18" w:rsidP="000E1ED8">
            <w:pPr>
              <w:widowControl/>
              <w:spacing w:after="200" w:line="280" w:lineRule="exact"/>
              <w:rPr>
                <w:sz w:val="22"/>
                <w:szCs w:val="22"/>
              </w:rPr>
            </w:pPr>
          </w:p>
          <w:p w14:paraId="1A8E0097" w14:textId="77777777" w:rsidR="00670C18" w:rsidRPr="006461F4" w:rsidRDefault="00670C18" w:rsidP="000E1ED8">
            <w:pPr>
              <w:widowControl/>
              <w:spacing w:after="200" w:line="280" w:lineRule="exact"/>
              <w:rPr>
                <w:sz w:val="22"/>
                <w:szCs w:val="22"/>
              </w:rPr>
            </w:pPr>
          </w:p>
          <w:p w14:paraId="54B96078" w14:textId="77777777" w:rsidR="00670C18" w:rsidRPr="006461F4" w:rsidRDefault="00670C18" w:rsidP="000E1ED8">
            <w:pPr>
              <w:widowControl/>
              <w:spacing w:after="200" w:line="280" w:lineRule="exact"/>
              <w:rPr>
                <w:sz w:val="22"/>
                <w:szCs w:val="22"/>
              </w:rPr>
            </w:pPr>
            <w:r w:rsidRPr="006461F4">
              <w:rPr>
                <w:sz w:val="22"/>
                <w:szCs w:val="22"/>
              </w:rPr>
              <w:t xml:space="preserve">Vid protokollet </w:t>
            </w:r>
          </w:p>
          <w:p w14:paraId="66B6BD99" w14:textId="77777777" w:rsidR="00670C18" w:rsidRPr="006461F4" w:rsidRDefault="00670C18" w:rsidP="000E1ED8">
            <w:pPr>
              <w:widowControl/>
              <w:spacing w:after="200" w:line="280" w:lineRule="exact"/>
              <w:rPr>
                <w:sz w:val="22"/>
                <w:szCs w:val="22"/>
              </w:rPr>
            </w:pPr>
          </w:p>
          <w:p w14:paraId="0B9486E7" w14:textId="678BDCFC" w:rsidR="00670C18" w:rsidRPr="006461F4" w:rsidRDefault="00670C18" w:rsidP="000E1ED8">
            <w:pPr>
              <w:widowControl/>
              <w:spacing w:after="200" w:line="280" w:lineRule="exact"/>
              <w:rPr>
                <w:sz w:val="22"/>
                <w:szCs w:val="22"/>
              </w:rPr>
            </w:pPr>
          </w:p>
          <w:p w14:paraId="5C080A1B" w14:textId="19DE2EC7" w:rsidR="00670C18" w:rsidRPr="006461F4" w:rsidRDefault="00670C18" w:rsidP="000E1ED8">
            <w:pPr>
              <w:pStyle w:val="Oformateradtext"/>
              <w:rPr>
                <w:rFonts w:ascii="Times New Roman" w:hAnsi="Times New Roman" w:cs="Times New Roman"/>
                <w:snapToGrid w:val="0"/>
                <w:szCs w:val="22"/>
              </w:rPr>
            </w:pPr>
            <w:r w:rsidRPr="006461F4">
              <w:rPr>
                <w:rFonts w:ascii="Times New Roman" w:hAnsi="Times New Roman" w:cs="Times New Roman"/>
                <w:snapToGrid w:val="0"/>
                <w:szCs w:val="22"/>
              </w:rPr>
              <w:t>Justeras den 11 maj 2023.</w:t>
            </w:r>
          </w:p>
          <w:p w14:paraId="3B78A4DF" w14:textId="77777777" w:rsidR="00670C18" w:rsidRPr="006461F4" w:rsidRDefault="00670C18" w:rsidP="000E1ED8">
            <w:pPr>
              <w:pStyle w:val="Oformateradtext"/>
              <w:rPr>
                <w:rFonts w:ascii="Times New Roman" w:hAnsi="Times New Roman" w:cs="Times New Roman"/>
                <w:snapToGrid w:val="0"/>
                <w:szCs w:val="22"/>
              </w:rPr>
            </w:pPr>
          </w:p>
          <w:p w14:paraId="1E59CA8B" w14:textId="77777777" w:rsidR="00670C18" w:rsidRPr="006461F4" w:rsidRDefault="00670C18" w:rsidP="000E1ED8">
            <w:pPr>
              <w:pStyle w:val="Oformateradtext"/>
              <w:rPr>
                <w:rFonts w:ascii="Times New Roman" w:hAnsi="Times New Roman" w:cs="Times New Roman"/>
                <w:snapToGrid w:val="0"/>
                <w:szCs w:val="22"/>
              </w:rPr>
            </w:pPr>
          </w:p>
          <w:p w14:paraId="75BBED91" w14:textId="77777777" w:rsidR="00670C18" w:rsidRPr="006461F4" w:rsidRDefault="00670C18" w:rsidP="000E1ED8">
            <w:pPr>
              <w:pStyle w:val="Oformateradtext"/>
              <w:rPr>
                <w:rFonts w:ascii="Times New Roman" w:hAnsi="Times New Roman" w:cs="Times New Roman"/>
                <w:snapToGrid w:val="0"/>
                <w:szCs w:val="22"/>
              </w:rPr>
            </w:pPr>
          </w:p>
          <w:p w14:paraId="4595C0EC" w14:textId="77777777" w:rsidR="00670C18" w:rsidRPr="006461F4" w:rsidRDefault="00670C18" w:rsidP="000E1ED8">
            <w:pPr>
              <w:pStyle w:val="Oformateradtext"/>
              <w:rPr>
                <w:rFonts w:ascii="Times New Roman" w:hAnsi="Times New Roman" w:cs="Times New Roman"/>
                <w:snapToGrid w:val="0"/>
                <w:szCs w:val="22"/>
              </w:rPr>
            </w:pPr>
          </w:p>
          <w:p w14:paraId="1D16F148" w14:textId="77777777" w:rsidR="00670C18" w:rsidRPr="006461F4" w:rsidRDefault="00670C18" w:rsidP="000E1ED8">
            <w:pPr>
              <w:pStyle w:val="Oformateradtext"/>
              <w:rPr>
                <w:rFonts w:ascii="Times New Roman" w:hAnsi="Times New Roman" w:cs="Times New Roman"/>
                <w:b/>
                <w:bCs/>
                <w:snapToGrid w:val="0"/>
                <w:szCs w:val="22"/>
              </w:rPr>
            </w:pPr>
            <w:r w:rsidRPr="006461F4">
              <w:rPr>
                <w:rFonts w:ascii="Times New Roman" w:hAnsi="Times New Roman" w:cs="Times New Roman"/>
                <w:snapToGrid w:val="0"/>
                <w:szCs w:val="22"/>
              </w:rPr>
              <w:t>Ulrika Heie</w:t>
            </w:r>
          </w:p>
        </w:tc>
      </w:tr>
      <w:tr w:rsidR="00670C18" w:rsidRPr="00197B57" w14:paraId="578CF823" w14:textId="77777777" w:rsidTr="000E1ED8">
        <w:tc>
          <w:tcPr>
            <w:tcW w:w="567" w:type="dxa"/>
          </w:tcPr>
          <w:p w14:paraId="0836B77B" w14:textId="77777777" w:rsidR="00670C18" w:rsidRPr="00197B57" w:rsidRDefault="00670C18" w:rsidP="000E1ED8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  <w:tc>
          <w:tcPr>
            <w:tcW w:w="6946" w:type="dxa"/>
          </w:tcPr>
          <w:p w14:paraId="36299871" w14:textId="77777777" w:rsidR="00670C18" w:rsidRPr="00197B57" w:rsidRDefault="00670C18" w:rsidP="000E1ED8">
            <w:pPr>
              <w:pStyle w:val="Oformateradtext"/>
              <w:rPr>
                <w:b/>
                <w:snapToGrid w:val="0"/>
                <w:szCs w:val="22"/>
              </w:rPr>
            </w:pPr>
          </w:p>
          <w:p w14:paraId="74C9E7B6" w14:textId="77777777" w:rsidR="00670C18" w:rsidRPr="00197B57" w:rsidRDefault="00670C18" w:rsidP="000E1ED8">
            <w:pPr>
              <w:pStyle w:val="Oformateradtext"/>
              <w:rPr>
                <w:b/>
                <w:snapToGrid w:val="0"/>
                <w:szCs w:val="22"/>
              </w:rPr>
            </w:pPr>
          </w:p>
          <w:p w14:paraId="00CB27F5" w14:textId="77777777" w:rsidR="00670C18" w:rsidRPr="00197B57" w:rsidRDefault="00670C18" w:rsidP="000E1ED8">
            <w:pPr>
              <w:pStyle w:val="Oformateradtext"/>
              <w:rPr>
                <w:b/>
                <w:snapToGrid w:val="0"/>
                <w:szCs w:val="22"/>
              </w:rPr>
            </w:pPr>
          </w:p>
          <w:p w14:paraId="0CC898C8" w14:textId="77777777" w:rsidR="00670C18" w:rsidRPr="00197B57" w:rsidRDefault="00670C18" w:rsidP="000E1ED8">
            <w:pPr>
              <w:pStyle w:val="Oformateradtext"/>
              <w:rPr>
                <w:b/>
                <w:snapToGrid w:val="0"/>
                <w:szCs w:val="22"/>
              </w:rPr>
            </w:pPr>
          </w:p>
          <w:p w14:paraId="0699DBAC" w14:textId="77777777" w:rsidR="00670C18" w:rsidRPr="00197B57" w:rsidRDefault="00670C18" w:rsidP="000E1ED8">
            <w:pPr>
              <w:pStyle w:val="Oformateradtext"/>
              <w:rPr>
                <w:b/>
                <w:snapToGrid w:val="0"/>
                <w:szCs w:val="22"/>
              </w:rPr>
            </w:pPr>
          </w:p>
        </w:tc>
      </w:tr>
      <w:tr w:rsidR="00670C18" w:rsidRPr="00197B57" w14:paraId="0142D2F4" w14:textId="77777777" w:rsidTr="000E1ED8">
        <w:tc>
          <w:tcPr>
            <w:tcW w:w="567" w:type="dxa"/>
          </w:tcPr>
          <w:p w14:paraId="56184412" w14:textId="77777777" w:rsidR="00670C18" w:rsidRPr="00197B57" w:rsidRDefault="00670C18" w:rsidP="000E1ED8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  <w:tc>
          <w:tcPr>
            <w:tcW w:w="6946" w:type="dxa"/>
          </w:tcPr>
          <w:p w14:paraId="7BF85787" w14:textId="77777777" w:rsidR="00670C18" w:rsidRPr="00197B57" w:rsidRDefault="00670C18" w:rsidP="000E1ED8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</w:tc>
      </w:tr>
    </w:tbl>
    <w:p w14:paraId="7BA38652" w14:textId="77777777" w:rsidR="00670C18" w:rsidRPr="00197B57" w:rsidRDefault="00670C18" w:rsidP="00670C18">
      <w:pPr>
        <w:rPr>
          <w:sz w:val="22"/>
          <w:szCs w:val="22"/>
        </w:rPr>
      </w:pPr>
    </w:p>
    <w:tbl>
      <w:tblPr>
        <w:tblW w:w="8496" w:type="dxa"/>
        <w:tblInd w:w="21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36"/>
        <w:gridCol w:w="1597"/>
        <w:gridCol w:w="355"/>
        <w:gridCol w:w="356"/>
        <w:gridCol w:w="314"/>
        <w:gridCol w:w="398"/>
        <w:gridCol w:w="356"/>
        <w:gridCol w:w="356"/>
        <w:gridCol w:w="449"/>
        <w:gridCol w:w="263"/>
        <w:gridCol w:w="356"/>
        <w:gridCol w:w="356"/>
        <w:gridCol w:w="359"/>
        <w:gridCol w:w="359"/>
        <w:gridCol w:w="356"/>
        <w:gridCol w:w="430"/>
      </w:tblGrid>
      <w:tr w:rsidR="00670C18" w:rsidRPr="00197B57" w14:paraId="38EB5F7A" w14:textId="77777777" w:rsidTr="000E1ED8">
        <w:trPr>
          <w:cantSplit/>
        </w:trPr>
        <w:tc>
          <w:tcPr>
            <w:tcW w:w="34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B64F405" w14:textId="77777777" w:rsidR="00670C18" w:rsidRPr="00197B57" w:rsidRDefault="00670C18" w:rsidP="000E1E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b/>
                <w:sz w:val="22"/>
                <w:szCs w:val="22"/>
              </w:rPr>
            </w:pPr>
            <w:r w:rsidRPr="00197B57">
              <w:rPr>
                <w:b/>
                <w:sz w:val="22"/>
                <w:szCs w:val="22"/>
              </w:rPr>
              <w:t>TRAFIKUTSKOTTET</w:t>
            </w:r>
          </w:p>
        </w:tc>
        <w:tc>
          <w:tcPr>
            <w:tcW w:w="2847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AF24F56" w14:textId="77777777" w:rsidR="00670C18" w:rsidRPr="00197B57" w:rsidRDefault="00670C18" w:rsidP="000E1E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b/>
                <w:sz w:val="22"/>
                <w:szCs w:val="22"/>
              </w:rPr>
            </w:pPr>
            <w:r w:rsidRPr="00197B57"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221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CDA892F" w14:textId="77777777" w:rsidR="00670C18" w:rsidRPr="00197B57" w:rsidRDefault="00670C18" w:rsidP="000E1E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2"/>
                <w:szCs w:val="22"/>
              </w:rPr>
            </w:pPr>
            <w:r w:rsidRPr="00197B57">
              <w:rPr>
                <w:b/>
                <w:sz w:val="22"/>
                <w:szCs w:val="22"/>
              </w:rPr>
              <w:t>Bilaga 1 till protokoll</w:t>
            </w:r>
            <w:r w:rsidRPr="00197B57">
              <w:rPr>
                <w:sz w:val="22"/>
                <w:szCs w:val="22"/>
              </w:rPr>
              <w:t xml:space="preserve"> </w:t>
            </w:r>
          </w:p>
          <w:p w14:paraId="26CD9C21" w14:textId="75CAE351" w:rsidR="00670C18" w:rsidRPr="00197B57" w:rsidRDefault="00670C18" w:rsidP="000E1E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2"/>
                <w:szCs w:val="22"/>
              </w:rPr>
            </w:pPr>
            <w:r w:rsidRPr="00197B57">
              <w:rPr>
                <w:b/>
                <w:sz w:val="22"/>
                <w:szCs w:val="22"/>
              </w:rPr>
              <w:t>2022/23:2</w:t>
            </w:r>
            <w:r>
              <w:rPr>
                <w:b/>
                <w:sz w:val="22"/>
                <w:szCs w:val="22"/>
              </w:rPr>
              <w:t>6</w:t>
            </w:r>
          </w:p>
        </w:tc>
      </w:tr>
      <w:tr w:rsidR="00670C18" w:rsidRPr="00197B57" w14:paraId="0893AF4C" w14:textId="77777777" w:rsidTr="000E1ED8">
        <w:trPr>
          <w:cantSplit/>
        </w:trPr>
        <w:tc>
          <w:tcPr>
            <w:tcW w:w="34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BA9BB8" w14:textId="77777777" w:rsidR="00670C18" w:rsidRPr="00197B57" w:rsidRDefault="00670C18" w:rsidP="000E1E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9F4B7DC" w14:textId="68981C70" w:rsidR="00670C18" w:rsidRPr="00197B57" w:rsidRDefault="00670C18" w:rsidP="000E1E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2"/>
                <w:szCs w:val="22"/>
              </w:rPr>
            </w:pPr>
            <w:r w:rsidRPr="00197B57">
              <w:rPr>
                <w:sz w:val="22"/>
                <w:szCs w:val="22"/>
              </w:rPr>
              <w:t>§ 1 -</w:t>
            </w:r>
            <w:r w:rsidR="0077002C">
              <w:rPr>
                <w:sz w:val="22"/>
                <w:szCs w:val="22"/>
              </w:rPr>
              <w:t xml:space="preserve"> 2</w:t>
            </w:r>
            <w:r w:rsidRPr="00197B57">
              <w:rPr>
                <w:sz w:val="22"/>
                <w:szCs w:val="22"/>
              </w:rPr>
              <w:t xml:space="preserve"> 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3E60D7" w14:textId="4EF981F2" w:rsidR="00670C18" w:rsidRPr="00197B57" w:rsidRDefault="00670C18" w:rsidP="000E1E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2"/>
                <w:szCs w:val="22"/>
              </w:rPr>
            </w:pPr>
            <w:r w:rsidRPr="00197B57">
              <w:rPr>
                <w:sz w:val="22"/>
                <w:szCs w:val="22"/>
              </w:rPr>
              <w:t xml:space="preserve">§ </w:t>
            </w:r>
            <w:r w:rsidR="0077002C">
              <w:rPr>
                <w:sz w:val="22"/>
                <w:szCs w:val="22"/>
              </w:rPr>
              <w:t>3 - 8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603DB" w14:textId="740364C2" w:rsidR="00670C18" w:rsidRPr="00197B57" w:rsidRDefault="00670C18" w:rsidP="000E1E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2"/>
                <w:szCs w:val="22"/>
              </w:rPr>
            </w:pPr>
            <w:r w:rsidRPr="00197B57">
              <w:rPr>
                <w:sz w:val="22"/>
                <w:szCs w:val="22"/>
              </w:rPr>
              <w:t xml:space="preserve">§ 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9EA3D3" w14:textId="77777777" w:rsidR="00670C18" w:rsidRPr="00197B57" w:rsidRDefault="00670C18" w:rsidP="000E1E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2"/>
                <w:szCs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FFC97D" w14:textId="77777777" w:rsidR="00670C18" w:rsidRPr="00197B57" w:rsidRDefault="00670C18" w:rsidP="000E1E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2"/>
                <w:szCs w:val="22"/>
              </w:rPr>
            </w:pPr>
          </w:p>
        </w:tc>
        <w:tc>
          <w:tcPr>
            <w:tcW w:w="7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E1B992" w14:textId="77777777" w:rsidR="00670C18" w:rsidRPr="00197B57" w:rsidRDefault="00670C18" w:rsidP="000E1E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2"/>
                <w:szCs w:val="22"/>
              </w:rPr>
            </w:pPr>
          </w:p>
        </w:tc>
        <w:tc>
          <w:tcPr>
            <w:tcW w:w="7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98E4F0" w14:textId="77777777" w:rsidR="00670C18" w:rsidRPr="00197B57" w:rsidRDefault="00670C18" w:rsidP="000E1E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2"/>
                <w:szCs w:val="22"/>
              </w:rPr>
            </w:pPr>
          </w:p>
        </w:tc>
      </w:tr>
      <w:tr w:rsidR="00670C18" w:rsidRPr="00197B57" w14:paraId="7B2FA8FC" w14:textId="77777777" w:rsidTr="000E1ED8">
        <w:trPr>
          <w:trHeight w:val="467"/>
        </w:trPr>
        <w:tc>
          <w:tcPr>
            <w:tcW w:w="34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4B89D80" w14:textId="77777777" w:rsidR="00670C18" w:rsidRPr="00197B57" w:rsidRDefault="00670C18" w:rsidP="000E1E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2"/>
                <w:szCs w:val="22"/>
              </w:rPr>
            </w:pPr>
            <w:r w:rsidRPr="00197B57">
              <w:rPr>
                <w:b/>
                <w:i/>
                <w:sz w:val="22"/>
                <w:szCs w:val="22"/>
              </w:rPr>
              <w:t>LEDAMÖTER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7EF564" w14:textId="77777777" w:rsidR="00670C18" w:rsidRPr="00197B57" w:rsidRDefault="00670C18" w:rsidP="000E1E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jc w:val="center"/>
              <w:rPr>
                <w:sz w:val="22"/>
                <w:szCs w:val="22"/>
              </w:rPr>
            </w:pPr>
            <w:r w:rsidRPr="00197B57">
              <w:rPr>
                <w:sz w:val="22"/>
                <w:szCs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98D883" w14:textId="77777777" w:rsidR="00670C18" w:rsidRPr="00197B57" w:rsidRDefault="00670C18" w:rsidP="000E1E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2"/>
                <w:szCs w:val="22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B71BF7" w14:textId="77777777" w:rsidR="00670C18" w:rsidRPr="00197B57" w:rsidRDefault="00670C18" w:rsidP="000E1E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2"/>
                <w:szCs w:val="22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B8AEAA" w14:textId="77777777" w:rsidR="00670C18" w:rsidRPr="00197B57" w:rsidRDefault="00670C18" w:rsidP="000E1E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11AB17" w14:textId="77777777" w:rsidR="00670C18" w:rsidRPr="00197B57" w:rsidRDefault="00670C18" w:rsidP="000E1E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DD6A98" w14:textId="77777777" w:rsidR="00670C18" w:rsidRPr="00197B57" w:rsidRDefault="00670C18" w:rsidP="000E1E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2"/>
                <w:szCs w:val="22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4F2FDF" w14:textId="77777777" w:rsidR="00670C18" w:rsidRPr="00197B57" w:rsidRDefault="00670C18" w:rsidP="000E1E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2"/>
                <w:szCs w:val="22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C5229" w14:textId="77777777" w:rsidR="00670C18" w:rsidRPr="00197B57" w:rsidRDefault="00670C18" w:rsidP="000E1E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18A1B3" w14:textId="77777777" w:rsidR="00670C18" w:rsidRPr="00197B57" w:rsidRDefault="00670C18" w:rsidP="000E1E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00095A" w14:textId="77777777" w:rsidR="00670C18" w:rsidRPr="00197B57" w:rsidRDefault="00670C18" w:rsidP="000E1E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737EF2" w14:textId="77777777" w:rsidR="00670C18" w:rsidRPr="00197B57" w:rsidRDefault="00670C18" w:rsidP="000E1E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D9DBC6" w14:textId="77777777" w:rsidR="00670C18" w:rsidRPr="00197B57" w:rsidRDefault="00670C18" w:rsidP="000E1E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2D1128E" w14:textId="77777777" w:rsidR="00670C18" w:rsidRPr="00197B57" w:rsidRDefault="00670C18" w:rsidP="000E1E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2"/>
                <w:szCs w:val="22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1CF04" w14:textId="77777777" w:rsidR="00670C18" w:rsidRPr="00197B57" w:rsidRDefault="00670C18" w:rsidP="000E1E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2"/>
                <w:szCs w:val="22"/>
              </w:rPr>
            </w:pPr>
          </w:p>
        </w:tc>
      </w:tr>
      <w:tr w:rsidR="00670C18" w:rsidRPr="00197B57" w14:paraId="55EAC15A" w14:textId="77777777" w:rsidTr="000E1ED8">
        <w:tc>
          <w:tcPr>
            <w:tcW w:w="34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72D842" w14:textId="77777777" w:rsidR="00670C18" w:rsidRPr="00197B57" w:rsidRDefault="00670C18" w:rsidP="000E1ED8">
            <w:pPr>
              <w:rPr>
                <w:i/>
                <w:iCs/>
                <w:sz w:val="22"/>
                <w:szCs w:val="22"/>
                <w:lang w:val="en-US"/>
              </w:rPr>
            </w:pPr>
            <w:r w:rsidRPr="00197B57">
              <w:rPr>
                <w:sz w:val="22"/>
                <w:szCs w:val="22"/>
              </w:rPr>
              <w:t xml:space="preserve">Ulrika Heie (C) </w:t>
            </w:r>
            <w:r w:rsidRPr="00197B57">
              <w:rPr>
                <w:i/>
                <w:iCs/>
                <w:sz w:val="22"/>
                <w:szCs w:val="22"/>
              </w:rPr>
              <w:t>Ordförande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DF60F9" w14:textId="54FB1128" w:rsidR="00670C18" w:rsidRPr="00197B57" w:rsidRDefault="00670C18" w:rsidP="000E1E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981A2F" w14:textId="77777777" w:rsidR="00670C18" w:rsidRPr="00197B57" w:rsidRDefault="00670C18" w:rsidP="000E1E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313BDE" w14:textId="5144E545" w:rsidR="00670C18" w:rsidRPr="00197B57" w:rsidRDefault="00670C18" w:rsidP="000E1E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D26F5F" w14:textId="77777777" w:rsidR="00670C18" w:rsidRPr="00197B57" w:rsidRDefault="00670C18" w:rsidP="000E1E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075112" w14:textId="037F9A08" w:rsidR="00670C18" w:rsidRPr="00197B57" w:rsidRDefault="00670C18" w:rsidP="000E1E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BE1D44" w14:textId="77777777" w:rsidR="00670C18" w:rsidRPr="00197B57" w:rsidRDefault="00670C18" w:rsidP="000E1E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75B21C" w14:textId="77777777" w:rsidR="00670C18" w:rsidRPr="00197B57" w:rsidRDefault="00670C18" w:rsidP="000E1E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3ED87A" w14:textId="77777777" w:rsidR="00670C18" w:rsidRPr="00197B57" w:rsidRDefault="00670C18" w:rsidP="000E1E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03A746" w14:textId="77777777" w:rsidR="00670C18" w:rsidRPr="00197B57" w:rsidRDefault="00670C18" w:rsidP="000E1E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34F1F0" w14:textId="77777777" w:rsidR="00670C18" w:rsidRPr="00197B57" w:rsidRDefault="00670C18" w:rsidP="000E1E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323EEF" w14:textId="77777777" w:rsidR="00670C18" w:rsidRPr="00197B57" w:rsidRDefault="00670C18" w:rsidP="000E1E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A519E3" w14:textId="77777777" w:rsidR="00670C18" w:rsidRPr="00197B57" w:rsidRDefault="00670C18" w:rsidP="000E1E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5DEE2BE" w14:textId="77777777" w:rsidR="00670C18" w:rsidRPr="00197B57" w:rsidRDefault="00670C18" w:rsidP="000E1E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D8598" w14:textId="77777777" w:rsidR="00670C18" w:rsidRPr="00197B57" w:rsidRDefault="00670C18" w:rsidP="000E1E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670C18" w:rsidRPr="00197B57" w14:paraId="67168301" w14:textId="77777777" w:rsidTr="000E1ED8">
        <w:tc>
          <w:tcPr>
            <w:tcW w:w="34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088F30" w14:textId="77777777" w:rsidR="00670C18" w:rsidRPr="00197B57" w:rsidRDefault="00670C18" w:rsidP="000E1ED8">
            <w:pPr>
              <w:rPr>
                <w:i/>
                <w:iCs/>
                <w:sz w:val="22"/>
                <w:szCs w:val="22"/>
                <w:lang w:val="en-US"/>
              </w:rPr>
            </w:pPr>
            <w:r w:rsidRPr="00197B57">
              <w:rPr>
                <w:sz w:val="22"/>
                <w:szCs w:val="22"/>
                <w:lang w:val="en-US"/>
              </w:rPr>
              <w:t xml:space="preserve">Thomas Morell (SD) </w:t>
            </w:r>
            <w:r w:rsidRPr="00197B57">
              <w:rPr>
                <w:i/>
                <w:iCs/>
                <w:sz w:val="22"/>
                <w:szCs w:val="22"/>
                <w:lang w:val="en-US"/>
              </w:rPr>
              <w:t xml:space="preserve">vice </w:t>
            </w:r>
            <w:proofErr w:type="spellStart"/>
            <w:r w:rsidRPr="00197B57">
              <w:rPr>
                <w:i/>
                <w:iCs/>
                <w:sz w:val="22"/>
                <w:szCs w:val="22"/>
                <w:lang w:val="en-US"/>
              </w:rPr>
              <w:t>ordf</w:t>
            </w:r>
            <w:proofErr w:type="spellEnd"/>
            <w:r w:rsidRPr="00197B57">
              <w:rPr>
                <w:i/>
                <w:iCs/>
                <w:sz w:val="22"/>
                <w:szCs w:val="22"/>
                <w:lang w:val="en-US"/>
              </w:rPr>
              <w:t>.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9E7BA" w14:textId="77777777" w:rsidR="00670C18" w:rsidRPr="00197B57" w:rsidRDefault="00670C18" w:rsidP="000E1E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 w:rsidRPr="00197B57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EB8264" w14:textId="77777777" w:rsidR="00670C18" w:rsidRPr="00197B57" w:rsidRDefault="00670C18" w:rsidP="000E1E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F61C87" w14:textId="3DD541DF" w:rsidR="00670C18" w:rsidRPr="00197B57" w:rsidRDefault="0077002C" w:rsidP="000E1E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B15DF4" w14:textId="77777777" w:rsidR="00670C18" w:rsidRPr="00197B57" w:rsidRDefault="00670C18" w:rsidP="000E1E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6E3D99" w14:textId="5B1C6307" w:rsidR="00670C18" w:rsidRPr="00197B57" w:rsidRDefault="00670C18" w:rsidP="000E1E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3DD5E6" w14:textId="77777777" w:rsidR="00670C18" w:rsidRPr="00197B57" w:rsidRDefault="00670C18" w:rsidP="000E1E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439EAF" w14:textId="77777777" w:rsidR="00670C18" w:rsidRPr="00197B57" w:rsidRDefault="00670C18" w:rsidP="000E1E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2BA060" w14:textId="77777777" w:rsidR="00670C18" w:rsidRPr="00197B57" w:rsidRDefault="00670C18" w:rsidP="000E1E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B465EE" w14:textId="77777777" w:rsidR="00670C18" w:rsidRPr="00197B57" w:rsidRDefault="00670C18" w:rsidP="000E1E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B73A3F" w14:textId="77777777" w:rsidR="00670C18" w:rsidRPr="00197B57" w:rsidRDefault="00670C18" w:rsidP="000E1E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42541B" w14:textId="77777777" w:rsidR="00670C18" w:rsidRPr="00197B57" w:rsidRDefault="00670C18" w:rsidP="000E1E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A18C1E" w14:textId="77777777" w:rsidR="00670C18" w:rsidRPr="00197B57" w:rsidRDefault="00670C18" w:rsidP="000E1E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C891B90" w14:textId="77777777" w:rsidR="00670C18" w:rsidRPr="00197B57" w:rsidRDefault="00670C18" w:rsidP="000E1E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333CA" w14:textId="77777777" w:rsidR="00670C18" w:rsidRPr="00197B57" w:rsidRDefault="00670C18" w:rsidP="000E1E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670C18" w:rsidRPr="00197B57" w14:paraId="08E9BDD8" w14:textId="77777777" w:rsidTr="000E1ED8">
        <w:tc>
          <w:tcPr>
            <w:tcW w:w="34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ACA729" w14:textId="77777777" w:rsidR="00670C18" w:rsidRPr="00197B57" w:rsidRDefault="00670C18" w:rsidP="000E1ED8">
            <w:pPr>
              <w:rPr>
                <w:color w:val="000000"/>
                <w:sz w:val="22"/>
                <w:szCs w:val="22"/>
                <w:lang w:val="en-US"/>
              </w:rPr>
            </w:pPr>
            <w:r w:rsidRPr="00197B57">
              <w:rPr>
                <w:color w:val="000000"/>
                <w:sz w:val="22"/>
                <w:szCs w:val="22"/>
                <w:lang w:val="en-US"/>
              </w:rPr>
              <w:t>Gunilla Svantorp (S)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95BC05" w14:textId="77777777" w:rsidR="00670C18" w:rsidRPr="00197B57" w:rsidRDefault="00670C18" w:rsidP="000E1E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GB"/>
              </w:rPr>
            </w:pPr>
            <w:r w:rsidRPr="00197B57"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5AC36A" w14:textId="77777777" w:rsidR="00670C18" w:rsidRPr="00197B57" w:rsidRDefault="00670C18" w:rsidP="000E1E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GB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078ACD" w14:textId="394CDA22" w:rsidR="00670C18" w:rsidRPr="00197B57" w:rsidRDefault="0077002C" w:rsidP="000E1E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64DDBE" w14:textId="77777777" w:rsidR="00670C18" w:rsidRPr="00197B57" w:rsidRDefault="00670C18" w:rsidP="000E1E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9BCB37" w14:textId="5D9DE863" w:rsidR="00670C18" w:rsidRPr="00197B57" w:rsidRDefault="00670C18" w:rsidP="000E1E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CFED4C" w14:textId="77777777" w:rsidR="00670C18" w:rsidRPr="00197B57" w:rsidRDefault="00670C18" w:rsidP="000E1E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GB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CF613D" w14:textId="77777777" w:rsidR="00670C18" w:rsidRPr="00197B57" w:rsidRDefault="00670C18" w:rsidP="000E1E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GB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D238D4" w14:textId="77777777" w:rsidR="00670C18" w:rsidRPr="00197B57" w:rsidRDefault="00670C18" w:rsidP="000E1E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DAE46D" w14:textId="77777777" w:rsidR="00670C18" w:rsidRPr="00197B57" w:rsidRDefault="00670C18" w:rsidP="000E1E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79E10B" w14:textId="77777777" w:rsidR="00670C18" w:rsidRPr="00197B57" w:rsidRDefault="00670C18" w:rsidP="000E1E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BB4CB9" w14:textId="77777777" w:rsidR="00670C18" w:rsidRPr="00197B57" w:rsidRDefault="00670C18" w:rsidP="000E1E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7B1412" w14:textId="77777777" w:rsidR="00670C18" w:rsidRPr="00197B57" w:rsidRDefault="00670C18" w:rsidP="000E1E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CBDDF97" w14:textId="77777777" w:rsidR="00670C18" w:rsidRPr="00197B57" w:rsidRDefault="00670C18" w:rsidP="000E1E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770A9" w14:textId="77777777" w:rsidR="00670C18" w:rsidRPr="00197B57" w:rsidRDefault="00670C18" w:rsidP="000E1E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</w:tr>
      <w:tr w:rsidR="00670C18" w:rsidRPr="00197B57" w14:paraId="0C76AA01" w14:textId="77777777" w:rsidTr="000E1ED8">
        <w:tc>
          <w:tcPr>
            <w:tcW w:w="34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24AEA9" w14:textId="77777777" w:rsidR="00670C18" w:rsidRPr="00197B57" w:rsidRDefault="00670C18" w:rsidP="000E1ED8">
            <w:pPr>
              <w:rPr>
                <w:sz w:val="22"/>
                <w:szCs w:val="22"/>
                <w:lang w:val="en-US"/>
              </w:rPr>
            </w:pPr>
            <w:r w:rsidRPr="00197B57">
              <w:rPr>
                <w:sz w:val="22"/>
                <w:szCs w:val="22"/>
                <w:lang w:val="en-US"/>
              </w:rPr>
              <w:t>Maria Stockhaus (M)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4D3CCC" w14:textId="77777777" w:rsidR="00670C18" w:rsidRPr="00197B57" w:rsidRDefault="00670C18" w:rsidP="000E1E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 w:rsidRPr="00197B57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2228CF" w14:textId="77777777" w:rsidR="00670C18" w:rsidRPr="00197B57" w:rsidRDefault="00670C18" w:rsidP="000E1E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849114" w14:textId="54592730" w:rsidR="00670C18" w:rsidRPr="00197B57" w:rsidRDefault="0077002C" w:rsidP="000E1E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BE53C0" w14:textId="77777777" w:rsidR="00670C18" w:rsidRPr="00197B57" w:rsidRDefault="00670C18" w:rsidP="000E1E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9FE263" w14:textId="425133A4" w:rsidR="00670C18" w:rsidRPr="00197B57" w:rsidRDefault="00670C18" w:rsidP="000E1E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BCD0B3" w14:textId="77777777" w:rsidR="00670C18" w:rsidRPr="00197B57" w:rsidRDefault="00670C18" w:rsidP="000E1E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9F299D" w14:textId="77777777" w:rsidR="00670C18" w:rsidRPr="00197B57" w:rsidRDefault="00670C18" w:rsidP="000E1E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0C238E" w14:textId="77777777" w:rsidR="00670C18" w:rsidRPr="00197B57" w:rsidRDefault="00670C18" w:rsidP="000E1E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BCEF48" w14:textId="77777777" w:rsidR="00670C18" w:rsidRPr="00197B57" w:rsidRDefault="00670C18" w:rsidP="000E1E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3457D3" w14:textId="77777777" w:rsidR="00670C18" w:rsidRPr="00197B57" w:rsidRDefault="00670C18" w:rsidP="000E1E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A1C1B" w14:textId="77777777" w:rsidR="00670C18" w:rsidRPr="00197B57" w:rsidRDefault="00670C18" w:rsidP="000E1E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B52B92" w14:textId="77777777" w:rsidR="00670C18" w:rsidRPr="00197B57" w:rsidRDefault="00670C18" w:rsidP="000E1E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555723C" w14:textId="77777777" w:rsidR="00670C18" w:rsidRPr="00197B57" w:rsidRDefault="00670C18" w:rsidP="000E1E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C1462" w14:textId="77777777" w:rsidR="00670C18" w:rsidRPr="00197B57" w:rsidRDefault="00670C18" w:rsidP="000E1E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670C18" w:rsidRPr="00197B57" w14:paraId="413FD93F" w14:textId="77777777" w:rsidTr="000E1ED8">
        <w:tc>
          <w:tcPr>
            <w:tcW w:w="34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6496E5" w14:textId="77777777" w:rsidR="00670C18" w:rsidRPr="00197B57" w:rsidRDefault="00670C18" w:rsidP="000E1ED8">
            <w:pPr>
              <w:rPr>
                <w:sz w:val="22"/>
                <w:szCs w:val="22"/>
                <w:lang w:val="en-US"/>
              </w:rPr>
            </w:pPr>
            <w:r w:rsidRPr="00197B57">
              <w:rPr>
                <w:sz w:val="22"/>
                <w:szCs w:val="22"/>
                <w:lang w:val="en-US"/>
              </w:rPr>
              <w:t>Mattias Ottosson (S)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FDA151" w14:textId="77777777" w:rsidR="00670C18" w:rsidRPr="00197B57" w:rsidRDefault="00670C18" w:rsidP="000E1E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 w:rsidRPr="00197B57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2256E5" w14:textId="77777777" w:rsidR="00670C18" w:rsidRPr="00197B57" w:rsidRDefault="00670C18" w:rsidP="000E1E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6C916A" w14:textId="7B41384C" w:rsidR="00670C18" w:rsidRPr="00197B57" w:rsidRDefault="0077002C" w:rsidP="000E1E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138406" w14:textId="77777777" w:rsidR="00670C18" w:rsidRPr="00197B57" w:rsidRDefault="00670C18" w:rsidP="000E1E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BC9EF7" w14:textId="14E45A39" w:rsidR="00670C18" w:rsidRPr="00197B57" w:rsidRDefault="00670C18" w:rsidP="000E1E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2B39D5" w14:textId="77777777" w:rsidR="00670C18" w:rsidRPr="00197B57" w:rsidRDefault="00670C18" w:rsidP="000E1E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565A87" w14:textId="77777777" w:rsidR="00670C18" w:rsidRPr="00197B57" w:rsidRDefault="00670C18" w:rsidP="000E1E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DB9EB9" w14:textId="77777777" w:rsidR="00670C18" w:rsidRPr="00197B57" w:rsidRDefault="00670C18" w:rsidP="000E1E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64E318" w14:textId="77777777" w:rsidR="00670C18" w:rsidRPr="00197B57" w:rsidRDefault="00670C18" w:rsidP="000E1E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68D8EC" w14:textId="77777777" w:rsidR="00670C18" w:rsidRPr="00197B57" w:rsidRDefault="00670C18" w:rsidP="000E1E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56C156" w14:textId="77777777" w:rsidR="00670C18" w:rsidRPr="00197B57" w:rsidRDefault="00670C18" w:rsidP="000E1E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43AD6C" w14:textId="77777777" w:rsidR="00670C18" w:rsidRPr="00197B57" w:rsidRDefault="00670C18" w:rsidP="000E1E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760F661" w14:textId="77777777" w:rsidR="00670C18" w:rsidRPr="00197B57" w:rsidRDefault="00670C18" w:rsidP="000E1E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8CD11" w14:textId="77777777" w:rsidR="00670C18" w:rsidRPr="00197B57" w:rsidRDefault="00670C18" w:rsidP="000E1E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670C18" w:rsidRPr="00197B57" w14:paraId="5E6B21C0" w14:textId="77777777" w:rsidTr="000E1ED8">
        <w:tc>
          <w:tcPr>
            <w:tcW w:w="34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7E1815" w14:textId="77777777" w:rsidR="00670C18" w:rsidRPr="00197B57" w:rsidRDefault="00670C18" w:rsidP="000E1ED8">
            <w:pPr>
              <w:rPr>
                <w:sz w:val="22"/>
                <w:szCs w:val="22"/>
              </w:rPr>
            </w:pPr>
            <w:r w:rsidRPr="00197B57">
              <w:rPr>
                <w:sz w:val="22"/>
                <w:szCs w:val="22"/>
              </w:rPr>
              <w:t>Jimmy Ståhl (SD)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6EC170" w14:textId="77777777" w:rsidR="00670C18" w:rsidRPr="00197B57" w:rsidRDefault="00670C18" w:rsidP="000E1E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197B57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FF9712" w14:textId="77777777" w:rsidR="00670C18" w:rsidRPr="00197B57" w:rsidRDefault="00670C18" w:rsidP="000E1E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53358D" w14:textId="1019AFFA" w:rsidR="00670C18" w:rsidRPr="00197B57" w:rsidRDefault="0077002C" w:rsidP="000E1E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3A3BE9" w14:textId="77777777" w:rsidR="00670C18" w:rsidRPr="00197B57" w:rsidRDefault="00670C18" w:rsidP="000E1E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1943BD" w14:textId="3C998E4C" w:rsidR="00670C18" w:rsidRPr="00197B57" w:rsidRDefault="00670C18" w:rsidP="000E1E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48B1A7" w14:textId="77777777" w:rsidR="00670C18" w:rsidRPr="00197B57" w:rsidRDefault="00670C18" w:rsidP="000E1E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D44796" w14:textId="77777777" w:rsidR="00670C18" w:rsidRPr="00197B57" w:rsidRDefault="00670C18" w:rsidP="000E1E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CAF8F7" w14:textId="77777777" w:rsidR="00670C18" w:rsidRPr="00197B57" w:rsidRDefault="00670C18" w:rsidP="000E1E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BE13C4" w14:textId="77777777" w:rsidR="00670C18" w:rsidRPr="00197B57" w:rsidRDefault="00670C18" w:rsidP="000E1E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091F97" w14:textId="77777777" w:rsidR="00670C18" w:rsidRPr="00197B57" w:rsidRDefault="00670C18" w:rsidP="000E1E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0DD871" w14:textId="77777777" w:rsidR="00670C18" w:rsidRPr="00197B57" w:rsidRDefault="00670C18" w:rsidP="000E1E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35592C" w14:textId="77777777" w:rsidR="00670C18" w:rsidRPr="00197B57" w:rsidRDefault="00670C18" w:rsidP="000E1E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DAA929A" w14:textId="77777777" w:rsidR="00670C18" w:rsidRPr="00197B57" w:rsidRDefault="00670C18" w:rsidP="000E1E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6D876" w14:textId="77777777" w:rsidR="00670C18" w:rsidRPr="00197B57" w:rsidRDefault="00670C18" w:rsidP="000E1E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670C18" w:rsidRPr="00197B57" w14:paraId="3250E985" w14:textId="77777777" w:rsidTr="000E1ED8">
        <w:tc>
          <w:tcPr>
            <w:tcW w:w="34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FA9864" w14:textId="77777777" w:rsidR="00670C18" w:rsidRPr="00197B57" w:rsidRDefault="00670C18" w:rsidP="000E1ED8">
            <w:pPr>
              <w:rPr>
                <w:sz w:val="22"/>
                <w:szCs w:val="22"/>
                <w:lang w:val="en-US"/>
              </w:rPr>
            </w:pPr>
            <w:r w:rsidRPr="00197B57">
              <w:rPr>
                <w:sz w:val="22"/>
                <w:szCs w:val="22"/>
                <w:lang w:val="en-US"/>
              </w:rPr>
              <w:t>Åsa Karlsson (S)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B525C4" w14:textId="014098B9" w:rsidR="00670C18" w:rsidRPr="00197B57" w:rsidRDefault="0077002C" w:rsidP="000E1E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6D08F" w14:textId="77777777" w:rsidR="00670C18" w:rsidRPr="00197B57" w:rsidRDefault="00670C18" w:rsidP="000E1E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2BB746" w14:textId="4480C0BE" w:rsidR="00670C18" w:rsidRPr="00197B57" w:rsidRDefault="0077002C" w:rsidP="000E1E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22AA30" w14:textId="77777777" w:rsidR="00670C18" w:rsidRPr="00197B57" w:rsidRDefault="00670C18" w:rsidP="000E1E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E797ED" w14:textId="71F8E215" w:rsidR="00670C18" w:rsidRPr="00197B57" w:rsidRDefault="00670C18" w:rsidP="000E1E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BC4A8C" w14:textId="77777777" w:rsidR="00670C18" w:rsidRPr="00197B57" w:rsidRDefault="00670C18" w:rsidP="000E1E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84B979" w14:textId="77777777" w:rsidR="00670C18" w:rsidRPr="00197B57" w:rsidRDefault="00670C18" w:rsidP="000E1E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CC1DEA" w14:textId="77777777" w:rsidR="00670C18" w:rsidRPr="00197B57" w:rsidRDefault="00670C18" w:rsidP="000E1E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A4745F" w14:textId="77777777" w:rsidR="00670C18" w:rsidRPr="00197B57" w:rsidRDefault="00670C18" w:rsidP="000E1E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113C99" w14:textId="77777777" w:rsidR="00670C18" w:rsidRPr="00197B57" w:rsidRDefault="00670C18" w:rsidP="000E1E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4E9C7D" w14:textId="77777777" w:rsidR="00670C18" w:rsidRPr="00197B57" w:rsidRDefault="00670C18" w:rsidP="000E1E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D63842" w14:textId="77777777" w:rsidR="00670C18" w:rsidRPr="00197B57" w:rsidRDefault="00670C18" w:rsidP="000E1E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6391571" w14:textId="77777777" w:rsidR="00670C18" w:rsidRPr="00197B57" w:rsidRDefault="00670C18" w:rsidP="000E1E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8653E" w14:textId="77777777" w:rsidR="00670C18" w:rsidRPr="00197B57" w:rsidRDefault="00670C18" w:rsidP="000E1E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670C18" w:rsidRPr="00197B57" w14:paraId="5AFEC774" w14:textId="77777777" w:rsidTr="000E1ED8">
        <w:trPr>
          <w:trHeight w:val="276"/>
        </w:trPr>
        <w:tc>
          <w:tcPr>
            <w:tcW w:w="34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1B5FAB" w14:textId="77777777" w:rsidR="00670C18" w:rsidRPr="00197B57" w:rsidRDefault="00670C18" w:rsidP="000E1ED8">
            <w:pPr>
              <w:rPr>
                <w:sz w:val="22"/>
                <w:szCs w:val="22"/>
              </w:rPr>
            </w:pPr>
            <w:r w:rsidRPr="00197B57">
              <w:rPr>
                <w:sz w:val="22"/>
                <w:szCs w:val="22"/>
              </w:rPr>
              <w:t>Sten Bergheden (M)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32007B" w14:textId="77777777" w:rsidR="00670C18" w:rsidRPr="00197B57" w:rsidRDefault="00670C18" w:rsidP="000E1E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197B57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4954F6" w14:textId="77777777" w:rsidR="00670C18" w:rsidRPr="00197B57" w:rsidRDefault="00670C18" w:rsidP="000E1E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4D38E2" w14:textId="1A6F1856" w:rsidR="00670C18" w:rsidRPr="00197B57" w:rsidRDefault="0077002C" w:rsidP="000E1E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8C15F0" w14:textId="77777777" w:rsidR="00670C18" w:rsidRPr="00197B57" w:rsidRDefault="00670C18" w:rsidP="000E1E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3257E1" w14:textId="2D44B1B7" w:rsidR="00670C18" w:rsidRPr="00197B57" w:rsidRDefault="00670C18" w:rsidP="000E1E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621559" w14:textId="77777777" w:rsidR="00670C18" w:rsidRPr="00197B57" w:rsidRDefault="00670C18" w:rsidP="000E1E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D9E387" w14:textId="77777777" w:rsidR="00670C18" w:rsidRPr="00197B57" w:rsidRDefault="00670C18" w:rsidP="000E1E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FA96F8" w14:textId="77777777" w:rsidR="00670C18" w:rsidRPr="00197B57" w:rsidRDefault="00670C18" w:rsidP="000E1E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7E9BA3" w14:textId="77777777" w:rsidR="00670C18" w:rsidRPr="00197B57" w:rsidRDefault="00670C18" w:rsidP="000E1E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57323" w14:textId="77777777" w:rsidR="00670C18" w:rsidRPr="00197B57" w:rsidRDefault="00670C18" w:rsidP="000E1E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BEE505" w14:textId="77777777" w:rsidR="00670C18" w:rsidRPr="00197B57" w:rsidRDefault="00670C18" w:rsidP="000E1E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64F2D1" w14:textId="77777777" w:rsidR="00670C18" w:rsidRPr="00197B57" w:rsidRDefault="00670C18" w:rsidP="000E1E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1C41B76" w14:textId="77777777" w:rsidR="00670C18" w:rsidRPr="00197B57" w:rsidRDefault="00670C18" w:rsidP="000E1E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E480C" w14:textId="77777777" w:rsidR="00670C18" w:rsidRPr="00197B57" w:rsidRDefault="00670C18" w:rsidP="000E1E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670C18" w:rsidRPr="00197B57" w14:paraId="0CABC237" w14:textId="77777777" w:rsidTr="000E1ED8">
        <w:trPr>
          <w:trHeight w:val="138"/>
        </w:trPr>
        <w:tc>
          <w:tcPr>
            <w:tcW w:w="34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3697D6" w14:textId="77777777" w:rsidR="00670C18" w:rsidRPr="00197B57" w:rsidRDefault="00670C18" w:rsidP="000E1ED8">
            <w:pPr>
              <w:rPr>
                <w:sz w:val="22"/>
                <w:szCs w:val="22"/>
              </w:rPr>
            </w:pPr>
            <w:r w:rsidRPr="00197B57">
              <w:rPr>
                <w:sz w:val="22"/>
                <w:szCs w:val="22"/>
              </w:rPr>
              <w:t>Kadir Kasirga (S)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6BDFC1" w14:textId="77777777" w:rsidR="00670C18" w:rsidRPr="00197B57" w:rsidRDefault="00670C18" w:rsidP="000E1E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197B57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73E86C" w14:textId="77777777" w:rsidR="00670C18" w:rsidRPr="00197B57" w:rsidRDefault="00670C18" w:rsidP="000E1E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A85412" w14:textId="33055084" w:rsidR="00670C18" w:rsidRPr="00197B57" w:rsidRDefault="0077002C" w:rsidP="000E1E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AE1267" w14:textId="77777777" w:rsidR="00670C18" w:rsidRPr="00197B57" w:rsidRDefault="00670C18" w:rsidP="000E1E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04C76C" w14:textId="427890F2" w:rsidR="00670C18" w:rsidRPr="00197B57" w:rsidRDefault="00670C18" w:rsidP="000E1E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633115" w14:textId="77777777" w:rsidR="00670C18" w:rsidRPr="00197B57" w:rsidRDefault="00670C18" w:rsidP="000E1E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5ECAF8" w14:textId="77777777" w:rsidR="00670C18" w:rsidRPr="00197B57" w:rsidRDefault="00670C18" w:rsidP="000E1E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9D6BDA" w14:textId="77777777" w:rsidR="00670C18" w:rsidRPr="00197B57" w:rsidRDefault="00670C18" w:rsidP="000E1E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3F6947" w14:textId="77777777" w:rsidR="00670C18" w:rsidRPr="00197B57" w:rsidRDefault="00670C18" w:rsidP="000E1E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B6B5F7" w14:textId="77777777" w:rsidR="00670C18" w:rsidRPr="00197B57" w:rsidRDefault="00670C18" w:rsidP="000E1E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6F913C" w14:textId="77777777" w:rsidR="00670C18" w:rsidRPr="00197B57" w:rsidRDefault="00670C18" w:rsidP="000E1E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236FBB" w14:textId="77777777" w:rsidR="00670C18" w:rsidRPr="00197B57" w:rsidRDefault="00670C18" w:rsidP="000E1E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28236F8" w14:textId="77777777" w:rsidR="00670C18" w:rsidRPr="00197B57" w:rsidRDefault="00670C18" w:rsidP="000E1E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3A05D" w14:textId="77777777" w:rsidR="00670C18" w:rsidRPr="00197B57" w:rsidRDefault="00670C18" w:rsidP="000E1E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670C18" w:rsidRPr="00197B57" w14:paraId="61063F69" w14:textId="77777777" w:rsidTr="000E1ED8">
        <w:tc>
          <w:tcPr>
            <w:tcW w:w="34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674D3" w14:textId="77777777" w:rsidR="00670C18" w:rsidRPr="00197B57" w:rsidRDefault="00670C18" w:rsidP="000E1ED8">
            <w:pPr>
              <w:rPr>
                <w:sz w:val="22"/>
                <w:szCs w:val="22"/>
              </w:rPr>
            </w:pPr>
            <w:r w:rsidRPr="00197B57">
              <w:rPr>
                <w:sz w:val="22"/>
                <w:szCs w:val="22"/>
              </w:rPr>
              <w:t>Helena Gellerman (L)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FC8903" w14:textId="77777777" w:rsidR="00670C18" w:rsidRPr="00197B57" w:rsidRDefault="00670C18" w:rsidP="000E1E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197B57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210112" w14:textId="77777777" w:rsidR="00670C18" w:rsidRPr="00197B57" w:rsidRDefault="00670C18" w:rsidP="000E1E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32E63C" w14:textId="6DEEB769" w:rsidR="00670C18" w:rsidRPr="00197B57" w:rsidRDefault="0077002C" w:rsidP="000E1E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B74559" w14:textId="77777777" w:rsidR="00670C18" w:rsidRPr="00197B57" w:rsidRDefault="00670C18" w:rsidP="000E1E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EC07A1" w14:textId="6965157D" w:rsidR="00670C18" w:rsidRPr="00197B57" w:rsidRDefault="00670C18" w:rsidP="000E1E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ED69FB" w14:textId="77777777" w:rsidR="00670C18" w:rsidRPr="00197B57" w:rsidRDefault="00670C18" w:rsidP="000E1E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0793E4" w14:textId="77777777" w:rsidR="00670C18" w:rsidRPr="00197B57" w:rsidRDefault="00670C18" w:rsidP="000E1E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C181E3" w14:textId="77777777" w:rsidR="00670C18" w:rsidRPr="00197B57" w:rsidRDefault="00670C18" w:rsidP="000E1E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09A7C" w14:textId="77777777" w:rsidR="00670C18" w:rsidRPr="00197B57" w:rsidRDefault="00670C18" w:rsidP="000E1E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5369A6" w14:textId="77777777" w:rsidR="00670C18" w:rsidRPr="00197B57" w:rsidRDefault="00670C18" w:rsidP="000E1E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090702" w14:textId="77777777" w:rsidR="00670C18" w:rsidRPr="00197B57" w:rsidRDefault="00670C18" w:rsidP="000E1E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5E9B63" w14:textId="77777777" w:rsidR="00670C18" w:rsidRPr="00197B57" w:rsidRDefault="00670C18" w:rsidP="000E1E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07BFFA1" w14:textId="77777777" w:rsidR="00670C18" w:rsidRPr="00197B57" w:rsidRDefault="00670C18" w:rsidP="000E1E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A9515" w14:textId="77777777" w:rsidR="00670C18" w:rsidRPr="00197B57" w:rsidRDefault="00670C18" w:rsidP="000E1E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670C18" w:rsidRPr="00197B57" w14:paraId="55BCC02B" w14:textId="77777777" w:rsidTr="000E1ED8">
        <w:tc>
          <w:tcPr>
            <w:tcW w:w="34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B97DB" w14:textId="77777777" w:rsidR="00670C18" w:rsidRPr="00197B57" w:rsidRDefault="00670C18" w:rsidP="000E1ED8">
            <w:pPr>
              <w:rPr>
                <w:sz w:val="22"/>
                <w:szCs w:val="22"/>
              </w:rPr>
            </w:pPr>
            <w:r w:rsidRPr="00197B57">
              <w:rPr>
                <w:sz w:val="22"/>
                <w:szCs w:val="22"/>
              </w:rPr>
              <w:t>Carina Ödebrink (S)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BD77F1" w14:textId="77777777" w:rsidR="00670C18" w:rsidRPr="00197B57" w:rsidRDefault="00670C18" w:rsidP="000E1E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197B57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AF01B0" w14:textId="77777777" w:rsidR="00670C18" w:rsidRPr="00197B57" w:rsidRDefault="00670C18" w:rsidP="000E1E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E08C11" w14:textId="79FF20B7" w:rsidR="00670C18" w:rsidRPr="00197B57" w:rsidRDefault="0077002C" w:rsidP="000E1E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6A2B77" w14:textId="77777777" w:rsidR="00670C18" w:rsidRPr="00197B57" w:rsidRDefault="00670C18" w:rsidP="000E1E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122C0E" w14:textId="36CD4A66" w:rsidR="00670C18" w:rsidRPr="00197B57" w:rsidRDefault="00670C18" w:rsidP="000E1E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30D4EC" w14:textId="77777777" w:rsidR="00670C18" w:rsidRPr="00197B57" w:rsidRDefault="00670C18" w:rsidP="000E1E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6558A6" w14:textId="77777777" w:rsidR="00670C18" w:rsidRPr="00197B57" w:rsidRDefault="00670C18" w:rsidP="000E1E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695F8" w14:textId="77777777" w:rsidR="00670C18" w:rsidRPr="00197B57" w:rsidRDefault="00670C18" w:rsidP="000E1E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B437BE" w14:textId="77777777" w:rsidR="00670C18" w:rsidRPr="00197B57" w:rsidRDefault="00670C18" w:rsidP="000E1E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CB362F" w14:textId="77777777" w:rsidR="00670C18" w:rsidRPr="00197B57" w:rsidRDefault="00670C18" w:rsidP="000E1E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EA91D4" w14:textId="77777777" w:rsidR="00670C18" w:rsidRPr="00197B57" w:rsidRDefault="00670C18" w:rsidP="000E1E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E922F2" w14:textId="77777777" w:rsidR="00670C18" w:rsidRPr="00197B57" w:rsidRDefault="00670C18" w:rsidP="000E1E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9EE68D8" w14:textId="77777777" w:rsidR="00670C18" w:rsidRPr="00197B57" w:rsidRDefault="00670C18" w:rsidP="000E1E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8F285" w14:textId="77777777" w:rsidR="00670C18" w:rsidRPr="00197B57" w:rsidRDefault="00670C18" w:rsidP="000E1E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670C18" w:rsidRPr="00197B57" w14:paraId="03D50355" w14:textId="77777777" w:rsidTr="000E1ED8">
        <w:tc>
          <w:tcPr>
            <w:tcW w:w="34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250205" w14:textId="77777777" w:rsidR="00670C18" w:rsidRPr="00197B57" w:rsidRDefault="00670C18" w:rsidP="000E1ED8">
            <w:pPr>
              <w:rPr>
                <w:sz w:val="22"/>
                <w:szCs w:val="22"/>
              </w:rPr>
            </w:pPr>
            <w:r w:rsidRPr="00197B57">
              <w:rPr>
                <w:sz w:val="22"/>
                <w:szCs w:val="22"/>
              </w:rPr>
              <w:t>Ann-Sofie Lifvenhage (M)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CB4FD6" w14:textId="77777777" w:rsidR="00670C18" w:rsidRPr="00197B57" w:rsidRDefault="00670C18" w:rsidP="000E1E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197B57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C28C4D" w14:textId="77777777" w:rsidR="00670C18" w:rsidRPr="00197B57" w:rsidRDefault="00670C18" w:rsidP="000E1E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8D2B5A" w14:textId="4B970A23" w:rsidR="00670C18" w:rsidRPr="00197B57" w:rsidRDefault="0077002C" w:rsidP="000E1E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C5238A" w14:textId="77777777" w:rsidR="00670C18" w:rsidRPr="00197B57" w:rsidRDefault="00670C18" w:rsidP="000E1E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F14B1D" w14:textId="6CA0E9BE" w:rsidR="00670C18" w:rsidRPr="00197B57" w:rsidRDefault="00670C18" w:rsidP="000E1E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DB5340" w14:textId="77777777" w:rsidR="00670C18" w:rsidRPr="00197B57" w:rsidRDefault="00670C18" w:rsidP="000E1E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15B58A" w14:textId="77777777" w:rsidR="00670C18" w:rsidRPr="00197B57" w:rsidRDefault="00670C18" w:rsidP="000E1E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E22933" w14:textId="77777777" w:rsidR="00670C18" w:rsidRPr="00197B57" w:rsidRDefault="00670C18" w:rsidP="000E1E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5380F7" w14:textId="77777777" w:rsidR="00670C18" w:rsidRPr="00197B57" w:rsidRDefault="00670C18" w:rsidP="000E1E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874BBD" w14:textId="77777777" w:rsidR="00670C18" w:rsidRPr="00197B57" w:rsidRDefault="00670C18" w:rsidP="000E1E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715A7D" w14:textId="77777777" w:rsidR="00670C18" w:rsidRPr="00197B57" w:rsidRDefault="00670C18" w:rsidP="000E1E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A95C87" w14:textId="77777777" w:rsidR="00670C18" w:rsidRPr="00197B57" w:rsidRDefault="00670C18" w:rsidP="000E1E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64F8F45" w14:textId="77777777" w:rsidR="00670C18" w:rsidRPr="00197B57" w:rsidRDefault="00670C18" w:rsidP="000E1E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816F1" w14:textId="77777777" w:rsidR="00670C18" w:rsidRPr="00197B57" w:rsidRDefault="00670C18" w:rsidP="000E1E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670C18" w:rsidRPr="00197B57" w14:paraId="47E49767" w14:textId="77777777" w:rsidTr="000E1ED8">
        <w:tc>
          <w:tcPr>
            <w:tcW w:w="34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ED7706" w14:textId="77777777" w:rsidR="00670C18" w:rsidRPr="00197B57" w:rsidRDefault="00670C18" w:rsidP="000E1ED8">
            <w:pPr>
              <w:rPr>
                <w:sz w:val="22"/>
                <w:szCs w:val="22"/>
              </w:rPr>
            </w:pPr>
            <w:r w:rsidRPr="00197B57">
              <w:rPr>
                <w:sz w:val="22"/>
                <w:szCs w:val="22"/>
              </w:rPr>
              <w:t>Linda W Snecker (V)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FBDBED" w14:textId="1B7ED7AD" w:rsidR="00670C18" w:rsidRPr="00197B57" w:rsidRDefault="00744EA8" w:rsidP="000E1E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30D629" w14:textId="77777777" w:rsidR="00670C18" w:rsidRPr="00197B57" w:rsidRDefault="00670C18" w:rsidP="000E1E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94AC2E" w14:textId="7C6CABB7" w:rsidR="00670C18" w:rsidRPr="00197B57" w:rsidRDefault="0077002C" w:rsidP="000E1E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9E068D" w14:textId="77777777" w:rsidR="00670C18" w:rsidRPr="00197B57" w:rsidRDefault="00670C18" w:rsidP="000E1E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6E1EA5" w14:textId="77777777" w:rsidR="00670C18" w:rsidRPr="00197B57" w:rsidRDefault="00670C18" w:rsidP="000E1E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9AA577" w14:textId="77777777" w:rsidR="00670C18" w:rsidRPr="00197B57" w:rsidRDefault="00670C18" w:rsidP="000E1E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CA9414" w14:textId="77777777" w:rsidR="00670C18" w:rsidRPr="00197B57" w:rsidRDefault="00670C18" w:rsidP="000E1E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9FB8E7" w14:textId="77777777" w:rsidR="00670C18" w:rsidRPr="00197B57" w:rsidRDefault="00670C18" w:rsidP="000E1E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8556A7" w14:textId="77777777" w:rsidR="00670C18" w:rsidRPr="00197B57" w:rsidRDefault="00670C18" w:rsidP="000E1E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5A0B41" w14:textId="77777777" w:rsidR="00670C18" w:rsidRPr="00197B57" w:rsidRDefault="00670C18" w:rsidP="000E1E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6E7423" w14:textId="77777777" w:rsidR="00670C18" w:rsidRPr="00197B57" w:rsidRDefault="00670C18" w:rsidP="000E1E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6A2D0C" w14:textId="77777777" w:rsidR="00670C18" w:rsidRPr="00197B57" w:rsidRDefault="00670C18" w:rsidP="000E1E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E4EE007" w14:textId="77777777" w:rsidR="00670C18" w:rsidRPr="00197B57" w:rsidRDefault="00670C18" w:rsidP="000E1E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54F00" w14:textId="77777777" w:rsidR="00670C18" w:rsidRPr="00197B57" w:rsidRDefault="00670C18" w:rsidP="000E1E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670C18" w:rsidRPr="00197B57" w14:paraId="408790AF" w14:textId="77777777" w:rsidTr="000E1ED8">
        <w:tc>
          <w:tcPr>
            <w:tcW w:w="34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91338B" w14:textId="77777777" w:rsidR="00670C18" w:rsidRPr="00197B57" w:rsidRDefault="00670C18" w:rsidP="000E1ED8">
            <w:pPr>
              <w:rPr>
                <w:sz w:val="22"/>
                <w:szCs w:val="22"/>
              </w:rPr>
            </w:pPr>
            <w:r w:rsidRPr="00197B57">
              <w:rPr>
                <w:sz w:val="22"/>
                <w:szCs w:val="22"/>
              </w:rPr>
              <w:lastRenderedPageBreak/>
              <w:t>Magnus Oscarsson (KD)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732F45" w14:textId="77777777" w:rsidR="00670C18" w:rsidRPr="00197B57" w:rsidRDefault="00670C18" w:rsidP="000E1E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197B57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E92064" w14:textId="77777777" w:rsidR="00670C18" w:rsidRPr="00197B57" w:rsidRDefault="00670C18" w:rsidP="000E1E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8C6A42" w14:textId="700484DD" w:rsidR="00670C18" w:rsidRPr="00197B57" w:rsidRDefault="0077002C" w:rsidP="000E1E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D515DA" w14:textId="77777777" w:rsidR="00670C18" w:rsidRPr="00197B57" w:rsidRDefault="00670C18" w:rsidP="000E1E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B44F06" w14:textId="0C957E8C" w:rsidR="00670C18" w:rsidRPr="00197B57" w:rsidRDefault="00670C18" w:rsidP="000E1E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485259" w14:textId="77777777" w:rsidR="00670C18" w:rsidRPr="00197B57" w:rsidRDefault="00670C18" w:rsidP="000E1E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8C10DF" w14:textId="77777777" w:rsidR="00670C18" w:rsidRPr="00197B57" w:rsidRDefault="00670C18" w:rsidP="000E1E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70349F" w14:textId="77777777" w:rsidR="00670C18" w:rsidRPr="00197B57" w:rsidRDefault="00670C18" w:rsidP="000E1E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9F8A09" w14:textId="77777777" w:rsidR="00670C18" w:rsidRPr="00197B57" w:rsidRDefault="00670C18" w:rsidP="000E1E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7F3FAE" w14:textId="77777777" w:rsidR="00670C18" w:rsidRPr="00197B57" w:rsidRDefault="00670C18" w:rsidP="000E1E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BAC9D6" w14:textId="77777777" w:rsidR="00670C18" w:rsidRPr="00197B57" w:rsidRDefault="00670C18" w:rsidP="000E1E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DDBF22" w14:textId="77777777" w:rsidR="00670C18" w:rsidRPr="00197B57" w:rsidRDefault="00670C18" w:rsidP="000E1E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1FA2B28" w14:textId="77777777" w:rsidR="00670C18" w:rsidRPr="00197B57" w:rsidRDefault="00670C18" w:rsidP="000E1E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67306" w14:textId="77777777" w:rsidR="00670C18" w:rsidRPr="00197B57" w:rsidRDefault="00670C18" w:rsidP="000E1E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670C18" w:rsidRPr="00197B57" w14:paraId="731478FA" w14:textId="77777777" w:rsidTr="000E1ED8">
        <w:tc>
          <w:tcPr>
            <w:tcW w:w="34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C66BCF" w14:textId="77777777" w:rsidR="00670C18" w:rsidRPr="00197B57" w:rsidRDefault="00670C18" w:rsidP="000E1ED8">
            <w:pPr>
              <w:rPr>
                <w:sz w:val="22"/>
                <w:szCs w:val="22"/>
              </w:rPr>
            </w:pPr>
            <w:r w:rsidRPr="00197B57">
              <w:rPr>
                <w:sz w:val="22"/>
                <w:szCs w:val="22"/>
              </w:rPr>
              <w:t>Oskar Svärd (M)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229CB1" w14:textId="77777777" w:rsidR="00670C18" w:rsidRPr="00197B57" w:rsidRDefault="00670C18" w:rsidP="000E1E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197B57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E230DB" w14:textId="77777777" w:rsidR="00670C18" w:rsidRPr="00197B57" w:rsidRDefault="00670C18" w:rsidP="000E1E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791375" w14:textId="3C840B83" w:rsidR="00670C18" w:rsidRPr="00197B57" w:rsidRDefault="0077002C" w:rsidP="000E1E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EC3770" w14:textId="77777777" w:rsidR="00670C18" w:rsidRPr="00197B57" w:rsidRDefault="00670C18" w:rsidP="000E1E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17858D" w14:textId="5E247CBA" w:rsidR="00670C18" w:rsidRPr="00197B57" w:rsidRDefault="00670C18" w:rsidP="000E1E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6B3F1A" w14:textId="77777777" w:rsidR="00670C18" w:rsidRPr="00197B57" w:rsidRDefault="00670C18" w:rsidP="000E1E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089DC" w14:textId="77777777" w:rsidR="00670C18" w:rsidRPr="00197B57" w:rsidRDefault="00670C18" w:rsidP="000E1E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95865A" w14:textId="77777777" w:rsidR="00670C18" w:rsidRPr="00197B57" w:rsidRDefault="00670C18" w:rsidP="000E1E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5004D5" w14:textId="77777777" w:rsidR="00670C18" w:rsidRPr="00197B57" w:rsidRDefault="00670C18" w:rsidP="000E1E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64CEC" w14:textId="77777777" w:rsidR="00670C18" w:rsidRPr="00197B57" w:rsidRDefault="00670C18" w:rsidP="000E1E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51E927" w14:textId="77777777" w:rsidR="00670C18" w:rsidRPr="00197B57" w:rsidRDefault="00670C18" w:rsidP="000E1E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6A5AD4" w14:textId="77777777" w:rsidR="00670C18" w:rsidRPr="00197B57" w:rsidRDefault="00670C18" w:rsidP="000E1E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B2B52CE" w14:textId="77777777" w:rsidR="00670C18" w:rsidRPr="00197B57" w:rsidRDefault="00670C18" w:rsidP="000E1E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46FDE" w14:textId="77777777" w:rsidR="00670C18" w:rsidRPr="00197B57" w:rsidRDefault="00670C18" w:rsidP="000E1E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670C18" w:rsidRPr="00197B57" w14:paraId="66B47156" w14:textId="77777777" w:rsidTr="000E1ED8">
        <w:tc>
          <w:tcPr>
            <w:tcW w:w="34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720D26" w14:textId="77777777" w:rsidR="00670C18" w:rsidRPr="00197B57" w:rsidRDefault="00670C18" w:rsidP="000E1ED8">
            <w:pPr>
              <w:rPr>
                <w:sz w:val="22"/>
                <w:szCs w:val="22"/>
              </w:rPr>
            </w:pPr>
            <w:r w:rsidRPr="00197B57">
              <w:rPr>
                <w:sz w:val="22"/>
                <w:szCs w:val="22"/>
              </w:rPr>
              <w:t>Daniel Helldén (MP)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6F4E3B" w14:textId="77777777" w:rsidR="00670C18" w:rsidRPr="00197B57" w:rsidRDefault="00670C18" w:rsidP="000E1E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197B57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192F23" w14:textId="77777777" w:rsidR="00670C18" w:rsidRPr="00197B57" w:rsidRDefault="00670C18" w:rsidP="000E1E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32155F" w14:textId="30BA7CC1" w:rsidR="00670C18" w:rsidRPr="00197B57" w:rsidRDefault="0077002C" w:rsidP="000E1E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ADE8B" w14:textId="77777777" w:rsidR="00670C18" w:rsidRPr="00197B57" w:rsidRDefault="00670C18" w:rsidP="000E1E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E825BB" w14:textId="634FB626" w:rsidR="00670C18" w:rsidRPr="00197B57" w:rsidRDefault="00670C18" w:rsidP="000E1E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FC495B" w14:textId="77777777" w:rsidR="00670C18" w:rsidRPr="00197B57" w:rsidRDefault="00670C18" w:rsidP="000E1E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96FA67" w14:textId="77777777" w:rsidR="00670C18" w:rsidRPr="00197B57" w:rsidRDefault="00670C18" w:rsidP="000E1E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113329" w14:textId="77777777" w:rsidR="00670C18" w:rsidRPr="00197B57" w:rsidRDefault="00670C18" w:rsidP="000E1E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E47B8A" w14:textId="77777777" w:rsidR="00670C18" w:rsidRPr="00197B57" w:rsidRDefault="00670C18" w:rsidP="000E1E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46090" w14:textId="77777777" w:rsidR="00670C18" w:rsidRPr="00197B57" w:rsidRDefault="00670C18" w:rsidP="000E1E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D91881" w14:textId="77777777" w:rsidR="00670C18" w:rsidRPr="00197B57" w:rsidRDefault="00670C18" w:rsidP="000E1E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8DDC71" w14:textId="77777777" w:rsidR="00670C18" w:rsidRPr="00197B57" w:rsidRDefault="00670C18" w:rsidP="000E1E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44E8AC8" w14:textId="77777777" w:rsidR="00670C18" w:rsidRPr="00197B57" w:rsidRDefault="00670C18" w:rsidP="000E1E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EE92F" w14:textId="77777777" w:rsidR="00670C18" w:rsidRPr="00197B57" w:rsidRDefault="00670C18" w:rsidP="000E1E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670C18" w:rsidRPr="00197B57" w14:paraId="3EA55915" w14:textId="77777777" w:rsidTr="000E1ED8">
        <w:tc>
          <w:tcPr>
            <w:tcW w:w="34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6CD21A" w14:textId="77777777" w:rsidR="00670C18" w:rsidRPr="00197B57" w:rsidRDefault="00670C18" w:rsidP="000E1ED8">
            <w:pPr>
              <w:rPr>
                <w:sz w:val="22"/>
                <w:szCs w:val="22"/>
              </w:rPr>
            </w:pPr>
            <w:r w:rsidRPr="00197B57">
              <w:rPr>
                <w:sz w:val="22"/>
                <w:szCs w:val="22"/>
              </w:rPr>
              <w:t>Johanna Rantsi (M)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C4EB76" w14:textId="77777777" w:rsidR="00670C18" w:rsidRPr="00197B57" w:rsidRDefault="00670C18" w:rsidP="000E1E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197B57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89FAAA" w14:textId="77777777" w:rsidR="00670C18" w:rsidRPr="00197B57" w:rsidRDefault="00670C18" w:rsidP="000E1E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621BB5" w14:textId="7D50BB9F" w:rsidR="00670C18" w:rsidRPr="00197B57" w:rsidRDefault="0077002C" w:rsidP="000E1E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CDC153" w14:textId="77777777" w:rsidR="00670C18" w:rsidRPr="00197B57" w:rsidRDefault="00670C18" w:rsidP="000E1E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7E6D6F" w14:textId="53041C3C" w:rsidR="00670C18" w:rsidRPr="00197B57" w:rsidRDefault="00670C18" w:rsidP="000E1E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3924E6" w14:textId="77777777" w:rsidR="00670C18" w:rsidRPr="00197B57" w:rsidRDefault="00670C18" w:rsidP="000E1E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4962C5" w14:textId="77777777" w:rsidR="00670C18" w:rsidRPr="00197B57" w:rsidRDefault="00670C18" w:rsidP="000E1E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5F09E3" w14:textId="77777777" w:rsidR="00670C18" w:rsidRPr="00197B57" w:rsidRDefault="00670C18" w:rsidP="000E1E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0B4013" w14:textId="77777777" w:rsidR="00670C18" w:rsidRPr="00197B57" w:rsidRDefault="00670C18" w:rsidP="000E1E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A6076C" w14:textId="77777777" w:rsidR="00670C18" w:rsidRPr="00197B57" w:rsidRDefault="00670C18" w:rsidP="000E1E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779101" w14:textId="77777777" w:rsidR="00670C18" w:rsidRPr="00197B57" w:rsidRDefault="00670C18" w:rsidP="000E1E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0293E1" w14:textId="77777777" w:rsidR="00670C18" w:rsidRPr="00197B57" w:rsidRDefault="00670C18" w:rsidP="000E1E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7EFE147" w14:textId="77777777" w:rsidR="00670C18" w:rsidRPr="00197B57" w:rsidRDefault="00670C18" w:rsidP="000E1E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21FA9" w14:textId="77777777" w:rsidR="00670C18" w:rsidRPr="00197B57" w:rsidRDefault="00670C18" w:rsidP="000E1E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670C18" w:rsidRPr="00197B57" w14:paraId="545AECBE" w14:textId="77777777" w:rsidTr="000E1ED8">
        <w:tc>
          <w:tcPr>
            <w:tcW w:w="34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857476E" w14:textId="77777777" w:rsidR="00670C18" w:rsidRPr="00197B57" w:rsidRDefault="00670C18" w:rsidP="000E1E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2"/>
                <w:szCs w:val="22"/>
              </w:rPr>
            </w:pPr>
            <w:r w:rsidRPr="00197B57">
              <w:rPr>
                <w:b/>
                <w:i/>
                <w:sz w:val="22"/>
                <w:szCs w:val="22"/>
              </w:rPr>
              <w:t>SUPPLEANTER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5C27C4" w14:textId="77777777" w:rsidR="00670C18" w:rsidRPr="00197B57" w:rsidRDefault="00670C18" w:rsidP="000E1E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E7E1F" w14:textId="77777777" w:rsidR="00670C18" w:rsidRPr="00197B57" w:rsidRDefault="00670C18" w:rsidP="000E1E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E91EBD" w14:textId="77777777" w:rsidR="00670C18" w:rsidRPr="00197B57" w:rsidRDefault="00670C18" w:rsidP="000E1E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2"/>
                <w:szCs w:val="22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4D0A54" w14:textId="77777777" w:rsidR="00670C18" w:rsidRPr="00197B57" w:rsidRDefault="00670C18" w:rsidP="000E1E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923845" w14:textId="77777777" w:rsidR="00670C18" w:rsidRPr="00197B57" w:rsidRDefault="00670C18" w:rsidP="000E1E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857D5E" w14:textId="77777777" w:rsidR="00670C18" w:rsidRPr="00197B57" w:rsidRDefault="00670C18" w:rsidP="000E1E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2751DE" w14:textId="77777777" w:rsidR="00670C18" w:rsidRPr="00197B57" w:rsidRDefault="00670C18" w:rsidP="000E1E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7C9FDE" w14:textId="77777777" w:rsidR="00670C18" w:rsidRPr="00197B57" w:rsidRDefault="00670C18" w:rsidP="000E1E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0DE8E8" w14:textId="77777777" w:rsidR="00670C18" w:rsidRPr="00197B57" w:rsidRDefault="00670C18" w:rsidP="000E1E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ACDD48" w14:textId="77777777" w:rsidR="00670C18" w:rsidRPr="00197B57" w:rsidRDefault="00670C18" w:rsidP="000E1E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B1D431" w14:textId="77777777" w:rsidR="00670C18" w:rsidRPr="00197B57" w:rsidRDefault="00670C18" w:rsidP="000E1E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264F1E" w14:textId="77777777" w:rsidR="00670C18" w:rsidRPr="00197B57" w:rsidRDefault="00670C18" w:rsidP="000E1E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4B5FA47" w14:textId="77777777" w:rsidR="00670C18" w:rsidRPr="00197B57" w:rsidRDefault="00670C18" w:rsidP="000E1E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2"/>
                <w:szCs w:val="22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F6177" w14:textId="77777777" w:rsidR="00670C18" w:rsidRPr="00197B57" w:rsidRDefault="00670C18" w:rsidP="000E1E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2"/>
                <w:szCs w:val="22"/>
              </w:rPr>
            </w:pPr>
          </w:p>
        </w:tc>
      </w:tr>
      <w:tr w:rsidR="00670C18" w:rsidRPr="00197B57" w14:paraId="2929F87A" w14:textId="77777777" w:rsidTr="000E1ED8">
        <w:tc>
          <w:tcPr>
            <w:tcW w:w="34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391F0C" w14:textId="77777777" w:rsidR="00670C18" w:rsidRPr="00197B57" w:rsidRDefault="00670C18" w:rsidP="000E1ED8">
            <w:pPr>
              <w:rPr>
                <w:sz w:val="22"/>
                <w:szCs w:val="22"/>
              </w:rPr>
            </w:pPr>
            <w:r w:rsidRPr="00197B57">
              <w:rPr>
                <w:sz w:val="22"/>
                <w:szCs w:val="22"/>
              </w:rPr>
              <w:t>Patrik Jönsson (SD)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68EA07" w14:textId="77777777" w:rsidR="00670C18" w:rsidRPr="00197B57" w:rsidRDefault="00670C18" w:rsidP="000E1E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197B57"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E6B9C8" w14:textId="77777777" w:rsidR="00670C18" w:rsidRPr="00197B57" w:rsidRDefault="00670C18" w:rsidP="000E1E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1D9B8" w14:textId="1D3AB5DB" w:rsidR="00670C18" w:rsidRPr="00197B57" w:rsidRDefault="0077002C" w:rsidP="000E1E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BA13D4" w14:textId="77777777" w:rsidR="00670C18" w:rsidRPr="00197B57" w:rsidRDefault="00670C18" w:rsidP="000E1E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977765" w14:textId="4DAA55F1" w:rsidR="00670C18" w:rsidRPr="00197B57" w:rsidRDefault="00670C18" w:rsidP="000E1E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CC2D30" w14:textId="77777777" w:rsidR="00670C18" w:rsidRPr="00197B57" w:rsidRDefault="00670C18" w:rsidP="000E1E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EE7FED" w14:textId="77777777" w:rsidR="00670C18" w:rsidRPr="00197B57" w:rsidRDefault="00670C18" w:rsidP="000E1E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AE79BE" w14:textId="77777777" w:rsidR="00670C18" w:rsidRPr="00197B57" w:rsidRDefault="00670C18" w:rsidP="000E1E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815547" w14:textId="77777777" w:rsidR="00670C18" w:rsidRPr="00197B57" w:rsidRDefault="00670C18" w:rsidP="000E1E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143CF" w14:textId="77777777" w:rsidR="00670C18" w:rsidRPr="00197B57" w:rsidRDefault="00670C18" w:rsidP="000E1E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832CD3" w14:textId="77777777" w:rsidR="00670C18" w:rsidRPr="00197B57" w:rsidRDefault="00670C18" w:rsidP="000E1E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5B5F37" w14:textId="77777777" w:rsidR="00670C18" w:rsidRPr="00197B57" w:rsidRDefault="00670C18" w:rsidP="000E1E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F607C2D" w14:textId="77777777" w:rsidR="00670C18" w:rsidRPr="00197B57" w:rsidRDefault="00670C18" w:rsidP="000E1E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890DC" w14:textId="77777777" w:rsidR="00670C18" w:rsidRPr="00197B57" w:rsidRDefault="00670C18" w:rsidP="000E1E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670C18" w:rsidRPr="00197B57" w14:paraId="133FC5BC" w14:textId="77777777" w:rsidTr="000E1ED8">
        <w:tc>
          <w:tcPr>
            <w:tcW w:w="34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2E2EC5" w14:textId="77777777" w:rsidR="00670C18" w:rsidRPr="00197B57" w:rsidRDefault="00670C18" w:rsidP="000E1ED8">
            <w:pPr>
              <w:rPr>
                <w:sz w:val="22"/>
                <w:szCs w:val="22"/>
              </w:rPr>
            </w:pPr>
            <w:r w:rsidRPr="00197B57">
              <w:rPr>
                <w:sz w:val="22"/>
                <w:szCs w:val="22"/>
              </w:rPr>
              <w:t>Jamal Al-Haj (S)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C51C39" w14:textId="394CFF6D" w:rsidR="00670C18" w:rsidRPr="00197B57" w:rsidRDefault="0077002C" w:rsidP="000E1E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D89CAF" w14:textId="77777777" w:rsidR="00670C18" w:rsidRPr="00197B57" w:rsidRDefault="00670C18" w:rsidP="000E1E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FFC794" w14:textId="705F4608" w:rsidR="00670C18" w:rsidRPr="00197B57" w:rsidRDefault="0077002C" w:rsidP="000E1E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986916" w14:textId="77777777" w:rsidR="00670C18" w:rsidRPr="00197B57" w:rsidRDefault="00670C18" w:rsidP="000E1E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42F2E" w14:textId="69AB07DD" w:rsidR="00670C18" w:rsidRPr="00197B57" w:rsidRDefault="00670C18" w:rsidP="000E1E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92EEC6" w14:textId="77777777" w:rsidR="00670C18" w:rsidRPr="00197B57" w:rsidRDefault="00670C18" w:rsidP="000E1E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DEED88" w14:textId="77777777" w:rsidR="00670C18" w:rsidRPr="00197B57" w:rsidRDefault="00670C18" w:rsidP="000E1E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4B5ECF" w14:textId="77777777" w:rsidR="00670C18" w:rsidRPr="00197B57" w:rsidRDefault="00670C18" w:rsidP="000E1E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811453" w14:textId="77777777" w:rsidR="00670C18" w:rsidRPr="00197B57" w:rsidRDefault="00670C18" w:rsidP="000E1E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F587EC" w14:textId="77777777" w:rsidR="00670C18" w:rsidRPr="00197B57" w:rsidRDefault="00670C18" w:rsidP="000E1E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6C456B" w14:textId="77777777" w:rsidR="00670C18" w:rsidRPr="00197B57" w:rsidRDefault="00670C18" w:rsidP="000E1E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B00E2A" w14:textId="77777777" w:rsidR="00670C18" w:rsidRPr="00197B57" w:rsidRDefault="00670C18" w:rsidP="000E1E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D1C1123" w14:textId="77777777" w:rsidR="00670C18" w:rsidRPr="00197B57" w:rsidRDefault="00670C18" w:rsidP="000E1E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A482D" w14:textId="77777777" w:rsidR="00670C18" w:rsidRPr="00197B57" w:rsidRDefault="00670C18" w:rsidP="000E1E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670C18" w:rsidRPr="00197B57" w14:paraId="384F8A9B" w14:textId="77777777" w:rsidTr="000E1ED8">
        <w:tc>
          <w:tcPr>
            <w:tcW w:w="34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91798B" w14:textId="77777777" w:rsidR="00670C18" w:rsidRPr="00197B57" w:rsidRDefault="00670C18" w:rsidP="000E1ED8">
            <w:pPr>
              <w:rPr>
                <w:sz w:val="22"/>
                <w:szCs w:val="22"/>
              </w:rPr>
            </w:pPr>
            <w:r w:rsidRPr="00197B57">
              <w:rPr>
                <w:sz w:val="22"/>
                <w:szCs w:val="22"/>
              </w:rPr>
              <w:t>Lars Johnsson (M)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F07E79" w14:textId="77777777" w:rsidR="00670C18" w:rsidRPr="00197B57" w:rsidRDefault="00670C18" w:rsidP="000E1E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30AB8B" w14:textId="77777777" w:rsidR="00670C18" w:rsidRPr="00197B57" w:rsidRDefault="00670C18" w:rsidP="000E1E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31C732" w14:textId="77777777" w:rsidR="00670C18" w:rsidRPr="00197B57" w:rsidRDefault="00670C18" w:rsidP="000E1E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B37885" w14:textId="77777777" w:rsidR="00670C18" w:rsidRPr="00197B57" w:rsidRDefault="00670C18" w:rsidP="000E1E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23585E" w14:textId="77777777" w:rsidR="00670C18" w:rsidRPr="00197B57" w:rsidRDefault="00670C18" w:rsidP="000E1E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01BDA8" w14:textId="77777777" w:rsidR="00670C18" w:rsidRPr="00197B57" w:rsidRDefault="00670C18" w:rsidP="000E1E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D58FA6" w14:textId="77777777" w:rsidR="00670C18" w:rsidRPr="00197B57" w:rsidRDefault="00670C18" w:rsidP="000E1E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F4C74B" w14:textId="77777777" w:rsidR="00670C18" w:rsidRPr="00197B57" w:rsidRDefault="00670C18" w:rsidP="000E1E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8E68FB" w14:textId="77777777" w:rsidR="00670C18" w:rsidRPr="00197B57" w:rsidRDefault="00670C18" w:rsidP="000E1E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5E2BC5" w14:textId="77777777" w:rsidR="00670C18" w:rsidRPr="00197B57" w:rsidRDefault="00670C18" w:rsidP="000E1E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C1DC16" w14:textId="77777777" w:rsidR="00670C18" w:rsidRPr="00197B57" w:rsidRDefault="00670C18" w:rsidP="000E1E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2528AF" w14:textId="77777777" w:rsidR="00670C18" w:rsidRPr="00197B57" w:rsidRDefault="00670C18" w:rsidP="000E1E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396A29C" w14:textId="77777777" w:rsidR="00670C18" w:rsidRPr="00197B57" w:rsidRDefault="00670C18" w:rsidP="000E1E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8F6C4" w14:textId="77777777" w:rsidR="00670C18" w:rsidRPr="00197B57" w:rsidRDefault="00670C18" w:rsidP="000E1E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670C18" w:rsidRPr="00197B57" w14:paraId="1EBBA612" w14:textId="77777777" w:rsidTr="000E1ED8">
        <w:tc>
          <w:tcPr>
            <w:tcW w:w="34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852822" w14:textId="77777777" w:rsidR="00670C18" w:rsidRPr="00197B57" w:rsidRDefault="00670C18" w:rsidP="000E1ED8">
            <w:pPr>
              <w:rPr>
                <w:sz w:val="22"/>
                <w:szCs w:val="22"/>
              </w:rPr>
            </w:pPr>
            <w:r w:rsidRPr="00197B57">
              <w:rPr>
                <w:sz w:val="22"/>
                <w:szCs w:val="22"/>
              </w:rPr>
              <w:t>Inga-Lill Sjöblom (S)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6199A9" w14:textId="77777777" w:rsidR="00670C18" w:rsidRPr="00197B57" w:rsidRDefault="00670C18" w:rsidP="000E1E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197B57"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50C527" w14:textId="77777777" w:rsidR="00670C18" w:rsidRPr="00197B57" w:rsidRDefault="00670C18" w:rsidP="000E1E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A8646D" w14:textId="120E98F2" w:rsidR="00670C18" w:rsidRPr="00197B57" w:rsidRDefault="0077002C" w:rsidP="000E1E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217BCB" w14:textId="77777777" w:rsidR="00670C18" w:rsidRPr="00197B57" w:rsidRDefault="00670C18" w:rsidP="000E1E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96FE8D" w14:textId="478B94CC" w:rsidR="00670C18" w:rsidRPr="00197B57" w:rsidRDefault="00670C18" w:rsidP="000E1E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B03EF7" w14:textId="77777777" w:rsidR="00670C18" w:rsidRPr="00197B57" w:rsidRDefault="00670C18" w:rsidP="000E1E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6C581C" w14:textId="77777777" w:rsidR="00670C18" w:rsidRPr="00197B57" w:rsidRDefault="00670C18" w:rsidP="000E1E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7CDD7F" w14:textId="77777777" w:rsidR="00670C18" w:rsidRPr="00197B57" w:rsidRDefault="00670C18" w:rsidP="000E1E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4A3B3C" w14:textId="77777777" w:rsidR="00670C18" w:rsidRPr="00197B57" w:rsidRDefault="00670C18" w:rsidP="000E1E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CF4E6E" w14:textId="77777777" w:rsidR="00670C18" w:rsidRPr="00197B57" w:rsidRDefault="00670C18" w:rsidP="000E1E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009F6F" w14:textId="77777777" w:rsidR="00670C18" w:rsidRPr="00197B57" w:rsidRDefault="00670C18" w:rsidP="000E1E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F15E7C" w14:textId="77777777" w:rsidR="00670C18" w:rsidRPr="00197B57" w:rsidRDefault="00670C18" w:rsidP="000E1E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8C289F3" w14:textId="77777777" w:rsidR="00670C18" w:rsidRPr="00197B57" w:rsidRDefault="00670C18" w:rsidP="000E1E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2ED05" w14:textId="77777777" w:rsidR="00670C18" w:rsidRPr="00197B57" w:rsidRDefault="00670C18" w:rsidP="000E1E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670C18" w:rsidRPr="00197B57" w14:paraId="0D00655B" w14:textId="77777777" w:rsidTr="000E1ED8">
        <w:tc>
          <w:tcPr>
            <w:tcW w:w="34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DEBE6F" w14:textId="77777777" w:rsidR="00670C18" w:rsidRPr="00197B57" w:rsidRDefault="00670C18" w:rsidP="000E1ED8">
            <w:pPr>
              <w:rPr>
                <w:sz w:val="22"/>
                <w:szCs w:val="22"/>
              </w:rPr>
            </w:pPr>
            <w:r w:rsidRPr="00197B57">
              <w:rPr>
                <w:sz w:val="22"/>
                <w:szCs w:val="22"/>
              </w:rPr>
              <w:t>Rashid Farivar (SD)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3C5D26" w14:textId="77777777" w:rsidR="00670C18" w:rsidRPr="00197B57" w:rsidRDefault="00670C18" w:rsidP="000E1E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197B57"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CE56D2" w14:textId="77777777" w:rsidR="00670C18" w:rsidRPr="00197B57" w:rsidRDefault="00670C18" w:rsidP="000E1E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E56BDD" w14:textId="550E2F17" w:rsidR="00670C18" w:rsidRPr="00197B57" w:rsidRDefault="0077002C" w:rsidP="000E1E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67D241" w14:textId="77777777" w:rsidR="00670C18" w:rsidRPr="00197B57" w:rsidRDefault="00670C18" w:rsidP="000E1E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F9E0B5" w14:textId="121B9EC9" w:rsidR="00670C18" w:rsidRPr="00197B57" w:rsidRDefault="00670C18" w:rsidP="000E1E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2E321B" w14:textId="77777777" w:rsidR="00670C18" w:rsidRPr="00197B57" w:rsidRDefault="00670C18" w:rsidP="000E1E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45120C" w14:textId="77777777" w:rsidR="00670C18" w:rsidRPr="00197B57" w:rsidRDefault="00670C18" w:rsidP="000E1E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D220D7" w14:textId="77777777" w:rsidR="00670C18" w:rsidRPr="00197B57" w:rsidRDefault="00670C18" w:rsidP="000E1E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42A0B7" w14:textId="77777777" w:rsidR="00670C18" w:rsidRPr="00197B57" w:rsidRDefault="00670C18" w:rsidP="000E1E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1C4054" w14:textId="77777777" w:rsidR="00670C18" w:rsidRPr="00197B57" w:rsidRDefault="00670C18" w:rsidP="000E1E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DCCB07" w14:textId="77777777" w:rsidR="00670C18" w:rsidRPr="00197B57" w:rsidRDefault="00670C18" w:rsidP="000E1E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65B6B0" w14:textId="77777777" w:rsidR="00670C18" w:rsidRPr="00197B57" w:rsidRDefault="00670C18" w:rsidP="000E1E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31E7465" w14:textId="77777777" w:rsidR="00670C18" w:rsidRPr="00197B57" w:rsidRDefault="00670C18" w:rsidP="000E1E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44D8F" w14:textId="77777777" w:rsidR="00670C18" w:rsidRPr="00197B57" w:rsidRDefault="00670C18" w:rsidP="000E1E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670C18" w:rsidRPr="00197B57" w14:paraId="6784D088" w14:textId="77777777" w:rsidTr="000E1ED8">
        <w:tc>
          <w:tcPr>
            <w:tcW w:w="34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3D1804" w14:textId="77777777" w:rsidR="00670C18" w:rsidRPr="00197B57" w:rsidRDefault="00670C18" w:rsidP="000E1ED8">
            <w:pPr>
              <w:rPr>
                <w:sz w:val="22"/>
                <w:szCs w:val="22"/>
              </w:rPr>
            </w:pPr>
            <w:r w:rsidRPr="00197B57">
              <w:rPr>
                <w:sz w:val="22"/>
                <w:szCs w:val="22"/>
              </w:rPr>
              <w:t>Denis Begic (S)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CF47FE" w14:textId="77777777" w:rsidR="00670C18" w:rsidRPr="00197B57" w:rsidRDefault="00670C18" w:rsidP="000E1E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099C62" w14:textId="77777777" w:rsidR="00670C18" w:rsidRPr="00197B57" w:rsidRDefault="00670C18" w:rsidP="000E1E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C155E2" w14:textId="77777777" w:rsidR="00670C18" w:rsidRPr="00197B57" w:rsidRDefault="00670C18" w:rsidP="000E1E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08A9B9" w14:textId="77777777" w:rsidR="00670C18" w:rsidRPr="00197B57" w:rsidRDefault="00670C18" w:rsidP="000E1E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640A54" w14:textId="77777777" w:rsidR="00670C18" w:rsidRPr="00197B57" w:rsidRDefault="00670C18" w:rsidP="000E1E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ED168D" w14:textId="77777777" w:rsidR="00670C18" w:rsidRPr="00197B57" w:rsidRDefault="00670C18" w:rsidP="000E1E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86F77C" w14:textId="77777777" w:rsidR="00670C18" w:rsidRPr="00197B57" w:rsidRDefault="00670C18" w:rsidP="000E1E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D14F33" w14:textId="77777777" w:rsidR="00670C18" w:rsidRPr="00197B57" w:rsidRDefault="00670C18" w:rsidP="000E1E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D83ACF" w14:textId="77777777" w:rsidR="00670C18" w:rsidRPr="00197B57" w:rsidRDefault="00670C18" w:rsidP="000E1E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54E499" w14:textId="77777777" w:rsidR="00670C18" w:rsidRPr="00197B57" w:rsidRDefault="00670C18" w:rsidP="000E1E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D2B3C5" w14:textId="77777777" w:rsidR="00670C18" w:rsidRPr="00197B57" w:rsidRDefault="00670C18" w:rsidP="000E1E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4785DF" w14:textId="77777777" w:rsidR="00670C18" w:rsidRPr="00197B57" w:rsidRDefault="00670C18" w:rsidP="000E1E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1E7BF23" w14:textId="77777777" w:rsidR="00670C18" w:rsidRPr="00197B57" w:rsidRDefault="00670C18" w:rsidP="000E1E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C76C3" w14:textId="77777777" w:rsidR="00670C18" w:rsidRPr="00197B57" w:rsidRDefault="00670C18" w:rsidP="000E1E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670C18" w:rsidRPr="00197B57" w14:paraId="4BA8A7F2" w14:textId="77777777" w:rsidTr="000E1ED8">
        <w:tc>
          <w:tcPr>
            <w:tcW w:w="34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40EC5C" w14:textId="77777777" w:rsidR="00670C18" w:rsidRPr="00197B57" w:rsidRDefault="00670C18" w:rsidP="000E1ED8">
            <w:pPr>
              <w:rPr>
                <w:sz w:val="22"/>
                <w:szCs w:val="22"/>
              </w:rPr>
            </w:pPr>
            <w:r w:rsidRPr="00197B57">
              <w:rPr>
                <w:sz w:val="22"/>
                <w:szCs w:val="22"/>
              </w:rPr>
              <w:t>Johanna Hornberger (M)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B88865" w14:textId="77777777" w:rsidR="00670C18" w:rsidRPr="00197B57" w:rsidRDefault="00670C18" w:rsidP="000E1E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557803" w14:textId="77777777" w:rsidR="00670C18" w:rsidRPr="00197B57" w:rsidRDefault="00670C18" w:rsidP="000E1E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E9E587" w14:textId="77777777" w:rsidR="00670C18" w:rsidRPr="00197B57" w:rsidRDefault="00670C18" w:rsidP="000E1E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174F19" w14:textId="77777777" w:rsidR="00670C18" w:rsidRPr="00197B57" w:rsidRDefault="00670C18" w:rsidP="000E1E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4250DE" w14:textId="77777777" w:rsidR="00670C18" w:rsidRPr="00197B57" w:rsidRDefault="00670C18" w:rsidP="000E1E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2525DF" w14:textId="77777777" w:rsidR="00670C18" w:rsidRPr="00197B57" w:rsidRDefault="00670C18" w:rsidP="000E1E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AB1F5" w14:textId="77777777" w:rsidR="00670C18" w:rsidRPr="00197B57" w:rsidRDefault="00670C18" w:rsidP="000E1E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F9C497" w14:textId="77777777" w:rsidR="00670C18" w:rsidRPr="00197B57" w:rsidRDefault="00670C18" w:rsidP="000E1E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F7C4BA" w14:textId="77777777" w:rsidR="00670C18" w:rsidRPr="00197B57" w:rsidRDefault="00670C18" w:rsidP="000E1E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42CE63" w14:textId="77777777" w:rsidR="00670C18" w:rsidRPr="00197B57" w:rsidRDefault="00670C18" w:rsidP="000E1E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F49C5B" w14:textId="77777777" w:rsidR="00670C18" w:rsidRPr="00197B57" w:rsidRDefault="00670C18" w:rsidP="000E1E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1F3A94" w14:textId="77777777" w:rsidR="00670C18" w:rsidRPr="00197B57" w:rsidRDefault="00670C18" w:rsidP="000E1E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61732B5" w14:textId="77777777" w:rsidR="00670C18" w:rsidRPr="00197B57" w:rsidRDefault="00670C18" w:rsidP="000E1E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115A8" w14:textId="77777777" w:rsidR="00670C18" w:rsidRPr="00197B57" w:rsidRDefault="00670C18" w:rsidP="000E1E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670C18" w:rsidRPr="00197B57" w14:paraId="5164B8FF" w14:textId="77777777" w:rsidTr="000E1ED8">
        <w:tc>
          <w:tcPr>
            <w:tcW w:w="34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3FC78E" w14:textId="77777777" w:rsidR="00670C18" w:rsidRPr="00197B57" w:rsidRDefault="00670C18" w:rsidP="000E1ED8">
            <w:pPr>
              <w:rPr>
                <w:sz w:val="22"/>
                <w:szCs w:val="22"/>
              </w:rPr>
            </w:pPr>
            <w:r w:rsidRPr="00197B57">
              <w:rPr>
                <w:sz w:val="22"/>
                <w:szCs w:val="22"/>
              </w:rPr>
              <w:t>Anna-Bell Strömberg (S)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D767DB" w14:textId="77777777" w:rsidR="00670C18" w:rsidRPr="00197B57" w:rsidRDefault="00670C18" w:rsidP="000E1E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B80B28" w14:textId="77777777" w:rsidR="00670C18" w:rsidRPr="00197B57" w:rsidRDefault="00670C18" w:rsidP="000E1E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90EC21" w14:textId="77777777" w:rsidR="00670C18" w:rsidRPr="00197B57" w:rsidRDefault="00670C18" w:rsidP="000E1E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BF655C" w14:textId="77777777" w:rsidR="00670C18" w:rsidRPr="00197B57" w:rsidRDefault="00670C18" w:rsidP="000E1E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A05D2D" w14:textId="77777777" w:rsidR="00670C18" w:rsidRPr="00197B57" w:rsidRDefault="00670C18" w:rsidP="000E1E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2370A0" w14:textId="77777777" w:rsidR="00670C18" w:rsidRPr="00197B57" w:rsidRDefault="00670C18" w:rsidP="000E1E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A4658B" w14:textId="77777777" w:rsidR="00670C18" w:rsidRPr="00197B57" w:rsidRDefault="00670C18" w:rsidP="000E1E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D860E9" w14:textId="77777777" w:rsidR="00670C18" w:rsidRPr="00197B57" w:rsidRDefault="00670C18" w:rsidP="000E1E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0A9533" w14:textId="77777777" w:rsidR="00670C18" w:rsidRPr="00197B57" w:rsidRDefault="00670C18" w:rsidP="000E1E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0A951A" w14:textId="77777777" w:rsidR="00670C18" w:rsidRPr="00197B57" w:rsidRDefault="00670C18" w:rsidP="000E1E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06DC8A" w14:textId="77777777" w:rsidR="00670C18" w:rsidRPr="00197B57" w:rsidRDefault="00670C18" w:rsidP="000E1E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4768A9" w14:textId="77777777" w:rsidR="00670C18" w:rsidRPr="00197B57" w:rsidRDefault="00670C18" w:rsidP="000E1E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D86DCA8" w14:textId="77777777" w:rsidR="00670C18" w:rsidRPr="00197B57" w:rsidRDefault="00670C18" w:rsidP="000E1E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BFAE3" w14:textId="77777777" w:rsidR="00670C18" w:rsidRPr="00197B57" w:rsidRDefault="00670C18" w:rsidP="000E1E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670C18" w:rsidRPr="00197B57" w14:paraId="3E8A5CFC" w14:textId="77777777" w:rsidTr="000E1ED8">
        <w:tc>
          <w:tcPr>
            <w:tcW w:w="34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19E302" w14:textId="77777777" w:rsidR="00670C18" w:rsidRPr="00197B57" w:rsidRDefault="00670C18" w:rsidP="000E1ED8">
            <w:pPr>
              <w:rPr>
                <w:sz w:val="22"/>
                <w:szCs w:val="22"/>
              </w:rPr>
            </w:pPr>
            <w:r w:rsidRPr="00197B57">
              <w:rPr>
                <w:sz w:val="22"/>
                <w:szCs w:val="22"/>
              </w:rPr>
              <w:t xml:space="preserve">Björn </w:t>
            </w:r>
            <w:proofErr w:type="spellStart"/>
            <w:r w:rsidRPr="00197B57">
              <w:rPr>
                <w:sz w:val="22"/>
                <w:szCs w:val="22"/>
              </w:rPr>
              <w:t>Tidland</w:t>
            </w:r>
            <w:proofErr w:type="spellEnd"/>
            <w:r w:rsidRPr="00197B57">
              <w:rPr>
                <w:sz w:val="22"/>
                <w:szCs w:val="22"/>
              </w:rPr>
              <w:t xml:space="preserve"> (D)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268B6F" w14:textId="77777777" w:rsidR="00670C18" w:rsidRPr="00197B57" w:rsidRDefault="00670C18" w:rsidP="000E1E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BFF4A6" w14:textId="77777777" w:rsidR="00670C18" w:rsidRPr="00197B57" w:rsidRDefault="00670C18" w:rsidP="000E1E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19372F" w14:textId="77777777" w:rsidR="00670C18" w:rsidRPr="00197B57" w:rsidRDefault="00670C18" w:rsidP="000E1E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66C65E" w14:textId="77777777" w:rsidR="00670C18" w:rsidRPr="00197B57" w:rsidRDefault="00670C18" w:rsidP="000E1E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D4B1C7" w14:textId="77777777" w:rsidR="00670C18" w:rsidRPr="00197B57" w:rsidRDefault="00670C18" w:rsidP="000E1E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B510E2" w14:textId="77777777" w:rsidR="00670C18" w:rsidRPr="00197B57" w:rsidRDefault="00670C18" w:rsidP="000E1E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559607" w14:textId="77777777" w:rsidR="00670C18" w:rsidRPr="00197B57" w:rsidRDefault="00670C18" w:rsidP="000E1E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6961E9" w14:textId="77777777" w:rsidR="00670C18" w:rsidRPr="00197B57" w:rsidRDefault="00670C18" w:rsidP="000E1E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DDF98C" w14:textId="77777777" w:rsidR="00670C18" w:rsidRPr="00197B57" w:rsidRDefault="00670C18" w:rsidP="000E1E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BB116E" w14:textId="77777777" w:rsidR="00670C18" w:rsidRPr="00197B57" w:rsidRDefault="00670C18" w:rsidP="000E1E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986AD3" w14:textId="77777777" w:rsidR="00670C18" w:rsidRPr="00197B57" w:rsidRDefault="00670C18" w:rsidP="000E1E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46ED88" w14:textId="77777777" w:rsidR="00670C18" w:rsidRPr="00197B57" w:rsidRDefault="00670C18" w:rsidP="000E1E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C133BD2" w14:textId="77777777" w:rsidR="00670C18" w:rsidRPr="00197B57" w:rsidRDefault="00670C18" w:rsidP="000E1E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AB0B8" w14:textId="77777777" w:rsidR="00670C18" w:rsidRPr="00197B57" w:rsidRDefault="00670C18" w:rsidP="000E1E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670C18" w:rsidRPr="00197B57" w14:paraId="1253D665" w14:textId="77777777" w:rsidTr="000E1ED8">
        <w:tc>
          <w:tcPr>
            <w:tcW w:w="34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1DF6BA" w14:textId="77777777" w:rsidR="00670C18" w:rsidRPr="00197B57" w:rsidRDefault="00670C18" w:rsidP="000E1ED8">
            <w:pPr>
              <w:rPr>
                <w:sz w:val="22"/>
                <w:szCs w:val="22"/>
                <w:lang w:val="en-US"/>
              </w:rPr>
            </w:pPr>
            <w:r w:rsidRPr="00197B57">
              <w:rPr>
                <w:sz w:val="22"/>
                <w:szCs w:val="22"/>
                <w:lang w:val="en-US"/>
              </w:rPr>
              <w:t>Joakim Järrebring (S)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8F2CD6" w14:textId="77777777" w:rsidR="00670C18" w:rsidRPr="00197B57" w:rsidRDefault="00670C18" w:rsidP="000E1E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B803D4" w14:textId="77777777" w:rsidR="00670C18" w:rsidRPr="00197B57" w:rsidRDefault="00670C18" w:rsidP="000E1E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77C00B" w14:textId="77777777" w:rsidR="00670C18" w:rsidRPr="00197B57" w:rsidRDefault="00670C18" w:rsidP="000E1E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0F52A4" w14:textId="77777777" w:rsidR="00670C18" w:rsidRPr="00197B57" w:rsidRDefault="00670C18" w:rsidP="000E1E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E245F4" w14:textId="77777777" w:rsidR="00670C18" w:rsidRPr="00197B57" w:rsidRDefault="00670C18" w:rsidP="000E1E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A27C88" w14:textId="77777777" w:rsidR="00670C18" w:rsidRPr="00197B57" w:rsidRDefault="00670C18" w:rsidP="000E1E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902D8B" w14:textId="77777777" w:rsidR="00670C18" w:rsidRPr="00197B57" w:rsidRDefault="00670C18" w:rsidP="000E1E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3019EB" w14:textId="77777777" w:rsidR="00670C18" w:rsidRPr="00197B57" w:rsidRDefault="00670C18" w:rsidP="000E1E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F1FD8" w14:textId="77777777" w:rsidR="00670C18" w:rsidRPr="00197B57" w:rsidRDefault="00670C18" w:rsidP="000E1E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556248" w14:textId="77777777" w:rsidR="00670C18" w:rsidRPr="00197B57" w:rsidRDefault="00670C18" w:rsidP="000E1E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A84291" w14:textId="77777777" w:rsidR="00670C18" w:rsidRPr="00197B57" w:rsidRDefault="00670C18" w:rsidP="000E1E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0E896C" w14:textId="77777777" w:rsidR="00670C18" w:rsidRPr="00197B57" w:rsidRDefault="00670C18" w:rsidP="000E1E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EBAB86C" w14:textId="77777777" w:rsidR="00670C18" w:rsidRPr="00197B57" w:rsidRDefault="00670C18" w:rsidP="000E1E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1C5F3" w14:textId="77777777" w:rsidR="00670C18" w:rsidRPr="00197B57" w:rsidRDefault="00670C18" w:rsidP="000E1E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670C18" w:rsidRPr="00197B57" w14:paraId="1018EC39" w14:textId="77777777" w:rsidTr="000E1ED8">
        <w:tc>
          <w:tcPr>
            <w:tcW w:w="34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548F5F" w14:textId="77777777" w:rsidR="00670C18" w:rsidRPr="00197B57" w:rsidRDefault="00670C18" w:rsidP="000E1ED8">
            <w:pPr>
              <w:rPr>
                <w:sz w:val="22"/>
                <w:szCs w:val="22"/>
              </w:rPr>
            </w:pPr>
            <w:r w:rsidRPr="00197B57">
              <w:rPr>
                <w:sz w:val="22"/>
                <w:szCs w:val="22"/>
              </w:rPr>
              <w:t>Ann-Charlotte Hammar Johnsson (M)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0D0F93" w14:textId="77777777" w:rsidR="00670C18" w:rsidRPr="00197B57" w:rsidRDefault="00670C18" w:rsidP="000E1E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1B28A1" w14:textId="77777777" w:rsidR="00670C18" w:rsidRPr="00197B57" w:rsidRDefault="00670C18" w:rsidP="000E1E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F2AB77" w14:textId="77777777" w:rsidR="00670C18" w:rsidRPr="00197B57" w:rsidRDefault="00670C18" w:rsidP="000E1E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A8BB30" w14:textId="77777777" w:rsidR="00670C18" w:rsidRPr="00197B57" w:rsidRDefault="00670C18" w:rsidP="000E1E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21FACD" w14:textId="77777777" w:rsidR="00670C18" w:rsidRPr="00197B57" w:rsidRDefault="00670C18" w:rsidP="000E1E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9F6690" w14:textId="77777777" w:rsidR="00670C18" w:rsidRPr="00197B57" w:rsidRDefault="00670C18" w:rsidP="000E1E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2E5EDC" w14:textId="77777777" w:rsidR="00670C18" w:rsidRPr="00197B57" w:rsidRDefault="00670C18" w:rsidP="000E1E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F9C867" w14:textId="77777777" w:rsidR="00670C18" w:rsidRPr="00197B57" w:rsidRDefault="00670C18" w:rsidP="000E1E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A1740" w14:textId="77777777" w:rsidR="00670C18" w:rsidRPr="00197B57" w:rsidRDefault="00670C18" w:rsidP="000E1E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AAA13A" w14:textId="77777777" w:rsidR="00670C18" w:rsidRPr="00197B57" w:rsidRDefault="00670C18" w:rsidP="000E1E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F82A01" w14:textId="77777777" w:rsidR="00670C18" w:rsidRPr="00197B57" w:rsidRDefault="00670C18" w:rsidP="000E1E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702CA0" w14:textId="77777777" w:rsidR="00670C18" w:rsidRPr="00197B57" w:rsidRDefault="00670C18" w:rsidP="000E1E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B6CBBCF" w14:textId="77777777" w:rsidR="00670C18" w:rsidRPr="00197B57" w:rsidRDefault="00670C18" w:rsidP="000E1E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DCB30" w14:textId="77777777" w:rsidR="00670C18" w:rsidRPr="00197B57" w:rsidRDefault="00670C18" w:rsidP="000E1E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670C18" w:rsidRPr="00197B57" w14:paraId="5A89CB17" w14:textId="77777777" w:rsidTr="000E1ED8">
        <w:tc>
          <w:tcPr>
            <w:tcW w:w="34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2AFCE2" w14:textId="77777777" w:rsidR="00670C18" w:rsidRPr="00197B57" w:rsidRDefault="00670C18" w:rsidP="000E1ED8">
            <w:pPr>
              <w:rPr>
                <w:sz w:val="22"/>
                <w:szCs w:val="22"/>
                <w:lang w:val="en-US"/>
              </w:rPr>
            </w:pPr>
            <w:r w:rsidRPr="00197B57">
              <w:rPr>
                <w:sz w:val="22"/>
                <w:szCs w:val="22"/>
                <w:lang w:val="en-US"/>
              </w:rPr>
              <w:t>Kajsa Fredholm (V)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342A17" w14:textId="77777777" w:rsidR="00670C18" w:rsidRPr="00197B57" w:rsidRDefault="00670C18" w:rsidP="000E1E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3F92D7" w14:textId="77777777" w:rsidR="00670C18" w:rsidRPr="00197B57" w:rsidRDefault="00670C18" w:rsidP="000E1E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F11DD2" w14:textId="77777777" w:rsidR="00670C18" w:rsidRPr="00197B57" w:rsidRDefault="00670C18" w:rsidP="000E1E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11C15B" w14:textId="77777777" w:rsidR="00670C18" w:rsidRPr="00197B57" w:rsidRDefault="00670C18" w:rsidP="000E1E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337F26" w14:textId="77777777" w:rsidR="00670C18" w:rsidRPr="00197B57" w:rsidRDefault="00670C18" w:rsidP="000E1E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A1AC66" w14:textId="77777777" w:rsidR="00670C18" w:rsidRPr="00197B57" w:rsidRDefault="00670C18" w:rsidP="000E1E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5F857F" w14:textId="77777777" w:rsidR="00670C18" w:rsidRPr="00197B57" w:rsidRDefault="00670C18" w:rsidP="000E1E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9114B4" w14:textId="77777777" w:rsidR="00670C18" w:rsidRPr="00197B57" w:rsidRDefault="00670C18" w:rsidP="000E1E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D426BE" w14:textId="77777777" w:rsidR="00670C18" w:rsidRPr="00197B57" w:rsidRDefault="00670C18" w:rsidP="000E1E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DF17B8" w14:textId="77777777" w:rsidR="00670C18" w:rsidRPr="00197B57" w:rsidRDefault="00670C18" w:rsidP="000E1E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9DDFBC" w14:textId="77777777" w:rsidR="00670C18" w:rsidRPr="00197B57" w:rsidRDefault="00670C18" w:rsidP="000E1E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9D0CBB" w14:textId="77777777" w:rsidR="00670C18" w:rsidRPr="00197B57" w:rsidRDefault="00670C18" w:rsidP="000E1E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BFE4F2D" w14:textId="77777777" w:rsidR="00670C18" w:rsidRPr="00197B57" w:rsidRDefault="00670C18" w:rsidP="000E1E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06B1C" w14:textId="77777777" w:rsidR="00670C18" w:rsidRPr="00197B57" w:rsidRDefault="00670C18" w:rsidP="000E1E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670C18" w:rsidRPr="00197B57" w14:paraId="31A8639D" w14:textId="77777777" w:rsidTr="000E1ED8">
        <w:tc>
          <w:tcPr>
            <w:tcW w:w="34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411ADA" w14:textId="77777777" w:rsidR="00670C18" w:rsidRPr="00197B57" w:rsidRDefault="00670C18" w:rsidP="000E1ED8">
            <w:pPr>
              <w:tabs>
                <w:tab w:val="left" w:pos="328"/>
              </w:tabs>
              <w:rPr>
                <w:sz w:val="22"/>
                <w:szCs w:val="22"/>
                <w:lang w:val="en-US"/>
              </w:rPr>
            </w:pPr>
            <w:r w:rsidRPr="00197B57">
              <w:rPr>
                <w:sz w:val="22"/>
                <w:szCs w:val="22"/>
                <w:lang w:val="en-US"/>
              </w:rPr>
              <w:t>Kjell-Arne Ottosson (KD)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B013CF" w14:textId="77777777" w:rsidR="00670C18" w:rsidRPr="00197B57" w:rsidRDefault="00670C18" w:rsidP="000E1E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F4B45B" w14:textId="77777777" w:rsidR="00670C18" w:rsidRPr="00197B57" w:rsidRDefault="00670C18" w:rsidP="000E1E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B7DDD4" w14:textId="77777777" w:rsidR="00670C18" w:rsidRPr="00197B57" w:rsidRDefault="00670C18" w:rsidP="000E1E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C5CE87" w14:textId="77777777" w:rsidR="00670C18" w:rsidRPr="00197B57" w:rsidRDefault="00670C18" w:rsidP="000E1E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90F9F1" w14:textId="77777777" w:rsidR="00670C18" w:rsidRPr="00197B57" w:rsidRDefault="00670C18" w:rsidP="000E1E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177C7" w14:textId="77777777" w:rsidR="00670C18" w:rsidRPr="00197B57" w:rsidRDefault="00670C18" w:rsidP="000E1E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CF659" w14:textId="77777777" w:rsidR="00670C18" w:rsidRPr="00197B57" w:rsidRDefault="00670C18" w:rsidP="000E1E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B35AEC" w14:textId="77777777" w:rsidR="00670C18" w:rsidRPr="00197B57" w:rsidRDefault="00670C18" w:rsidP="000E1E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B3D81E" w14:textId="77777777" w:rsidR="00670C18" w:rsidRPr="00197B57" w:rsidRDefault="00670C18" w:rsidP="000E1E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76BC35" w14:textId="77777777" w:rsidR="00670C18" w:rsidRPr="00197B57" w:rsidRDefault="00670C18" w:rsidP="000E1E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1F17C5" w14:textId="77777777" w:rsidR="00670C18" w:rsidRPr="00197B57" w:rsidRDefault="00670C18" w:rsidP="000E1E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DFA43B" w14:textId="77777777" w:rsidR="00670C18" w:rsidRPr="00197B57" w:rsidRDefault="00670C18" w:rsidP="000E1E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8AC1FBC" w14:textId="77777777" w:rsidR="00670C18" w:rsidRPr="00197B57" w:rsidRDefault="00670C18" w:rsidP="000E1E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A40E4" w14:textId="77777777" w:rsidR="00670C18" w:rsidRPr="00197B57" w:rsidRDefault="00670C18" w:rsidP="000E1E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670C18" w:rsidRPr="00197B57" w14:paraId="6F7121D5" w14:textId="77777777" w:rsidTr="000E1ED8">
        <w:tc>
          <w:tcPr>
            <w:tcW w:w="34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025062" w14:textId="77777777" w:rsidR="00670C18" w:rsidRPr="00197B57" w:rsidRDefault="00670C18" w:rsidP="000E1ED8">
            <w:pPr>
              <w:rPr>
                <w:sz w:val="22"/>
                <w:szCs w:val="22"/>
                <w:lang w:val="en-US"/>
              </w:rPr>
            </w:pPr>
            <w:r w:rsidRPr="00197B57">
              <w:rPr>
                <w:sz w:val="22"/>
                <w:szCs w:val="22"/>
                <w:lang w:val="en-US"/>
              </w:rPr>
              <w:t>Anders Ådahl (C)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D28AFC" w14:textId="6C24B5C7" w:rsidR="00670C18" w:rsidRPr="00197B57" w:rsidRDefault="00670C18" w:rsidP="000E1E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A8EAF" w14:textId="77777777" w:rsidR="00670C18" w:rsidRPr="00197B57" w:rsidRDefault="00670C18" w:rsidP="000E1E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B09EB4" w14:textId="18876236" w:rsidR="00670C18" w:rsidRPr="00197B57" w:rsidRDefault="00670C18" w:rsidP="000E1E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C50BAC" w14:textId="77777777" w:rsidR="00670C18" w:rsidRPr="00197B57" w:rsidRDefault="00670C18" w:rsidP="000E1E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5DACBD" w14:textId="55682CB1" w:rsidR="00670C18" w:rsidRPr="00197B57" w:rsidRDefault="00670C18" w:rsidP="000E1E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B8A4AE" w14:textId="77777777" w:rsidR="00670C18" w:rsidRPr="00197B57" w:rsidRDefault="00670C18" w:rsidP="000E1E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926EC5" w14:textId="77777777" w:rsidR="00670C18" w:rsidRPr="00197B57" w:rsidRDefault="00670C18" w:rsidP="000E1E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B040F2" w14:textId="77777777" w:rsidR="00670C18" w:rsidRPr="00197B57" w:rsidRDefault="00670C18" w:rsidP="000E1E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B88BC3" w14:textId="77777777" w:rsidR="00670C18" w:rsidRPr="00197B57" w:rsidRDefault="00670C18" w:rsidP="000E1E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D67774" w14:textId="77777777" w:rsidR="00670C18" w:rsidRPr="00197B57" w:rsidRDefault="00670C18" w:rsidP="000E1E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B17F26" w14:textId="77777777" w:rsidR="00670C18" w:rsidRPr="00197B57" w:rsidRDefault="00670C18" w:rsidP="000E1E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679EC2" w14:textId="77777777" w:rsidR="00670C18" w:rsidRPr="00197B57" w:rsidRDefault="00670C18" w:rsidP="000E1E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6425D08" w14:textId="77777777" w:rsidR="00670C18" w:rsidRPr="00197B57" w:rsidRDefault="00670C18" w:rsidP="000E1E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7CC9A" w14:textId="77777777" w:rsidR="00670C18" w:rsidRPr="00197B57" w:rsidRDefault="00670C18" w:rsidP="000E1E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670C18" w:rsidRPr="00197B57" w14:paraId="48A38F8E" w14:textId="77777777" w:rsidTr="000E1ED8">
        <w:tc>
          <w:tcPr>
            <w:tcW w:w="34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2BEC2D" w14:textId="77777777" w:rsidR="00670C18" w:rsidRPr="00197B57" w:rsidRDefault="00670C18" w:rsidP="000E1ED8">
            <w:pPr>
              <w:rPr>
                <w:sz w:val="22"/>
                <w:szCs w:val="22"/>
                <w:lang w:val="en-US"/>
              </w:rPr>
            </w:pPr>
            <w:r w:rsidRPr="00197B57">
              <w:rPr>
                <w:sz w:val="22"/>
                <w:szCs w:val="22"/>
                <w:lang w:val="en-US"/>
              </w:rPr>
              <w:t>Ulf Lindholm (SD)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1067AB" w14:textId="77777777" w:rsidR="00670C18" w:rsidRPr="00197B57" w:rsidRDefault="00670C18" w:rsidP="000E1E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65E57B" w14:textId="77777777" w:rsidR="00670C18" w:rsidRPr="00197B57" w:rsidRDefault="00670C18" w:rsidP="000E1E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21A222" w14:textId="77777777" w:rsidR="00670C18" w:rsidRPr="00197B57" w:rsidRDefault="00670C18" w:rsidP="000E1E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55D556" w14:textId="77777777" w:rsidR="00670C18" w:rsidRPr="00197B57" w:rsidRDefault="00670C18" w:rsidP="000E1E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E5F5B3" w14:textId="77777777" w:rsidR="00670C18" w:rsidRPr="00197B57" w:rsidRDefault="00670C18" w:rsidP="000E1E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0F8302" w14:textId="77777777" w:rsidR="00670C18" w:rsidRPr="00197B57" w:rsidRDefault="00670C18" w:rsidP="000E1E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21B94C" w14:textId="77777777" w:rsidR="00670C18" w:rsidRPr="00197B57" w:rsidRDefault="00670C18" w:rsidP="000E1E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CE73BA" w14:textId="77777777" w:rsidR="00670C18" w:rsidRPr="00197B57" w:rsidRDefault="00670C18" w:rsidP="000E1E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3A5540" w14:textId="77777777" w:rsidR="00670C18" w:rsidRPr="00197B57" w:rsidRDefault="00670C18" w:rsidP="000E1E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E55850" w14:textId="77777777" w:rsidR="00670C18" w:rsidRPr="00197B57" w:rsidRDefault="00670C18" w:rsidP="000E1E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9BA4D" w14:textId="77777777" w:rsidR="00670C18" w:rsidRPr="00197B57" w:rsidRDefault="00670C18" w:rsidP="000E1E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ECC927" w14:textId="77777777" w:rsidR="00670C18" w:rsidRPr="00197B57" w:rsidRDefault="00670C18" w:rsidP="000E1E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FEDCB50" w14:textId="77777777" w:rsidR="00670C18" w:rsidRPr="00197B57" w:rsidRDefault="00670C18" w:rsidP="000E1E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D9680" w14:textId="77777777" w:rsidR="00670C18" w:rsidRPr="00197B57" w:rsidRDefault="00670C18" w:rsidP="000E1E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670C18" w:rsidRPr="00197B57" w14:paraId="694AC269" w14:textId="77777777" w:rsidTr="000E1ED8">
        <w:tc>
          <w:tcPr>
            <w:tcW w:w="34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C7195F" w14:textId="77777777" w:rsidR="00670C18" w:rsidRPr="00197B57" w:rsidRDefault="00670C18" w:rsidP="000E1ED8">
            <w:pPr>
              <w:rPr>
                <w:sz w:val="22"/>
                <w:szCs w:val="22"/>
                <w:lang w:val="en-US"/>
              </w:rPr>
            </w:pPr>
            <w:r w:rsidRPr="00197B57">
              <w:rPr>
                <w:sz w:val="22"/>
                <w:szCs w:val="22"/>
                <w:lang w:val="en-US"/>
              </w:rPr>
              <w:t xml:space="preserve">Katarina </w:t>
            </w:r>
            <w:proofErr w:type="spellStart"/>
            <w:proofErr w:type="gramStart"/>
            <w:r w:rsidRPr="00197B57">
              <w:rPr>
                <w:sz w:val="22"/>
                <w:szCs w:val="22"/>
                <w:lang w:val="en-US"/>
              </w:rPr>
              <w:t>Luhr</w:t>
            </w:r>
            <w:proofErr w:type="spellEnd"/>
            <w:r w:rsidRPr="00197B57">
              <w:rPr>
                <w:sz w:val="22"/>
                <w:szCs w:val="22"/>
                <w:lang w:val="en-US"/>
              </w:rPr>
              <w:t xml:space="preserve">  (</w:t>
            </w:r>
            <w:proofErr w:type="gramEnd"/>
            <w:r w:rsidRPr="00197B57">
              <w:rPr>
                <w:sz w:val="22"/>
                <w:szCs w:val="22"/>
                <w:lang w:val="en-US"/>
              </w:rPr>
              <w:t>MP)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2522BD" w14:textId="77777777" w:rsidR="00670C18" w:rsidRPr="00197B57" w:rsidRDefault="00670C18" w:rsidP="000E1E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B25C3D" w14:textId="77777777" w:rsidR="00670C18" w:rsidRPr="00197B57" w:rsidRDefault="00670C18" w:rsidP="000E1E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89771E" w14:textId="77777777" w:rsidR="00670C18" w:rsidRPr="00197B57" w:rsidRDefault="00670C18" w:rsidP="000E1E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AB740A" w14:textId="77777777" w:rsidR="00670C18" w:rsidRPr="00197B57" w:rsidRDefault="00670C18" w:rsidP="000E1E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8FA209" w14:textId="77777777" w:rsidR="00670C18" w:rsidRPr="00197B57" w:rsidRDefault="00670C18" w:rsidP="000E1E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81D85" w14:textId="77777777" w:rsidR="00670C18" w:rsidRPr="00197B57" w:rsidRDefault="00670C18" w:rsidP="000E1E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A14085" w14:textId="77777777" w:rsidR="00670C18" w:rsidRPr="00197B57" w:rsidRDefault="00670C18" w:rsidP="000E1E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3519EA" w14:textId="77777777" w:rsidR="00670C18" w:rsidRPr="00197B57" w:rsidRDefault="00670C18" w:rsidP="000E1E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2FF98D" w14:textId="77777777" w:rsidR="00670C18" w:rsidRPr="00197B57" w:rsidRDefault="00670C18" w:rsidP="000E1E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85845E" w14:textId="77777777" w:rsidR="00670C18" w:rsidRPr="00197B57" w:rsidRDefault="00670C18" w:rsidP="000E1E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33E497" w14:textId="77777777" w:rsidR="00670C18" w:rsidRPr="00197B57" w:rsidRDefault="00670C18" w:rsidP="000E1E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D5318C" w14:textId="77777777" w:rsidR="00670C18" w:rsidRPr="00197B57" w:rsidRDefault="00670C18" w:rsidP="000E1E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3DAA6A6" w14:textId="77777777" w:rsidR="00670C18" w:rsidRPr="00197B57" w:rsidRDefault="00670C18" w:rsidP="000E1E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7E4A1" w14:textId="77777777" w:rsidR="00670C18" w:rsidRPr="00197B57" w:rsidRDefault="00670C18" w:rsidP="000E1E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670C18" w:rsidRPr="00197B57" w14:paraId="193C95F5" w14:textId="77777777" w:rsidTr="000E1ED8">
        <w:tc>
          <w:tcPr>
            <w:tcW w:w="34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1132BF" w14:textId="77777777" w:rsidR="00670C18" w:rsidRPr="00197B57" w:rsidRDefault="00670C18" w:rsidP="000E1ED8">
            <w:pPr>
              <w:rPr>
                <w:sz w:val="22"/>
                <w:szCs w:val="22"/>
                <w:lang w:val="en-US"/>
              </w:rPr>
            </w:pPr>
            <w:r w:rsidRPr="00197B57">
              <w:rPr>
                <w:sz w:val="22"/>
                <w:szCs w:val="22"/>
                <w:lang w:val="en-US"/>
              </w:rPr>
              <w:t>Louise Eklund (L)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D4CC36" w14:textId="77777777" w:rsidR="00670C18" w:rsidRPr="00197B57" w:rsidRDefault="00670C18" w:rsidP="000E1E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AB1327" w14:textId="77777777" w:rsidR="00670C18" w:rsidRPr="00197B57" w:rsidRDefault="00670C18" w:rsidP="000E1E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0A8958" w14:textId="77777777" w:rsidR="00670C18" w:rsidRPr="00197B57" w:rsidRDefault="00670C18" w:rsidP="000E1E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43EE6E" w14:textId="77777777" w:rsidR="00670C18" w:rsidRPr="00197B57" w:rsidRDefault="00670C18" w:rsidP="000E1E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1EB64B" w14:textId="77777777" w:rsidR="00670C18" w:rsidRPr="00197B57" w:rsidRDefault="00670C18" w:rsidP="000E1E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444E43" w14:textId="77777777" w:rsidR="00670C18" w:rsidRPr="00197B57" w:rsidRDefault="00670C18" w:rsidP="000E1E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7B334A" w14:textId="77777777" w:rsidR="00670C18" w:rsidRPr="00197B57" w:rsidRDefault="00670C18" w:rsidP="000E1E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6B5449" w14:textId="77777777" w:rsidR="00670C18" w:rsidRPr="00197B57" w:rsidRDefault="00670C18" w:rsidP="000E1E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8D230D" w14:textId="77777777" w:rsidR="00670C18" w:rsidRPr="00197B57" w:rsidRDefault="00670C18" w:rsidP="000E1E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867BD9" w14:textId="77777777" w:rsidR="00670C18" w:rsidRPr="00197B57" w:rsidRDefault="00670C18" w:rsidP="000E1E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49EA4F" w14:textId="77777777" w:rsidR="00670C18" w:rsidRPr="00197B57" w:rsidRDefault="00670C18" w:rsidP="000E1E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AE8E33" w14:textId="77777777" w:rsidR="00670C18" w:rsidRPr="00197B57" w:rsidRDefault="00670C18" w:rsidP="000E1E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7920888" w14:textId="77777777" w:rsidR="00670C18" w:rsidRPr="00197B57" w:rsidRDefault="00670C18" w:rsidP="000E1E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E0042" w14:textId="77777777" w:rsidR="00670C18" w:rsidRPr="00197B57" w:rsidRDefault="00670C18" w:rsidP="000E1E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670C18" w:rsidRPr="00197B57" w14:paraId="02CEFAFB" w14:textId="77777777" w:rsidTr="000E1ED8">
        <w:tc>
          <w:tcPr>
            <w:tcW w:w="34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519166" w14:textId="77777777" w:rsidR="00670C18" w:rsidRPr="00197B57" w:rsidRDefault="00670C18" w:rsidP="000E1ED8">
            <w:pPr>
              <w:rPr>
                <w:sz w:val="22"/>
                <w:szCs w:val="22"/>
                <w:lang w:val="en-US"/>
              </w:rPr>
            </w:pPr>
            <w:r w:rsidRPr="00197B57">
              <w:rPr>
                <w:sz w:val="22"/>
                <w:szCs w:val="22"/>
                <w:lang w:val="en-US"/>
              </w:rPr>
              <w:t xml:space="preserve">Sara-Lena </w:t>
            </w:r>
            <w:proofErr w:type="spellStart"/>
            <w:r w:rsidRPr="00197B57">
              <w:rPr>
                <w:sz w:val="22"/>
                <w:szCs w:val="22"/>
                <w:lang w:val="en-US"/>
              </w:rPr>
              <w:t>Bjälkö</w:t>
            </w:r>
            <w:proofErr w:type="spellEnd"/>
            <w:r w:rsidRPr="00197B57">
              <w:rPr>
                <w:sz w:val="22"/>
                <w:szCs w:val="22"/>
                <w:lang w:val="en-US"/>
              </w:rPr>
              <w:t xml:space="preserve"> (SD)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43D524" w14:textId="77777777" w:rsidR="00670C18" w:rsidRPr="00197B57" w:rsidRDefault="00670C18" w:rsidP="000E1E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548CD0" w14:textId="77777777" w:rsidR="00670C18" w:rsidRPr="00197B57" w:rsidRDefault="00670C18" w:rsidP="000E1E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AACD06" w14:textId="77777777" w:rsidR="00670C18" w:rsidRPr="00197B57" w:rsidRDefault="00670C18" w:rsidP="000E1E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882143" w14:textId="77777777" w:rsidR="00670C18" w:rsidRPr="00197B57" w:rsidRDefault="00670C18" w:rsidP="000E1E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710F7C" w14:textId="77777777" w:rsidR="00670C18" w:rsidRPr="00197B57" w:rsidRDefault="00670C18" w:rsidP="000E1E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6BE38A" w14:textId="77777777" w:rsidR="00670C18" w:rsidRPr="00197B57" w:rsidRDefault="00670C18" w:rsidP="000E1E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04D04B" w14:textId="77777777" w:rsidR="00670C18" w:rsidRPr="00197B57" w:rsidRDefault="00670C18" w:rsidP="000E1E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B798B4" w14:textId="77777777" w:rsidR="00670C18" w:rsidRPr="00197B57" w:rsidRDefault="00670C18" w:rsidP="000E1E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69E180" w14:textId="77777777" w:rsidR="00670C18" w:rsidRPr="00197B57" w:rsidRDefault="00670C18" w:rsidP="000E1E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FC9024" w14:textId="77777777" w:rsidR="00670C18" w:rsidRPr="00197B57" w:rsidRDefault="00670C18" w:rsidP="000E1E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328819" w14:textId="77777777" w:rsidR="00670C18" w:rsidRPr="00197B57" w:rsidRDefault="00670C18" w:rsidP="000E1E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9C0AD0" w14:textId="77777777" w:rsidR="00670C18" w:rsidRPr="00197B57" w:rsidRDefault="00670C18" w:rsidP="000E1E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8579E56" w14:textId="77777777" w:rsidR="00670C18" w:rsidRPr="00197B57" w:rsidRDefault="00670C18" w:rsidP="000E1E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21BBD" w14:textId="77777777" w:rsidR="00670C18" w:rsidRPr="00197B57" w:rsidRDefault="00670C18" w:rsidP="000E1E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670C18" w:rsidRPr="00197B57" w14:paraId="7BD4D1B3" w14:textId="77777777" w:rsidTr="000E1ED8">
        <w:tc>
          <w:tcPr>
            <w:tcW w:w="34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7F1013" w14:textId="77777777" w:rsidR="00670C18" w:rsidRPr="00197B57" w:rsidRDefault="00670C18" w:rsidP="000E1ED8">
            <w:pPr>
              <w:rPr>
                <w:sz w:val="22"/>
                <w:szCs w:val="22"/>
                <w:lang w:val="en-US"/>
              </w:rPr>
            </w:pPr>
            <w:r w:rsidRPr="00197B57">
              <w:rPr>
                <w:sz w:val="22"/>
                <w:szCs w:val="22"/>
                <w:lang w:val="en-US"/>
              </w:rPr>
              <w:t xml:space="preserve">Rasmus </w:t>
            </w:r>
            <w:proofErr w:type="spellStart"/>
            <w:r w:rsidRPr="00197B57">
              <w:rPr>
                <w:sz w:val="22"/>
                <w:szCs w:val="22"/>
                <w:lang w:val="en-US"/>
              </w:rPr>
              <w:t>Giertz</w:t>
            </w:r>
            <w:proofErr w:type="spellEnd"/>
            <w:r w:rsidRPr="00197B57">
              <w:rPr>
                <w:sz w:val="22"/>
                <w:szCs w:val="22"/>
                <w:lang w:val="en-US"/>
              </w:rPr>
              <w:t xml:space="preserve"> (SD)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989F23" w14:textId="77777777" w:rsidR="00670C18" w:rsidRPr="00197B57" w:rsidRDefault="00670C18" w:rsidP="000E1E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1E0AAF" w14:textId="77777777" w:rsidR="00670C18" w:rsidRPr="00197B57" w:rsidRDefault="00670C18" w:rsidP="000E1E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8CB6EA" w14:textId="77777777" w:rsidR="00670C18" w:rsidRPr="00197B57" w:rsidRDefault="00670C18" w:rsidP="000E1E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51F298" w14:textId="77777777" w:rsidR="00670C18" w:rsidRPr="00197B57" w:rsidRDefault="00670C18" w:rsidP="000E1E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D484E9" w14:textId="77777777" w:rsidR="00670C18" w:rsidRPr="00197B57" w:rsidRDefault="00670C18" w:rsidP="000E1E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FBDABA" w14:textId="77777777" w:rsidR="00670C18" w:rsidRPr="00197B57" w:rsidRDefault="00670C18" w:rsidP="000E1E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02E39D" w14:textId="77777777" w:rsidR="00670C18" w:rsidRPr="00197B57" w:rsidRDefault="00670C18" w:rsidP="000E1E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E2FA43" w14:textId="77777777" w:rsidR="00670C18" w:rsidRPr="00197B57" w:rsidRDefault="00670C18" w:rsidP="000E1E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A7E2D6" w14:textId="77777777" w:rsidR="00670C18" w:rsidRPr="00197B57" w:rsidRDefault="00670C18" w:rsidP="000E1E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B60761" w14:textId="77777777" w:rsidR="00670C18" w:rsidRPr="00197B57" w:rsidRDefault="00670C18" w:rsidP="000E1E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45F3B2" w14:textId="77777777" w:rsidR="00670C18" w:rsidRPr="00197B57" w:rsidRDefault="00670C18" w:rsidP="000E1E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A2DD3E" w14:textId="77777777" w:rsidR="00670C18" w:rsidRPr="00197B57" w:rsidRDefault="00670C18" w:rsidP="000E1E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30E4460" w14:textId="77777777" w:rsidR="00670C18" w:rsidRPr="00197B57" w:rsidRDefault="00670C18" w:rsidP="000E1E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20132" w14:textId="77777777" w:rsidR="00670C18" w:rsidRPr="00197B57" w:rsidRDefault="00670C18" w:rsidP="000E1E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670C18" w:rsidRPr="00197B57" w14:paraId="5718AC7F" w14:textId="77777777" w:rsidTr="000E1ED8">
        <w:tc>
          <w:tcPr>
            <w:tcW w:w="34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7DA781" w14:textId="77777777" w:rsidR="00670C18" w:rsidRPr="00197B57" w:rsidRDefault="00670C18" w:rsidP="000E1ED8">
            <w:pPr>
              <w:rPr>
                <w:sz w:val="22"/>
                <w:szCs w:val="22"/>
                <w:lang w:val="en-US"/>
              </w:rPr>
            </w:pPr>
            <w:r w:rsidRPr="00197B57">
              <w:rPr>
                <w:sz w:val="22"/>
                <w:szCs w:val="22"/>
                <w:lang w:val="en-US"/>
              </w:rPr>
              <w:t xml:space="preserve">Isabelle </w:t>
            </w:r>
            <w:proofErr w:type="spellStart"/>
            <w:r w:rsidRPr="00197B57">
              <w:rPr>
                <w:sz w:val="22"/>
                <w:szCs w:val="22"/>
                <w:lang w:val="en-US"/>
              </w:rPr>
              <w:t>Mixter</w:t>
            </w:r>
            <w:proofErr w:type="spellEnd"/>
            <w:r w:rsidRPr="00197B57">
              <w:rPr>
                <w:sz w:val="22"/>
                <w:szCs w:val="22"/>
                <w:lang w:val="en-US"/>
              </w:rPr>
              <w:t xml:space="preserve"> (V)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8FD3DC" w14:textId="575E7A65" w:rsidR="00670C18" w:rsidRPr="00197B57" w:rsidRDefault="00670C18" w:rsidP="000E1E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BF6A27" w14:textId="77777777" w:rsidR="00670C18" w:rsidRPr="00197B57" w:rsidRDefault="00670C18" w:rsidP="000E1E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581BBB" w14:textId="5E45FA48" w:rsidR="00670C18" w:rsidRPr="00197B57" w:rsidRDefault="00670C18" w:rsidP="000E1E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2CAC4D" w14:textId="77777777" w:rsidR="00670C18" w:rsidRPr="00197B57" w:rsidRDefault="00670C18" w:rsidP="000E1E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DAD7DF" w14:textId="1CCF7847" w:rsidR="00670C18" w:rsidRPr="00197B57" w:rsidRDefault="00670C18" w:rsidP="000E1E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984DF1" w14:textId="77777777" w:rsidR="00670C18" w:rsidRPr="00197B57" w:rsidRDefault="00670C18" w:rsidP="000E1E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F2FEC7" w14:textId="77777777" w:rsidR="00670C18" w:rsidRPr="00197B57" w:rsidRDefault="00670C18" w:rsidP="000E1E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24E52C" w14:textId="77777777" w:rsidR="00670C18" w:rsidRPr="00197B57" w:rsidRDefault="00670C18" w:rsidP="000E1E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788A65" w14:textId="77777777" w:rsidR="00670C18" w:rsidRPr="00197B57" w:rsidRDefault="00670C18" w:rsidP="000E1E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62347C" w14:textId="77777777" w:rsidR="00670C18" w:rsidRPr="00197B57" w:rsidRDefault="00670C18" w:rsidP="000E1E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84532F" w14:textId="77777777" w:rsidR="00670C18" w:rsidRPr="00197B57" w:rsidRDefault="00670C18" w:rsidP="000E1E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781F9E" w14:textId="77777777" w:rsidR="00670C18" w:rsidRPr="00197B57" w:rsidRDefault="00670C18" w:rsidP="000E1E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361DFAA" w14:textId="77777777" w:rsidR="00670C18" w:rsidRPr="00197B57" w:rsidRDefault="00670C18" w:rsidP="000E1E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E72D8" w14:textId="77777777" w:rsidR="00670C18" w:rsidRPr="00197B57" w:rsidRDefault="00670C18" w:rsidP="000E1E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670C18" w:rsidRPr="00197B57" w14:paraId="46190E90" w14:textId="77777777" w:rsidTr="000E1ED8">
        <w:tc>
          <w:tcPr>
            <w:tcW w:w="34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9E70C8" w14:textId="77777777" w:rsidR="00670C18" w:rsidRPr="00197B57" w:rsidRDefault="00670C18" w:rsidP="000E1ED8">
            <w:pPr>
              <w:rPr>
                <w:sz w:val="22"/>
                <w:szCs w:val="22"/>
                <w:lang w:val="en-US"/>
              </w:rPr>
            </w:pPr>
            <w:r w:rsidRPr="00197B57">
              <w:rPr>
                <w:sz w:val="22"/>
                <w:szCs w:val="22"/>
                <w:lang w:val="en-US"/>
              </w:rPr>
              <w:t>Anders Karlsson (C)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599109" w14:textId="59EFC46D" w:rsidR="00670C18" w:rsidRPr="00197B57" w:rsidRDefault="0077002C" w:rsidP="000E1E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1DBAB9" w14:textId="77777777" w:rsidR="00670C18" w:rsidRPr="00197B57" w:rsidRDefault="00670C18" w:rsidP="000E1E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910462" w14:textId="1C316185" w:rsidR="00670C18" w:rsidRPr="00197B57" w:rsidRDefault="0077002C" w:rsidP="000E1E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61C76A" w14:textId="77777777" w:rsidR="00670C18" w:rsidRPr="00197B57" w:rsidRDefault="00670C18" w:rsidP="000E1E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2C26F7" w14:textId="3D9F88BA" w:rsidR="00670C18" w:rsidRPr="00197B57" w:rsidRDefault="00670C18" w:rsidP="000E1E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DFBC81" w14:textId="77777777" w:rsidR="00670C18" w:rsidRPr="00197B57" w:rsidRDefault="00670C18" w:rsidP="000E1E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4F747B" w14:textId="77777777" w:rsidR="00670C18" w:rsidRPr="00197B57" w:rsidRDefault="00670C18" w:rsidP="000E1E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3487CD" w14:textId="77777777" w:rsidR="00670C18" w:rsidRPr="00197B57" w:rsidRDefault="00670C18" w:rsidP="000E1E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4A735B" w14:textId="77777777" w:rsidR="00670C18" w:rsidRPr="00197B57" w:rsidRDefault="00670C18" w:rsidP="000E1E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382029" w14:textId="77777777" w:rsidR="00670C18" w:rsidRPr="00197B57" w:rsidRDefault="00670C18" w:rsidP="000E1E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367DEB" w14:textId="77777777" w:rsidR="00670C18" w:rsidRPr="00197B57" w:rsidRDefault="00670C18" w:rsidP="000E1E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895C9E" w14:textId="77777777" w:rsidR="00670C18" w:rsidRPr="00197B57" w:rsidRDefault="00670C18" w:rsidP="000E1E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AB2CE60" w14:textId="77777777" w:rsidR="00670C18" w:rsidRPr="00197B57" w:rsidRDefault="00670C18" w:rsidP="000E1E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3FC75" w14:textId="77777777" w:rsidR="00670C18" w:rsidRPr="00197B57" w:rsidRDefault="00670C18" w:rsidP="000E1E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670C18" w:rsidRPr="00197B57" w14:paraId="3B64EF97" w14:textId="77777777" w:rsidTr="000E1ED8">
        <w:tc>
          <w:tcPr>
            <w:tcW w:w="34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50801B" w14:textId="77777777" w:rsidR="00670C18" w:rsidRPr="00197B57" w:rsidRDefault="00670C18" w:rsidP="000E1ED8">
            <w:pPr>
              <w:rPr>
                <w:sz w:val="22"/>
                <w:szCs w:val="22"/>
                <w:lang w:val="en-US"/>
              </w:rPr>
            </w:pPr>
            <w:r w:rsidRPr="00197B57">
              <w:rPr>
                <w:sz w:val="22"/>
                <w:szCs w:val="22"/>
                <w:lang w:val="en-US"/>
              </w:rPr>
              <w:t xml:space="preserve">Dan </w:t>
            </w:r>
            <w:proofErr w:type="spellStart"/>
            <w:r w:rsidRPr="00197B57">
              <w:rPr>
                <w:sz w:val="22"/>
                <w:szCs w:val="22"/>
                <w:lang w:val="en-US"/>
              </w:rPr>
              <w:t>Hovskär</w:t>
            </w:r>
            <w:proofErr w:type="spellEnd"/>
            <w:r w:rsidRPr="00197B57">
              <w:rPr>
                <w:sz w:val="22"/>
                <w:szCs w:val="22"/>
                <w:lang w:val="en-US"/>
              </w:rPr>
              <w:t xml:space="preserve"> (KD)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4F64D4" w14:textId="77777777" w:rsidR="00670C18" w:rsidRPr="00197B57" w:rsidRDefault="00670C18" w:rsidP="000E1E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DBC466" w14:textId="77777777" w:rsidR="00670C18" w:rsidRPr="00197B57" w:rsidRDefault="00670C18" w:rsidP="000E1E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0A5D6A" w14:textId="77777777" w:rsidR="00670C18" w:rsidRPr="00197B57" w:rsidRDefault="00670C18" w:rsidP="000E1E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AE759E" w14:textId="77777777" w:rsidR="00670C18" w:rsidRPr="00197B57" w:rsidRDefault="00670C18" w:rsidP="000E1E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E2D42A" w14:textId="77777777" w:rsidR="00670C18" w:rsidRPr="00197B57" w:rsidRDefault="00670C18" w:rsidP="000E1E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F217B7" w14:textId="77777777" w:rsidR="00670C18" w:rsidRPr="00197B57" w:rsidRDefault="00670C18" w:rsidP="000E1E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8493C2" w14:textId="77777777" w:rsidR="00670C18" w:rsidRPr="00197B57" w:rsidRDefault="00670C18" w:rsidP="000E1E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254FDF" w14:textId="77777777" w:rsidR="00670C18" w:rsidRPr="00197B57" w:rsidRDefault="00670C18" w:rsidP="000E1E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75E20C" w14:textId="77777777" w:rsidR="00670C18" w:rsidRPr="00197B57" w:rsidRDefault="00670C18" w:rsidP="000E1E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6DBD80" w14:textId="77777777" w:rsidR="00670C18" w:rsidRPr="00197B57" w:rsidRDefault="00670C18" w:rsidP="000E1E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0BBADC" w14:textId="77777777" w:rsidR="00670C18" w:rsidRPr="00197B57" w:rsidRDefault="00670C18" w:rsidP="000E1E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0C37DB" w14:textId="77777777" w:rsidR="00670C18" w:rsidRPr="00197B57" w:rsidRDefault="00670C18" w:rsidP="000E1E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5C78D4C" w14:textId="77777777" w:rsidR="00670C18" w:rsidRPr="00197B57" w:rsidRDefault="00670C18" w:rsidP="000E1E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4740C" w14:textId="77777777" w:rsidR="00670C18" w:rsidRPr="00197B57" w:rsidRDefault="00670C18" w:rsidP="000E1E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670C18" w:rsidRPr="00197B57" w14:paraId="37028670" w14:textId="77777777" w:rsidTr="000E1ED8">
        <w:tc>
          <w:tcPr>
            <w:tcW w:w="34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4837D1" w14:textId="77777777" w:rsidR="00670C18" w:rsidRPr="00197B57" w:rsidRDefault="00670C18" w:rsidP="000E1ED8">
            <w:pPr>
              <w:rPr>
                <w:sz w:val="22"/>
                <w:szCs w:val="22"/>
                <w:lang w:val="en-US"/>
              </w:rPr>
            </w:pPr>
            <w:proofErr w:type="spellStart"/>
            <w:r w:rsidRPr="00197B57">
              <w:rPr>
                <w:sz w:val="22"/>
                <w:szCs w:val="22"/>
                <w:lang w:val="en-US"/>
              </w:rPr>
              <w:t>Torsten</w:t>
            </w:r>
            <w:proofErr w:type="spellEnd"/>
            <w:r w:rsidRPr="00197B57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197B57">
              <w:rPr>
                <w:sz w:val="22"/>
                <w:szCs w:val="22"/>
                <w:lang w:val="en-US"/>
              </w:rPr>
              <w:t>Elofsson</w:t>
            </w:r>
            <w:proofErr w:type="spellEnd"/>
            <w:r w:rsidRPr="00197B57">
              <w:rPr>
                <w:sz w:val="22"/>
                <w:szCs w:val="22"/>
                <w:lang w:val="en-US"/>
              </w:rPr>
              <w:t xml:space="preserve"> (KD)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921D1A" w14:textId="77777777" w:rsidR="00670C18" w:rsidRPr="00197B57" w:rsidRDefault="00670C18" w:rsidP="000E1E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732F90" w14:textId="77777777" w:rsidR="00670C18" w:rsidRPr="00197B57" w:rsidRDefault="00670C18" w:rsidP="000E1E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F454DE" w14:textId="77777777" w:rsidR="00670C18" w:rsidRPr="00197B57" w:rsidRDefault="00670C18" w:rsidP="000E1E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68B345" w14:textId="77777777" w:rsidR="00670C18" w:rsidRPr="00197B57" w:rsidRDefault="00670C18" w:rsidP="000E1E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B24A1E" w14:textId="77777777" w:rsidR="00670C18" w:rsidRPr="00197B57" w:rsidRDefault="00670C18" w:rsidP="000E1E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D211AD" w14:textId="77777777" w:rsidR="00670C18" w:rsidRPr="00197B57" w:rsidRDefault="00670C18" w:rsidP="000E1E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FCFD33" w14:textId="77777777" w:rsidR="00670C18" w:rsidRPr="00197B57" w:rsidRDefault="00670C18" w:rsidP="000E1E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8A8830" w14:textId="77777777" w:rsidR="00670C18" w:rsidRPr="00197B57" w:rsidRDefault="00670C18" w:rsidP="000E1E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975A2E" w14:textId="77777777" w:rsidR="00670C18" w:rsidRPr="00197B57" w:rsidRDefault="00670C18" w:rsidP="000E1E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6B47CB" w14:textId="77777777" w:rsidR="00670C18" w:rsidRPr="00197B57" w:rsidRDefault="00670C18" w:rsidP="000E1E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ADE940" w14:textId="77777777" w:rsidR="00670C18" w:rsidRPr="00197B57" w:rsidRDefault="00670C18" w:rsidP="000E1E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A000F" w14:textId="77777777" w:rsidR="00670C18" w:rsidRPr="00197B57" w:rsidRDefault="00670C18" w:rsidP="000E1E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241280C" w14:textId="77777777" w:rsidR="00670C18" w:rsidRPr="00197B57" w:rsidRDefault="00670C18" w:rsidP="000E1E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A4413" w14:textId="77777777" w:rsidR="00670C18" w:rsidRPr="00197B57" w:rsidRDefault="00670C18" w:rsidP="000E1E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670C18" w:rsidRPr="00197B57" w14:paraId="796CE0FA" w14:textId="77777777" w:rsidTr="000E1ED8">
        <w:tc>
          <w:tcPr>
            <w:tcW w:w="34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EC4223" w14:textId="77777777" w:rsidR="00670C18" w:rsidRPr="00197B57" w:rsidRDefault="00670C18" w:rsidP="000E1ED8">
            <w:pPr>
              <w:rPr>
                <w:sz w:val="22"/>
                <w:szCs w:val="22"/>
                <w:lang w:val="en-US"/>
              </w:rPr>
            </w:pPr>
            <w:r w:rsidRPr="00197B57">
              <w:rPr>
                <w:sz w:val="22"/>
                <w:szCs w:val="22"/>
                <w:lang w:val="en-US"/>
              </w:rPr>
              <w:t>Emma Berginger (MP)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B2358B" w14:textId="77777777" w:rsidR="00670C18" w:rsidRPr="00197B57" w:rsidRDefault="00670C18" w:rsidP="000E1E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BD0704" w14:textId="77777777" w:rsidR="00670C18" w:rsidRPr="00197B57" w:rsidRDefault="00670C18" w:rsidP="000E1E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C2DF0D" w14:textId="77777777" w:rsidR="00670C18" w:rsidRPr="00197B57" w:rsidRDefault="00670C18" w:rsidP="000E1E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F3AAD9" w14:textId="77777777" w:rsidR="00670C18" w:rsidRPr="00197B57" w:rsidRDefault="00670C18" w:rsidP="000E1E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EE185B" w14:textId="77777777" w:rsidR="00670C18" w:rsidRPr="00197B57" w:rsidRDefault="00670C18" w:rsidP="000E1E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293D83" w14:textId="77777777" w:rsidR="00670C18" w:rsidRPr="00197B57" w:rsidRDefault="00670C18" w:rsidP="000E1E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9BE5B" w14:textId="77777777" w:rsidR="00670C18" w:rsidRPr="00197B57" w:rsidRDefault="00670C18" w:rsidP="000E1E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7874F6" w14:textId="77777777" w:rsidR="00670C18" w:rsidRPr="00197B57" w:rsidRDefault="00670C18" w:rsidP="000E1E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2BDB49" w14:textId="77777777" w:rsidR="00670C18" w:rsidRPr="00197B57" w:rsidRDefault="00670C18" w:rsidP="000E1E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8831CB" w14:textId="77777777" w:rsidR="00670C18" w:rsidRPr="00197B57" w:rsidRDefault="00670C18" w:rsidP="000E1E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EB3461" w14:textId="77777777" w:rsidR="00670C18" w:rsidRPr="00197B57" w:rsidRDefault="00670C18" w:rsidP="000E1E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53BFC" w14:textId="77777777" w:rsidR="00670C18" w:rsidRPr="00197B57" w:rsidRDefault="00670C18" w:rsidP="000E1E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81B2F14" w14:textId="77777777" w:rsidR="00670C18" w:rsidRPr="00197B57" w:rsidRDefault="00670C18" w:rsidP="000E1E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9E7C3" w14:textId="77777777" w:rsidR="00670C18" w:rsidRPr="00197B57" w:rsidRDefault="00670C18" w:rsidP="000E1E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670C18" w:rsidRPr="00197B57" w14:paraId="50973878" w14:textId="77777777" w:rsidTr="000E1ED8">
        <w:tc>
          <w:tcPr>
            <w:tcW w:w="34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FFDF6A" w14:textId="77777777" w:rsidR="00670C18" w:rsidRPr="00197B57" w:rsidRDefault="00670C18" w:rsidP="000E1ED8">
            <w:pPr>
              <w:rPr>
                <w:sz w:val="22"/>
                <w:szCs w:val="22"/>
                <w:lang w:val="en-US"/>
              </w:rPr>
            </w:pPr>
            <w:r w:rsidRPr="00197B57">
              <w:rPr>
                <w:sz w:val="22"/>
                <w:szCs w:val="22"/>
                <w:lang w:val="en-US"/>
              </w:rPr>
              <w:t xml:space="preserve">Jakob </w:t>
            </w:r>
            <w:proofErr w:type="spellStart"/>
            <w:r w:rsidRPr="00197B57">
              <w:rPr>
                <w:sz w:val="22"/>
                <w:szCs w:val="22"/>
                <w:lang w:val="en-US"/>
              </w:rPr>
              <w:t>Olofsgård</w:t>
            </w:r>
            <w:proofErr w:type="spellEnd"/>
            <w:r w:rsidRPr="00197B57">
              <w:rPr>
                <w:sz w:val="22"/>
                <w:szCs w:val="22"/>
                <w:lang w:val="en-US"/>
              </w:rPr>
              <w:t xml:space="preserve"> (L)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2AC471" w14:textId="77777777" w:rsidR="00670C18" w:rsidRPr="00197B57" w:rsidRDefault="00670C18" w:rsidP="000E1E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BF0236" w14:textId="77777777" w:rsidR="00670C18" w:rsidRPr="00197B57" w:rsidRDefault="00670C18" w:rsidP="000E1E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C49F50" w14:textId="77777777" w:rsidR="00670C18" w:rsidRPr="00197B57" w:rsidRDefault="00670C18" w:rsidP="000E1E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0CE21" w14:textId="77777777" w:rsidR="00670C18" w:rsidRPr="00197B57" w:rsidRDefault="00670C18" w:rsidP="000E1E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908A73" w14:textId="77777777" w:rsidR="00670C18" w:rsidRPr="00197B57" w:rsidRDefault="00670C18" w:rsidP="000E1E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1C3C0A" w14:textId="77777777" w:rsidR="00670C18" w:rsidRPr="00197B57" w:rsidRDefault="00670C18" w:rsidP="000E1E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381298" w14:textId="77777777" w:rsidR="00670C18" w:rsidRPr="00197B57" w:rsidRDefault="00670C18" w:rsidP="000E1E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2E0538" w14:textId="77777777" w:rsidR="00670C18" w:rsidRPr="00197B57" w:rsidRDefault="00670C18" w:rsidP="000E1E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8B116E" w14:textId="77777777" w:rsidR="00670C18" w:rsidRPr="00197B57" w:rsidRDefault="00670C18" w:rsidP="000E1E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288BDE" w14:textId="77777777" w:rsidR="00670C18" w:rsidRPr="00197B57" w:rsidRDefault="00670C18" w:rsidP="000E1E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8A947F" w14:textId="77777777" w:rsidR="00670C18" w:rsidRPr="00197B57" w:rsidRDefault="00670C18" w:rsidP="000E1E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6FA59A" w14:textId="77777777" w:rsidR="00670C18" w:rsidRPr="00197B57" w:rsidRDefault="00670C18" w:rsidP="000E1E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030DA23" w14:textId="77777777" w:rsidR="00670C18" w:rsidRPr="00197B57" w:rsidRDefault="00670C18" w:rsidP="000E1E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D5EB5" w14:textId="77777777" w:rsidR="00670C18" w:rsidRPr="00197B57" w:rsidRDefault="00670C18" w:rsidP="000E1E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670C18" w:rsidRPr="00197B57" w14:paraId="7E615EAD" w14:textId="77777777" w:rsidTr="000E1ED8">
        <w:tc>
          <w:tcPr>
            <w:tcW w:w="34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5E3107" w14:textId="77777777" w:rsidR="00670C18" w:rsidRPr="00197B57" w:rsidRDefault="00670C18" w:rsidP="000E1ED8">
            <w:pPr>
              <w:rPr>
                <w:sz w:val="22"/>
                <w:szCs w:val="22"/>
                <w:lang w:val="en-US"/>
              </w:rPr>
            </w:pPr>
            <w:r w:rsidRPr="00197B57">
              <w:rPr>
                <w:sz w:val="22"/>
                <w:szCs w:val="22"/>
                <w:lang w:val="en-US"/>
              </w:rPr>
              <w:t xml:space="preserve">Camilla </w:t>
            </w:r>
            <w:proofErr w:type="spellStart"/>
            <w:r w:rsidRPr="00197B57">
              <w:rPr>
                <w:sz w:val="22"/>
                <w:szCs w:val="22"/>
                <w:lang w:val="en-US"/>
              </w:rPr>
              <w:t>Mårtensen</w:t>
            </w:r>
            <w:proofErr w:type="spellEnd"/>
            <w:r w:rsidRPr="00197B57">
              <w:rPr>
                <w:sz w:val="22"/>
                <w:szCs w:val="22"/>
                <w:lang w:val="en-US"/>
              </w:rPr>
              <w:t xml:space="preserve"> (L)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8BC6CA" w14:textId="77777777" w:rsidR="00670C18" w:rsidRPr="00197B57" w:rsidRDefault="00670C18" w:rsidP="000E1E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5606C7" w14:textId="77777777" w:rsidR="00670C18" w:rsidRPr="00197B57" w:rsidRDefault="00670C18" w:rsidP="000E1E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4EE080" w14:textId="77777777" w:rsidR="00670C18" w:rsidRPr="00197B57" w:rsidRDefault="00670C18" w:rsidP="000E1E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77107" w14:textId="77777777" w:rsidR="00670C18" w:rsidRPr="00197B57" w:rsidRDefault="00670C18" w:rsidP="000E1E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881447" w14:textId="77777777" w:rsidR="00670C18" w:rsidRPr="00197B57" w:rsidRDefault="00670C18" w:rsidP="000E1E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7EAFA7" w14:textId="77777777" w:rsidR="00670C18" w:rsidRPr="00197B57" w:rsidRDefault="00670C18" w:rsidP="000E1E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25548F" w14:textId="77777777" w:rsidR="00670C18" w:rsidRPr="00197B57" w:rsidRDefault="00670C18" w:rsidP="000E1E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9E950" w14:textId="77777777" w:rsidR="00670C18" w:rsidRPr="00197B57" w:rsidRDefault="00670C18" w:rsidP="000E1E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E8631A" w14:textId="77777777" w:rsidR="00670C18" w:rsidRPr="00197B57" w:rsidRDefault="00670C18" w:rsidP="000E1E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2EA966" w14:textId="77777777" w:rsidR="00670C18" w:rsidRPr="00197B57" w:rsidRDefault="00670C18" w:rsidP="000E1E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257670" w14:textId="77777777" w:rsidR="00670C18" w:rsidRPr="00197B57" w:rsidRDefault="00670C18" w:rsidP="000E1E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3D6C00" w14:textId="77777777" w:rsidR="00670C18" w:rsidRPr="00197B57" w:rsidRDefault="00670C18" w:rsidP="000E1E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664F027" w14:textId="77777777" w:rsidR="00670C18" w:rsidRPr="00197B57" w:rsidRDefault="00670C18" w:rsidP="000E1E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DCBD4" w14:textId="77777777" w:rsidR="00670C18" w:rsidRPr="00197B57" w:rsidRDefault="00670C18" w:rsidP="000E1E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670C18" w:rsidRPr="00197B57" w14:paraId="6FC65976" w14:textId="77777777" w:rsidTr="000E1ED8">
        <w:tc>
          <w:tcPr>
            <w:tcW w:w="34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7A0ACE" w14:textId="77777777" w:rsidR="00670C18" w:rsidRPr="00197B57" w:rsidRDefault="00670C18" w:rsidP="000E1ED8">
            <w:pPr>
              <w:rPr>
                <w:sz w:val="22"/>
                <w:szCs w:val="22"/>
                <w:lang w:val="en-US"/>
              </w:rPr>
            </w:pPr>
            <w:r w:rsidRPr="00197B57">
              <w:rPr>
                <w:sz w:val="22"/>
                <w:szCs w:val="22"/>
                <w:lang w:val="en-US"/>
              </w:rPr>
              <w:t>Marléne Lund Kopparklint (M)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FD79B1" w14:textId="77777777" w:rsidR="00670C18" w:rsidRPr="00197B57" w:rsidRDefault="00670C18" w:rsidP="000E1E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327B0E" w14:textId="77777777" w:rsidR="00670C18" w:rsidRPr="00197B57" w:rsidRDefault="00670C18" w:rsidP="000E1E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A79662" w14:textId="77777777" w:rsidR="00670C18" w:rsidRPr="00197B57" w:rsidRDefault="00670C18" w:rsidP="000E1E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4126AF" w14:textId="77777777" w:rsidR="00670C18" w:rsidRPr="00197B57" w:rsidRDefault="00670C18" w:rsidP="000E1E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75F5CC" w14:textId="77777777" w:rsidR="00670C18" w:rsidRPr="00197B57" w:rsidRDefault="00670C18" w:rsidP="000E1E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634E01" w14:textId="77777777" w:rsidR="00670C18" w:rsidRPr="00197B57" w:rsidRDefault="00670C18" w:rsidP="000E1E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B44D5D" w14:textId="77777777" w:rsidR="00670C18" w:rsidRPr="00197B57" w:rsidRDefault="00670C18" w:rsidP="000E1E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08A9D2" w14:textId="77777777" w:rsidR="00670C18" w:rsidRPr="00197B57" w:rsidRDefault="00670C18" w:rsidP="000E1E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67D09A" w14:textId="77777777" w:rsidR="00670C18" w:rsidRPr="00197B57" w:rsidRDefault="00670C18" w:rsidP="000E1E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BA92C3" w14:textId="77777777" w:rsidR="00670C18" w:rsidRPr="00197B57" w:rsidRDefault="00670C18" w:rsidP="000E1E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9D358E" w14:textId="77777777" w:rsidR="00670C18" w:rsidRPr="00197B57" w:rsidRDefault="00670C18" w:rsidP="000E1E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1C6605" w14:textId="77777777" w:rsidR="00670C18" w:rsidRPr="00197B57" w:rsidRDefault="00670C18" w:rsidP="000E1E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E82BB0F" w14:textId="77777777" w:rsidR="00670C18" w:rsidRPr="00197B57" w:rsidRDefault="00670C18" w:rsidP="000E1E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F2835" w14:textId="77777777" w:rsidR="00670C18" w:rsidRPr="00197B57" w:rsidRDefault="00670C18" w:rsidP="000E1E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670C18" w:rsidRPr="00197B57" w14:paraId="093DE22E" w14:textId="77777777" w:rsidTr="000E1ED8">
        <w:tc>
          <w:tcPr>
            <w:tcW w:w="34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62E666" w14:textId="77777777" w:rsidR="00670C18" w:rsidRPr="00197B57" w:rsidRDefault="00670C18" w:rsidP="000E1ED8">
            <w:pPr>
              <w:rPr>
                <w:sz w:val="22"/>
                <w:szCs w:val="22"/>
                <w:lang w:val="en-US"/>
              </w:rPr>
            </w:pPr>
            <w:r w:rsidRPr="00197B57">
              <w:rPr>
                <w:sz w:val="22"/>
                <w:szCs w:val="22"/>
                <w:lang w:val="en-US"/>
              </w:rPr>
              <w:t xml:space="preserve">Nadja </w:t>
            </w:r>
            <w:proofErr w:type="spellStart"/>
            <w:r w:rsidRPr="00197B57">
              <w:rPr>
                <w:sz w:val="22"/>
                <w:szCs w:val="22"/>
                <w:lang w:val="en-US"/>
              </w:rPr>
              <w:t>Awad</w:t>
            </w:r>
            <w:proofErr w:type="spellEnd"/>
            <w:r w:rsidRPr="00197B57">
              <w:rPr>
                <w:sz w:val="22"/>
                <w:szCs w:val="22"/>
                <w:lang w:val="en-US"/>
              </w:rPr>
              <w:t xml:space="preserve"> (V)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2DAB80" w14:textId="77777777" w:rsidR="00670C18" w:rsidRPr="00197B57" w:rsidRDefault="00670C18" w:rsidP="000E1E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191C2D" w14:textId="77777777" w:rsidR="00670C18" w:rsidRPr="00197B57" w:rsidRDefault="00670C18" w:rsidP="000E1E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5AB98B" w14:textId="77777777" w:rsidR="00670C18" w:rsidRPr="00197B57" w:rsidRDefault="00670C18" w:rsidP="000E1E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D097A" w14:textId="77777777" w:rsidR="00670C18" w:rsidRPr="00197B57" w:rsidRDefault="00670C18" w:rsidP="000E1E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B14A16" w14:textId="77777777" w:rsidR="00670C18" w:rsidRPr="00197B57" w:rsidRDefault="00670C18" w:rsidP="000E1E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7413BE" w14:textId="77777777" w:rsidR="00670C18" w:rsidRPr="00197B57" w:rsidRDefault="00670C18" w:rsidP="000E1E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26537C" w14:textId="77777777" w:rsidR="00670C18" w:rsidRPr="00197B57" w:rsidRDefault="00670C18" w:rsidP="000E1E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5DB8BA" w14:textId="77777777" w:rsidR="00670C18" w:rsidRPr="00197B57" w:rsidRDefault="00670C18" w:rsidP="000E1E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849B01" w14:textId="77777777" w:rsidR="00670C18" w:rsidRPr="00197B57" w:rsidRDefault="00670C18" w:rsidP="000E1E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3B2A56" w14:textId="77777777" w:rsidR="00670C18" w:rsidRPr="00197B57" w:rsidRDefault="00670C18" w:rsidP="000E1E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D40F31" w14:textId="77777777" w:rsidR="00670C18" w:rsidRPr="00197B57" w:rsidRDefault="00670C18" w:rsidP="000E1E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579E80" w14:textId="77777777" w:rsidR="00670C18" w:rsidRPr="00197B57" w:rsidRDefault="00670C18" w:rsidP="000E1E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06843DC" w14:textId="77777777" w:rsidR="00670C18" w:rsidRPr="00197B57" w:rsidRDefault="00670C18" w:rsidP="000E1E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FFA9B" w14:textId="77777777" w:rsidR="00670C18" w:rsidRPr="00197B57" w:rsidRDefault="00670C18" w:rsidP="000E1E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670C18" w:rsidRPr="00197B57" w14:paraId="6A828681" w14:textId="77777777" w:rsidTr="000E1ED8">
        <w:tc>
          <w:tcPr>
            <w:tcW w:w="34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1AC6B8" w14:textId="77777777" w:rsidR="00670C18" w:rsidRPr="00197B57" w:rsidRDefault="00670C18" w:rsidP="000E1ED8">
            <w:pPr>
              <w:rPr>
                <w:sz w:val="22"/>
                <w:szCs w:val="22"/>
                <w:lang w:val="en-US"/>
              </w:rPr>
            </w:pPr>
            <w:r w:rsidRPr="00197B57">
              <w:rPr>
                <w:sz w:val="22"/>
                <w:szCs w:val="22"/>
                <w:lang w:val="en-US"/>
              </w:rPr>
              <w:t xml:space="preserve">Carl </w:t>
            </w:r>
            <w:proofErr w:type="spellStart"/>
            <w:r w:rsidRPr="00197B57">
              <w:rPr>
                <w:sz w:val="22"/>
                <w:szCs w:val="22"/>
                <w:lang w:val="en-US"/>
              </w:rPr>
              <w:t>Nordblom</w:t>
            </w:r>
            <w:proofErr w:type="spellEnd"/>
            <w:r w:rsidRPr="00197B57">
              <w:rPr>
                <w:sz w:val="22"/>
                <w:szCs w:val="22"/>
                <w:lang w:val="en-US"/>
              </w:rPr>
              <w:t xml:space="preserve"> (M)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4649AC" w14:textId="77777777" w:rsidR="00670C18" w:rsidRPr="00197B57" w:rsidRDefault="00670C18" w:rsidP="000E1E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853A9A" w14:textId="77777777" w:rsidR="00670C18" w:rsidRPr="00197B57" w:rsidRDefault="00670C18" w:rsidP="000E1E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260E2C" w14:textId="77777777" w:rsidR="00670C18" w:rsidRPr="00197B57" w:rsidRDefault="00670C18" w:rsidP="000E1E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FA7ADC" w14:textId="77777777" w:rsidR="00670C18" w:rsidRPr="00197B57" w:rsidRDefault="00670C18" w:rsidP="000E1E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4831B2" w14:textId="77777777" w:rsidR="00670C18" w:rsidRPr="00197B57" w:rsidRDefault="00670C18" w:rsidP="000E1E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A76989" w14:textId="77777777" w:rsidR="00670C18" w:rsidRPr="00197B57" w:rsidRDefault="00670C18" w:rsidP="000E1E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886796" w14:textId="77777777" w:rsidR="00670C18" w:rsidRPr="00197B57" w:rsidRDefault="00670C18" w:rsidP="000E1E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FAD5E2" w14:textId="77777777" w:rsidR="00670C18" w:rsidRPr="00197B57" w:rsidRDefault="00670C18" w:rsidP="000E1E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EC2A9F" w14:textId="77777777" w:rsidR="00670C18" w:rsidRPr="00197B57" w:rsidRDefault="00670C18" w:rsidP="000E1E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2C08C7" w14:textId="77777777" w:rsidR="00670C18" w:rsidRPr="00197B57" w:rsidRDefault="00670C18" w:rsidP="000E1E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598D3E" w14:textId="77777777" w:rsidR="00670C18" w:rsidRPr="00197B57" w:rsidRDefault="00670C18" w:rsidP="000E1E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8C39EC" w14:textId="77777777" w:rsidR="00670C18" w:rsidRPr="00197B57" w:rsidRDefault="00670C18" w:rsidP="000E1E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796E7A1" w14:textId="77777777" w:rsidR="00670C18" w:rsidRPr="00197B57" w:rsidRDefault="00670C18" w:rsidP="000E1E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0DD9D" w14:textId="77777777" w:rsidR="00670C18" w:rsidRPr="00197B57" w:rsidRDefault="00670C18" w:rsidP="000E1E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670C18" w:rsidRPr="00197B57" w14:paraId="403A2EEC" w14:textId="77777777" w:rsidTr="000E1ED8">
        <w:tc>
          <w:tcPr>
            <w:tcW w:w="34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6F0518" w14:textId="77777777" w:rsidR="00670C18" w:rsidRPr="00197B57" w:rsidRDefault="00670C18" w:rsidP="000E1ED8">
            <w:pPr>
              <w:rPr>
                <w:sz w:val="22"/>
                <w:szCs w:val="22"/>
                <w:lang w:val="en-US"/>
              </w:rPr>
            </w:pPr>
            <w:r w:rsidRPr="00197B57">
              <w:rPr>
                <w:sz w:val="22"/>
                <w:szCs w:val="22"/>
                <w:lang w:val="en-US"/>
              </w:rPr>
              <w:t>Rebecka Le Moine (MP)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23285C" w14:textId="77777777" w:rsidR="00670C18" w:rsidRPr="00197B57" w:rsidRDefault="00670C18" w:rsidP="000E1E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02590" w14:textId="77777777" w:rsidR="00670C18" w:rsidRPr="00197B57" w:rsidRDefault="00670C18" w:rsidP="000E1E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3E04D7" w14:textId="77777777" w:rsidR="00670C18" w:rsidRPr="00197B57" w:rsidRDefault="00670C18" w:rsidP="000E1E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4C8BF0" w14:textId="77777777" w:rsidR="00670C18" w:rsidRPr="00197B57" w:rsidRDefault="00670C18" w:rsidP="000E1E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A15C3E" w14:textId="77777777" w:rsidR="00670C18" w:rsidRPr="00197B57" w:rsidRDefault="00670C18" w:rsidP="000E1E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5C7924" w14:textId="77777777" w:rsidR="00670C18" w:rsidRPr="00197B57" w:rsidRDefault="00670C18" w:rsidP="000E1E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9FF98E" w14:textId="77777777" w:rsidR="00670C18" w:rsidRPr="00197B57" w:rsidRDefault="00670C18" w:rsidP="000E1E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356BC8" w14:textId="77777777" w:rsidR="00670C18" w:rsidRPr="00197B57" w:rsidRDefault="00670C18" w:rsidP="000E1E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74B2E2" w14:textId="77777777" w:rsidR="00670C18" w:rsidRPr="00197B57" w:rsidRDefault="00670C18" w:rsidP="000E1E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FF5461" w14:textId="77777777" w:rsidR="00670C18" w:rsidRPr="00197B57" w:rsidRDefault="00670C18" w:rsidP="000E1E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54E3A2" w14:textId="77777777" w:rsidR="00670C18" w:rsidRPr="00197B57" w:rsidRDefault="00670C18" w:rsidP="000E1E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AD81E2" w14:textId="77777777" w:rsidR="00670C18" w:rsidRPr="00197B57" w:rsidRDefault="00670C18" w:rsidP="000E1E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85CB89C" w14:textId="77777777" w:rsidR="00670C18" w:rsidRPr="00197B57" w:rsidRDefault="00670C18" w:rsidP="000E1E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2F5BE" w14:textId="77777777" w:rsidR="00670C18" w:rsidRPr="00197B57" w:rsidRDefault="00670C18" w:rsidP="000E1E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670C18" w:rsidRPr="00197B57" w14:paraId="3EEE9953" w14:textId="77777777" w:rsidTr="000E1ED8">
        <w:tc>
          <w:tcPr>
            <w:tcW w:w="34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26F6B8" w14:textId="77777777" w:rsidR="00670C18" w:rsidRPr="00197B57" w:rsidRDefault="00670C18" w:rsidP="000E1ED8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D3A24C" w14:textId="77777777" w:rsidR="00670C18" w:rsidRPr="00197B57" w:rsidRDefault="00670C18" w:rsidP="000E1E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0612F4" w14:textId="77777777" w:rsidR="00670C18" w:rsidRPr="00197B57" w:rsidRDefault="00670C18" w:rsidP="000E1E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11F035" w14:textId="77777777" w:rsidR="00670C18" w:rsidRPr="00197B57" w:rsidRDefault="00670C18" w:rsidP="000E1E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390BBA" w14:textId="77777777" w:rsidR="00670C18" w:rsidRPr="00197B57" w:rsidRDefault="00670C18" w:rsidP="000E1E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83BCAD" w14:textId="77777777" w:rsidR="00670C18" w:rsidRPr="00197B57" w:rsidRDefault="00670C18" w:rsidP="000E1E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EA3E71" w14:textId="77777777" w:rsidR="00670C18" w:rsidRPr="00197B57" w:rsidRDefault="00670C18" w:rsidP="000E1E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6A7029" w14:textId="77777777" w:rsidR="00670C18" w:rsidRPr="00197B57" w:rsidRDefault="00670C18" w:rsidP="000E1E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5D9914" w14:textId="77777777" w:rsidR="00670C18" w:rsidRPr="00197B57" w:rsidRDefault="00670C18" w:rsidP="000E1E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C67958" w14:textId="77777777" w:rsidR="00670C18" w:rsidRPr="00197B57" w:rsidRDefault="00670C18" w:rsidP="000E1E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2A0016" w14:textId="77777777" w:rsidR="00670C18" w:rsidRPr="00197B57" w:rsidRDefault="00670C18" w:rsidP="000E1E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51FAAC" w14:textId="77777777" w:rsidR="00670C18" w:rsidRPr="00197B57" w:rsidRDefault="00670C18" w:rsidP="000E1E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0A788B" w14:textId="77777777" w:rsidR="00670C18" w:rsidRPr="00197B57" w:rsidRDefault="00670C18" w:rsidP="000E1E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BBF4C8F" w14:textId="77777777" w:rsidR="00670C18" w:rsidRPr="00197B57" w:rsidRDefault="00670C18" w:rsidP="000E1E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8B82F" w14:textId="77777777" w:rsidR="00670C18" w:rsidRPr="00197B57" w:rsidRDefault="00670C18" w:rsidP="000E1E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670C18" w:rsidRPr="00197B57" w14:paraId="6E6A8D13" w14:textId="77777777" w:rsidTr="000E1ED8">
        <w:trPr>
          <w:trHeight w:val="263"/>
        </w:trPr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627CCC1C" w14:textId="77777777" w:rsidR="00670C18" w:rsidRPr="00197B57" w:rsidRDefault="00670C18" w:rsidP="000E1E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2"/>
                <w:szCs w:val="22"/>
              </w:rPr>
            </w:pPr>
            <w:r w:rsidRPr="00197B57">
              <w:rPr>
                <w:sz w:val="22"/>
                <w:szCs w:val="22"/>
              </w:rPr>
              <w:t>N = Närvarande</w:t>
            </w:r>
          </w:p>
          <w:p w14:paraId="68AF2889" w14:textId="77777777" w:rsidR="00670C18" w:rsidRPr="00197B57" w:rsidRDefault="00670C18" w:rsidP="000E1E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2"/>
                <w:szCs w:val="22"/>
              </w:rPr>
            </w:pPr>
            <w:r w:rsidRPr="00197B57">
              <w:rPr>
                <w:sz w:val="22"/>
                <w:szCs w:val="22"/>
              </w:rPr>
              <w:t>V = Votering</w:t>
            </w:r>
          </w:p>
        </w:tc>
        <w:tc>
          <w:tcPr>
            <w:tcW w:w="6660" w:type="dxa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B2EBDC" w14:textId="77777777" w:rsidR="00670C18" w:rsidRPr="00197B57" w:rsidRDefault="00670C18" w:rsidP="000E1E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2"/>
                <w:szCs w:val="22"/>
              </w:rPr>
            </w:pPr>
            <w:r w:rsidRPr="00197B57">
              <w:rPr>
                <w:sz w:val="22"/>
                <w:szCs w:val="22"/>
              </w:rPr>
              <w:t>X = Ledamöter som deltagit i handläggningen</w:t>
            </w:r>
          </w:p>
          <w:p w14:paraId="450F1377" w14:textId="77777777" w:rsidR="00670C18" w:rsidRPr="00197B57" w:rsidRDefault="00670C18" w:rsidP="000E1E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2"/>
                <w:szCs w:val="22"/>
              </w:rPr>
            </w:pPr>
            <w:r w:rsidRPr="00197B57">
              <w:rPr>
                <w:sz w:val="22"/>
                <w:szCs w:val="22"/>
              </w:rPr>
              <w:t>O = Ledamöter som härutöver har varit närvarande</w:t>
            </w:r>
          </w:p>
        </w:tc>
      </w:tr>
    </w:tbl>
    <w:p w14:paraId="08B311BC" w14:textId="77777777" w:rsidR="00670C18" w:rsidRDefault="00670C18" w:rsidP="00670C18">
      <w:pPr>
        <w:rPr>
          <w:sz w:val="22"/>
          <w:szCs w:val="22"/>
        </w:rPr>
      </w:pPr>
    </w:p>
    <w:p w14:paraId="7878F26E" w14:textId="45F65DD0" w:rsidR="00670C18" w:rsidRDefault="00670C18" w:rsidP="00670C18">
      <w:pPr>
        <w:widowControl/>
        <w:spacing w:after="160" w:line="259" w:lineRule="auto"/>
        <w:rPr>
          <w:sz w:val="22"/>
          <w:szCs w:val="22"/>
        </w:rPr>
      </w:pPr>
    </w:p>
    <w:p w14:paraId="0519BECB" w14:textId="259E1D42" w:rsidR="00A37376" w:rsidRPr="0077002C" w:rsidRDefault="00A37376" w:rsidP="0077002C">
      <w:pPr>
        <w:widowControl/>
        <w:spacing w:after="160" w:line="259" w:lineRule="auto"/>
        <w:rPr>
          <w:sz w:val="22"/>
          <w:szCs w:val="22"/>
        </w:rPr>
      </w:pPr>
    </w:p>
    <w:sectPr w:rsidR="00A37376" w:rsidRPr="0077002C">
      <w:pgSz w:w="11906" w:h="16838" w:code="9"/>
      <w:pgMar w:top="1191" w:right="1134" w:bottom="1134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illSans Pro for Riksdagen Md">
    <w:panose1 w:val="020B0502020104020203"/>
    <w:charset w:val="00"/>
    <w:family w:val="swiss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Sans Pro for Riksdagen Lt">
    <w:panose1 w:val="020B0302020104020203"/>
    <w:charset w:val="00"/>
    <w:family w:val="swiss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95EC51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10E72E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BA0867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95613C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E1C618C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6E8D7F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346DEF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059CB4E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AAA4B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632E6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48AC2F9E"/>
    <w:multiLevelType w:val="hybridMultilevel"/>
    <w:tmpl w:val="157A6CAA"/>
    <w:lvl w:ilvl="0" w:tplc="639CBD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1DE0192"/>
    <w:multiLevelType w:val="hybridMultilevel"/>
    <w:tmpl w:val="F900FB80"/>
    <w:lvl w:ilvl="0" w:tplc="639CBD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8C93AE9"/>
    <w:multiLevelType w:val="hybridMultilevel"/>
    <w:tmpl w:val="FA1CB91E"/>
    <w:lvl w:ilvl="0" w:tplc="639CBD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8"/>
  </w:num>
  <w:num w:numId="3">
    <w:abstractNumId w:val="3"/>
  </w:num>
  <w:num w:numId="4">
    <w:abstractNumId w:val="2"/>
  </w:num>
  <w:num w:numId="5">
    <w:abstractNumId w:val="1"/>
  </w:num>
  <w:num w:numId="6">
    <w:abstractNumId w:val="0"/>
  </w:num>
  <w:num w:numId="7">
    <w:abstractNumId w:val="9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11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0C18"/>
    <w:rsid w:val="00007711"/>
    <w:rsid w:val="00030AC4"/>
    <w:rsid w:val="0006043F"/>
    <w:rsid w:val="00072835"/>
    <w:rsid w:val="00080EDB"/>
    <w:rsid w:val="00094A50"/>
    <w:rsid w:val="0028015F"/>
    <w:rsid w:val="00280BC7"/>
    <w:rsid w:val="002B7046"/>
    <w:rsid w:val="00386CC5"/>
    <w:rsid w:val="005315D0"/>
    <w:rsid w:val="00585C22"/>
    <w:rsid w:val="006426DD"/>
    <w:rsid w:val="006461F4"/>
    <w:rsid w:val="00652577"/>
    <w:rsid w:val="00670C18"/>
    <w:rsid w:val="006D3AF9"/>
    <w:rsid w:val="00712851"/>
    <w:rsid w:val="007149F6"/>
    <w:rsid w:val="00744EA8"/>
    <w:rsid w:val="0077002C"/>
    <w:rsid w:val="007B6A85"/>
    <w:rsid w:val="00874A67"/>
    <w:rsid w:val="008D3BE8"/>
    <w:rsid w:val="008F5C48"/>
    <w:rsid w:val="00925EF5"/>
    <w:rsid w:val="00980BA4"/>
    <w:rsid w:val="009855B9"/>
    <w:rsid w:val="00A37376"/>
    <w:rsid w:val="00B026D0"/>
    <w:rsid w:val="00C875BE"/>
    <w:rsid w:val="00D66118"/>
    <w:rsid w:val="00D8468E"/>
    <w:rsid w:val="00DE3D8E"/>
    <w:rsid w:val="00E56EF9"/>
    <w:rsid w:val="00F063C4"/>
    <w:rsid w:val="00F66E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A1E433"/>
  <w15:chartTrackingRefBased/>
  <w15:docId w15:val="{2D838CDC-DEB5-4D3E-A7B8-9062EAAF5E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70C18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rsid w:val="005315D0"/>
    <w:pPr>
      <w:keepNext/>
      <w:widowControl/>
      <w:tabs>
        <w:tab w:val="left" w:pos="284"/>
      </w:tabs>
      <w:spacing w:before="120" w:after="80"/>
      <w:outlineLvl w:val="0"/>
    </w:pPr>
    <w:rPr>
      <w:rFonts w:ascii="GillSans Pro for Riksdagen Md" w:hAnsi="GillSans Pro for Riksdagen Md"/>
      <w:b/>
      <w:kern w:val="28"/>
      <w:sz w:val="28"/>
      <w:szCs w:val="36"/>
    </w:rPr>
  </w:style>
  <w:style w:type="paragraph" w:styleId="Rubrik2">
    <w:name w:val="heading 2"/>
    <w:basedOn w:val="Rubrik1"/>
    <w:next w:val="Normal"/>
    <w:link w:val="Rubrik2Char"/>
    <w:qFormat/>
    <w:rsid w:val="00F063C4"/>
    <w:pPr>
      <w:spacing w:before="60" w:after="60" w:line="260" w:lineRule="atLeast"/>
      <w:outlineLvl w:val="1"/>
    </w:pPr>
    <w:rPr>
      <w:i/>
      <w:sz w:val="25"/>
    </w:rPr>
  </w:style>
  <w:style w:type="paragraph" w:styleId="Rubrik3">
    <w:name w:val="heading 3"/>
    <w:basedOn w:val="Rubrik1"/>
    <w:next w:val="Normal"/>
    <w:link w:val="Rubrik3Char"/>
    <w:qFormat/>
    <w:rsid w:val="005315D0"/>
    <w:pPr>
      <w:spacing w:before="60" w:after="20" w:line="240" w:lineRule="atLeast"/>
      <w:outlineLvl w:val="2"/>
    </w:pPr>
    <w:rPr>
      <w:rFonts w:cs="Arial"/>
      <w:bCs/>
      <w:sz w:val="24"/>
      <w:szCs w:val="26"/>
    </w:rPr>
  </w:style>
  <w:style w:type="paragraph" w:styleId="Rubrik4">
    <w:name w:val="heading 4"/>
    <w:basedOn w:val="Rubrik1"/>
    <w:next w:val="Normal"/>
    <w:link w:val="Rubrik4Char"/>
    <w:qFormat/>
    <w:rsid w:val="005315D0"/>
    <w:pPr>
      <w:spacing w:before="0" w:after="40" w:line="200" w:lineRule="atLeast"/>
      <w:outlineLvl w:val="3"/>
    </w:pPr>
    <w:rPr>
      <w:rFonts w:ascii="Times New Roman" w:hAnsi="Times New Roman"/>
      <w:bCs/>
      <w:sz w:val="22"/>
      <w:szCs w:val="28"/>
    </w:rPr>
  </w:style>
  <w:style w:type="paragraph" w:styleId="Rubrik5">
    <w:name w:val="heading 5"/>
    <w:basedOn w:val="Rubrik4"/>
    <w:next w:val="Normal"/>
    <w:link w:val="Rubrik5Char"/>
    <w:qFormat/>
    <w:rsid w:val="005315D0"/>
    <w:pPr>
      <w:outlineLvl w:val="4"/>
    </w:pPr>
    <w:rPr>
      <w:bCs w:val="0"/>
      <w:i/>
      <w:iCs/>
      <w:szCs w:val="26"/>
    </w:rPr>
  </w:style>
  <w:style w:type="paragraph" w:styleId="Rubrik6">
    <w:name w:val="heading 6"/>
    <w:basedOn w:val="Rubrik5"/>
    <w:next w:val="Normal"/>
    <w:link w:val="Rubrik6Char"/>
    <w:qFormat/>
    <w:rsid w:val="005315D0"/>
    <w:pPr>
      <w:outlineLvl w:val="5"/>
    </w:pPr>
    <w:rPr>
      <w:b w:val="0"/>
      <w:bCs/>
      <w:i w:val="0"/>
      <w:szCs w:val="22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rsid w:val="0006043F"/>
    <w:pPr>
      <w:keepNext/>
      <w:keepLines/>
      <w:widowControl/>
      <w:tabs>
        <w:tab w:val="left" w:pos="284"/>
      </w:tabs>
      <w:spacing w:before="40"/>
      <w:outlineLvl w:val="6"/>
    </w:pPr>
    <w:rPr>
      <w:rFonts w:ascii="GillSans Pro for Riksdagen Lt" w:eastAsiaTheme="majorEastAsia" w:hAnsi="GillSans Pro for Riksdagen Lt" w:cstheme="majorBidi"/>
      <w:i/>
      <w:iCs/>
      <w:color w:val="1F4D78" w:themeColor="accent1" w:themeShade="7F"/>
      <w:sz w:val="22"/>
      <w:szCs w:val="36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D8468E"/>
    <w:rPr>
      <w:rFonts w:ascii="GillSans Pro for Riksdagen Md" w:eastAsia="Times New Roman" w:hAnsi="GillSans Pro for Riksdagen Md" w:cs="Times New Roman"/>
      <w:b/>
      <w:kern w:val="28"/>
      <w:sz w:val="28"/>
      <w:szCs w:val="36"/>
      <w:lang w:val="sv-SE" w:eastAsia="sv-SE"/>
    </w:rPr>
  </w:style>
  <w:style w:type="character" w:customStyle="1" w:styleId="Rubrik2Char">
    <w:name w:val="Rubrik 2 Char"/>
    <w:basedOn w:val="Standardstycketeckensnitt"/>
    <w:link w:val="Rubrik2"/>
    <w:rsid w:val="00F063C4"/>
    <w:rPr>
      <w:rFonts w:ascii="GillSans Pro for Riksdagen Md" w:eastAsia="Times New Roman" w:hAnsi="GillSans Pro for Riksdagen Md" w:cs="Times New Roman"/>
      <w:b/>
      <w:i/>
      <w:kern w:val="28"/>
      <w:sz w:val="25"/>
      <w:szCs w:val="36"/>
      <w:lang w:val="sv-SE" w:eastAsia="sv-SE"/>
    </w:rPr>
  </w:style>
  <w:style w:type="paragraph" w:styleId="Liststycke">
    <w:name w:val="List Paragraph"/>
    <w:basedOn w:val="Normal"/>
    <w:uiPriority w:val="34"/>
    <w:rsid w:val="00A37376"/>
    <w:pPr>
      <w:widowControl/>
      <w:tabs>
        <w:tab w:val="left" w:pos="284"/>
      </w:tabs>
      <w:ind w:left="720"/>
      <w:contextualSpacing/>
    </w:pPr>
    <w:rPr>
      <w:sz w:val="22"/>
      <w:szCs w:val="36"/>
    </w:rPr>
  </w:style>
  <w:style w:type="character" w:customStyle="1" w:styleId="Rubrik3Char">
    <w:name w:val="Rubrik 3 Char"/>
    <w:basedOn w:val="Standardstycketeckensnitt"/>
    <w:link w:val="Rubrik3"/>
    <w:rsid w:val="005315D0"/>
    <w:rPr>
      <w:rFonts w:ascii="GillSans Pro for Riksdagen Md" w:eastAsia="Times New Roman" w:hAnsi="GillSans Pro for Riksdagen Md" w:cs="Arial"/>
      <w:b/>
      <w:bCs/>
      <w:kern w:val="28"/>
      <w:sz w:val="24"/>
      <w:szCs w:val="26"/>
      <w:lang w:val="sv-SE" w:eastAsia="sv-SE"/>
    </w:rPr>
  </w:style>
  <w:style w:type="character" w:customStyle="1" w:styleId="Rubrik4Char">
    <w:name w:val="Rubrik 4 Char"/>
    <w:basedOn w:val="Standardstycketeckensnitt"/>
    <w:link w:val="Rubrik4"/>
    <w:rsid w:val="005315D0"/>
    <w:rPr>
      <w:rFonts w:ascii="Times New Roman" w:eastAsia="Times New Roman" w:hAnsi="Times New Roman" w:cs="Times New Roman"/>
      <w:b/>
      <w:bCs/>
      <w:kern w:val="28"/>
      <w:szCs w:val="28"/>
      <w:lang w:val="sv-SE" w:eastAsia="sv-SE"/>
    </w:rPr>
  </w:style>
  <w:style w:type="character" w:customStyle="1" w:styleId="Rubrik5Char">
    <w:name w:val="Rubrik 5 Char"/>
    <w:basedOn w:val="Standardstycketeckensnitt"/>
    <w:link w:val="Rubrik5"/>
    <w:rsid w:val="005315D0"/>
    <w:rPr>
      <w:rFonts w:ascii="Times New Roman" w:eastAsia="Times New Roman" w:hAnsi="Times New Roman" w:cs="Times New Roman"/>
      <w:b/>
      <w:i/>
      <w:iCs/>
      <w:kern w:val="28"/>
      <w:szCs w:val="26"/>
      <w:lang w:val="sv-SE" w:eastAsia="sv-SE"/>
    </w:rPr>
  </w:style>
  <w:style w:type="character" w:customStyle="1" w:styleId="Rubrik6Char">
    <w:name w:val="Rubrik 6 Char"/>
    <w:basedOn w:val="Standardstycketeckensnitt"/>
    <w:link w:val="Rubrik6"/>
    <w:rsid w:val="005315D0"/>
    <w:rPr>
      <w:rFonts w:ascii="Times New Roman" w:eastAsia="Times New Roman" w:hAnsi="Times New Roman" w:cs="Times New Roman"/>
      <w:bCs/>
      <w:iCs/>
      <w:kern w:val="28"/>
      <w:lang w:val="sv-SE" w:eastAsia="sv-SE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6043F"/>
    <w:rPr>
      <w:rFonts w:ascii="GillSans Pro for Riksdagen Lt" w:eastAsiaTheme="majorEastAsia" w:hAnsi="GillSans Pro for Riksdagen Lt" w:cstheme="majorBidi"/>
      <w:i/>
      <w:iCs/>
      <w:color w:val="1F4D78" w:themeColor="accent1" w:themeShade="7F"/>
      <w:szCs w:val="36"/>
      <w:lang w:val="sv-SE" w:eastAsia="sv-SE"/>
    </w:rPr>
  </w:style>
  <w:style w:type="paragraph" w:styleId="Oformateradtext">
    <w:name w:val="Plain Text"/>
    <w:basedOn w:val="Normal"/>
    <w:link w:val="OformateradtextChar"/>
    <w:uiPriority w:val="99"/>
    <w:unhideWhenUsed/>
    <w:rsid w:val="00670C18"/>
    <w:pPr>
      <w:widowControl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670C18"/>
    <w:rPr>
      <w:rFonts w:ascii="Calibri" w:hAnsi="Calibri"/>
      <w:szCs w:val="21"/>
      <w:lang w:val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e0606aa\AppData\Roaming\Microsoft\Mallar\Tomt%20dokument%20Riksdag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Tomt dokument Riksdagen</Template>
  <TotalTime>30</TotalTime>
  <Pages>3</Pages>
  <Words>575</Words>
  <Characters>3152</Characters>
  <Application>Microsoft Office Word</Application>
  <DocSecurity>0</DocSecurity>
  <Lines>1576</Lines>
  <Paragraphs>219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Josefine Tolleman</dc:creator>
  <cp:keywords/>
  <dc:description/>
  <cp:lastModifiedBy>Josefine Tolleman</cp:lastModifiedBy>
  <cp:revision>11</cp:revision>
  <cp:lastPrinted>2023-05-09T10:20:00Z</cp:lastPrinted>
  <dcterms:created xsi:type="dcterms:W3CDTF">2023-05-08T12:01:00Z</dcterms:created>
  <dcterms:modified xsi:type="dcterms:W3CDTF">2023-05-15T14:04:00Z</dcterms:modified>
</cp:coreProperties>
</file>