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DB3E0C8C742643AD9313D445A5713507"/>
        </w:placeholder>
        <w15:appearance w15:val="hidden"/>
        <w:text/>
      </w:sdtPr>
      <w:sdtEndPr/>
      <w:sdtContent>
        <w:p w:rsidR="00AF30DD" w:rsidP="00CC4C93" w:rsidRDefault="00AF30DD" w14:paraId="2F450F1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41c2547c-c1d5-4162-b3e1-163b99b618a8"/>
        <w:id w:val="535543292"/>
        <w:lock w:val="sdtLocked"/>
      </w:sdtPr>
      <w:sdtEndPr/>
      <w:sdtContent>
        <w:p w:rsidR="00F94263" w:rsidRDefault="001C6003" w14:paraId="2F450F16" w14:textId="77777777">
          <w:pPr>
            <w:pStyle w:val="Frslagstext"/>
          </w:pPr>
          <w:r>
            <w:t>Riksdagen anvisar anslagen för 2016 inom utgiftsområde 24 Näringsliv enligt förslaget i tabell 1 i motionen.</w:t>
          </w:r>
        </w:p>
      </w:sdtContent>
    </w:sdt>
    <w:p w:rsidR="00AF30DD" w:rsidP="00AF30DD" w:rsidRDefault="000156D9" w14:paraId="2F450F17" w14:textId="77777777">
      <w:pPr>
        <w:pStyle w:val="Rubrik1"/>
      </w:pPr>
      <w:bookmarkStart w:name="MotionsStart" w:id="0"/>
      <w:bookmarkEnd w:id="0"/>
      <w:r>
        <w:t>Motivering</w:t>
      </w:r>
    </w:p>
    <w:p w:rsidRPr="005D6FED" w:rsidR="00D02121" w:rsidP="00400E6E" w:rsidRDefault="00D02121" w14:paraId="1F9CDB8C" w14:textId="0F0672F1">
      <w:pPr>
        <w:pStyle w:val="Rubrik3"/>
      </w:pPr>
      <w:r w:rsidRPr="005D6FED">
        <w:t>Tabell 1. Centerpartiets förslag till anslag 2016 uttryck</w:t>
      </w:r>
      <w:r w:rsidR="005D6FED">
        <w:t>t</w:t>
      </w:r>
      <w:r w:rsidRPr="005D6FED">
        <w:t xml:space="preserve"> som differe</w:t>
      </w:r>
      <w:r w:rsidR="00400E6E">
        <w:t>ns gentemot regeringens förslag</w:t>
      </w:r>
    </w:p>
    <w:tbl>
      <w:tblPr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4716"/>
        <w:gridCol w:w="1276"/>
        <w:gridCol w:w="1417"/>
      </w:tblGrid>
      <w:tr w:rsidRPr="00026D48" w:rsidR="00D02121" w:rsidTr="008B4E12" w14:paraId="7E3CB8AA" w14:textId="77777777">
        <w:trPr>
          <w:trHeight w:val="300"/>
        </w:trPr>
        <w:tc>
          <w:tcPr>
            <w:tcW w:w="8505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026D48" w:rsidR="00D02121" w:rsidP="008B4E12" w:rsidRDefault="00D02121" w14:paraId="5F9F52E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Tusental kronor</w:t>
            </w:r>
          </w:p>
        </w:tc>
      </w:tr>
      <w:tr w:rsidRPr="00026D48" w:rsidR="00D02121" w:rsidTr="008B4E12" w14:paraId="32CECC39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026D48" w:rsidR="00D02121" w:rsidP="008B4E12" w:rsidRDefault="00D02121" w14:paraId="7A8553E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47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026D48" w:rsidR="00D02121" w:rsidP="008B4E12" w:rsidRDefault="00D02121" w14:paraId="67F0D8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1DB8262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3C9B747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Avvikelse från regeringen (C)</w:t>
            </w:r>
          </w:p>
        </w:tc>
      </w:tr>
      <w:tr w:rsidRPr="00026D48" w:rsidR="00D02121" w:rsidTr="008B4E12" w14:paraId="75B2C0DF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427D70E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6160878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Verket för innovationssystem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4F3D63A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218 719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0124A3F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26D48" w:rsidR="00D02121" w:rsidTr="008B4E12" w14:paraId="7D8598EB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659E27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7F51813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Verket för innovationssystem: Forskning och utveckling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74D84BE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2 628 174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28E53DE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−65 000</w:t>
            </w:r>
          </w:p>
        </w:tc>
      </w:tr>
      <w:tr w:rsidRPr="00026D48" w:rsidR="00D02121" w:rsidTr="008B4E12" w14:paraId="2EA97B25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094857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375DF53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Institutens strategiska kompetensmedel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2A954EB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621 625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3CF8C4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26D48" w:rsidR="00D02121" w:rsidTr="008B4E12" w14:paraId="36DAB058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36E609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3206F2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Tillväxtverket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4F9011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267 122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64EEC3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+20 000</w:t>
            </w:r>
          </w:p>
        </w:tc>
      </w:tr>
      <w:tr w:rsidRPr="00026D48" w:rsidR="00D02121" w:rsidTr="008B4E12" w14:paraId="783C6143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7EABF92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26816D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Näringslivsutveckling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4E40CA7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518 772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26A3E2B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−252 000</w:t>
            </w:r>
          </w:p>
        </w:tc>
      </w:tr>
      <w:tr w:rsidRPr="00026D48" w:rsidR="00D02121" w:rsidTr="008B4E12" w14:paraId="617D53CC" w14:textId="77777777">
        <w:trPr>
          <w:trHeight w:val="76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3F6C33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3507B39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Myndigheten för tillväxtpolitiska utvärderingar och analyser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03817AB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82 180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194E075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26D48" w:rsidR="00D02121" w:rsidTr="008B4E12" w14:paraId="30E6CD08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2004B13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6F0F91B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Turistfrämjande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4355707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139 600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3FC9845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−30 000</w:t>
            </w:r>
          </w:p>
        </w:tc>
      </w:tr>
      <w:tr w:rsidRPr="00026D48" w:rsidR="00D02121" w:rsidTr="008B4E12" w14:paraId="3B3ECD8D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2154741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3FF560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Sveriges geologiska undersökning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4386F4A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195 778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2B6420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26D48" w:rsidR="00D02121" w:rsidTr="008B4E12" w14:paraId="18E7F4A2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73605CE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52D9237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Geovetenskaplig forskning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6F31AD4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5 793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5FD2112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26D48" w:rsidR="00D02121" w:rsidTr="008B4E12" w14:paraId="64925E82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15A0B5E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5170457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Miljösäkring av oljelagringsanläggningar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5B252C6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14 000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3C24A31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26D48" w:rsidR="00D02121" w:rsidTr="008B4E12" w14:paraId="7BA0FD50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5E408C4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6D532F1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Patentbesvärsrätten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2B42DD1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13 020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3F27F9A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26D48" w:rsidR="00D02121" w:rsidTr="008B4E12" w14:paraId="120249AE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6A22E61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1:12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57E2D0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Bolagsverket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336D985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24 842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0E7AA4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26D48" w:rsidR="00D02121" w:rsidTr="008B4E12" w14:paraId="467270BA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7CD1638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1:13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07E3877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terminologisk verksamhet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3ED1734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4 278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0440D6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26D48" w:rsidR="00D02121" w:rsidTr="008B4E12" w14:paraId="24D8C8DF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2F5B63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1:14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5FF91D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Ingenjörsvetenskapsakademien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72EF806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8 327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691D51D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26D48" w:rsidR="00D02121" w:rsidTr="008B4E12" w14:paraId="33BD1C65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2B9ED5D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1:15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077EC09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Konkurrensverket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24AE799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140 919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547BFD9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26D48" w:rsidR="00D02121" w:rsidTr="008B4E12" w14:paraId="0E2E08F4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78F7168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1:16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3A28DA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Konkurrensforskning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4C44820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13 627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7B3DD5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26D48" w:rsidR="00D02121" w:rsidTr="008B4E12" w14:paraId="69665E32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171A41D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1:17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655CE71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Upprustning och drift av Göta kanal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38194AB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123 210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3D5462F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−100 000</w:t>
            </w:r>
          </w:p>
        </w:tc>
      </w:tr>
      <w:tr w:rsidRPr="00026D48" w:rsidR="00D02121" w:rsidTr="008B4E12" w14:paraId="48E510EF" w14:textId="77777777">
        <w:trPr>
          <w:trHeight w:val="76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17389FA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1:18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725163F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Omstrukturering och genomlysning av statligt ägda företag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3774F19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23 200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1C6424D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26D48" w:rsidR="00D02121" w:rsidTr="008B4E12" w14:paraId="0DFD74CE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16C784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1:19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7F3ACC1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Kapitalinsatser i statliga bolag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0DB4CB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6BF76C2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26D48" w:rsidR="00D02121" w:rsidTr="008B4E12" w14:paraId="2A8BA048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4F76CBE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1:20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1B78C7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Avgifter till vissa internationella organisationer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0389E23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17 780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5BB7858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26D48" w:rsidR="00D02121" w:rsidTr="008B4E12" w14:paraId="300AE2A8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4990C21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1:21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5174028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Finansiering av rättegångskostnader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6A925BD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18 000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0BD9728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26D48" w:rsidR="00D02121" w:rsidTr="008B4E12" w14:paraId="3FEE582C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2CA623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1:22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7CA9984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företagsutveckling och innovation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11440F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327 453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7B09BEE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26D48" w:rsidR="00D02121" w:rsidTr="008B4E12" w14:paraId="221D609F" w14:textId="77777777">
        <w:trPr>
          <w:trHeight w:val="76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35B9745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26B003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Styrelsen för ackreditering och teknisk kontroll: Myndighetsverksamhet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497853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24 239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281E011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26D48" w:rsidR="00D02121" w:rsidTr="008B4E12" w14:paraId="02011B44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5C10783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2:2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7EE1E3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Kommerskollegium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3AE089F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84 957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531905D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26D48" w:rsidR="00D02121" w:rsidTr="008B4E12" w14:paraId="4A69ABB4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7F7FA8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2:3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5F6610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Exportfrämjande verksamhet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698AE50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372 889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108146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−130 000</w:t>
            </w:r>
          </w:p>
        </w:tc>
      </w:tr>
      <w:tr w:rsidRPr="00026D48" w:rsidR="00D02121" w:rsidTr="008B4E12" w14:paraId="70D7911D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52ECF4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2:4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67746ED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Investeringsfrämjande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78CCF29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57 266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698365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26D48" w:rsidR="00D02121" w:rsidTr="008B4E12" w14:paraId="7B2E01D1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18E709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2:5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7260CEF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Avgifter till internationella handelsorganisationer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06F1DBE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20 517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078E5A6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26D48" w:rsidR="00D02121" w:rsidTr="008B4E12" w14:paraId="7ABB4DC4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2F08B32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2:6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7BCE8F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standardiseringen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3E6DA0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30 986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0EBCC4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26D48" w:rsidR="00D02121" w:rsidTr="008B4E12" w14:paraId="1FCF315B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7EA346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47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58E2BD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0D97D41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5 998 273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14AF2FF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−557 000</w:t>
            </w:r>
          </w:p>
        </w:tc>
      </w:tr>
    </w:tbl>
    <w:p w:rsidRPr="007223CA" w:rsidR="00D02121" w:rsidP="00D02121" w:rsidRDefault="00D02121" w14:paraId="6AA52CC0" w14:textId="77777777">
      <w:pPr>
        <w:ind w:firstLine="0"/>
      </w:pPr>
    </w:p>
    <w:p w:rsidR="00D02121" w:rsidP="00D02121" w:rsidRDefault="00D02121" w14:paraId="5DB2A088" w14:textId="77777777">
      <w:pPr>
        <w:ind w:firstLine="0"/>
        <w:rPr>
          <w:i/>
        </w:rPr>
      </w:pPr>
    </w:p>
    <w:p w:rsidRPr="005D6FED" w:rsidR="00D02121" w:rsidP="00400E6E" w:rsidRDefault="00D02121" w14:paraId="28C578FE" w14:textId="77777777">
      <w:pPr>
        <w:pStyle w:val="Rubrik3"/>
      </w:pPr>
      <w:bookmarkStart w:name="_GoBack" w:id="1"/>
      <w:r w:rsidRPr="005D6FED">
        <w:t>Tabell 2. Centerpartiets förslag till anslag för 2016 till 2019 uttryckt som differens gentemot regeringens förslag (miljoner kronor)</w:t>
      </w: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4035"/>
        <w:gridCol w:w="993"/>
        <w:gridCol w:w="992"/>
        <w:gridCol w:w="992"/>
        <w:gridCol w:w="992"/>
      </w:tblGrid>
      <w:tr w:rsidRPr="00026D48" w:rsidR="00D02121" w:rsidTr="008B4E12" w14:paraId="3718450C" w14:textId="77777777">
        <w:trPr>
          <w:trHeight w:val="300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bookmarkEnd w:id="1"/>
          <w:p w:rsidRPr="00026D48" w:rsidR="00D02121" w:rsidP="008B4E12" w:rsidRDefault="00D02121" w14:paraId="3ABF7E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03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026D48" w:rsidR="00D02121" w:rsidP="008B4E12" w:rsidRDefault="00D02121" w14:paraId="5F59EAE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Utgiftsområde 24 Näringsliv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17969C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07F823A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557B742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26D48" w:rsidR="00D02121" w:rsidP="008B4E12" w:rsidRDefault="00D02121" w14:paraId="7C251EB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2019</w:t>
            </w:r>
          </w:p>
        </w:tc>
      </w:tr>
      <w:tr w:rsidRPr="00026D48" w:rsidR="00D02121" w:rsidTr="008B4E12" w14:paraId="5CE2C6E9" w14:textId="77777777">
        <w:trPr>
          <w:trHeight w:val="510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26D48" w:rsidR="00D02121" w:rsidP="008B4E12" w:rsidRDefault="00D02121" w14:paraId="391DACD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26D48" w:rsidR="00D02121" w:rsidP="008B4E12" w:rsidRDefault="00D02121" w14:paraId="427D430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Verket för innovationssystem: Forskning och utveckling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26D48" w:rsidR="00D02121" w:rsidP="008B4E12" w:rsidRDefault="00D02121" w14:paraId="5A81F60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–65</w:t>
            </w:r>
            <w:proofErr w:type="gramEnd"/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26D48" w:rsidR="00D02121" w:rsidP="008B4E12" w:rsidRDefault="00D02121" w14:paraId="46C76B9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–65</w:t>
            </w:r>
            <w:proofErr w:type="gramEnd"/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26D48" w:rsidR="00D02121" w:rsidP="008B4E12" w:rsidRDefault="00D02121" w14:paraId="6B784B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–65</w:t>
            </w:r>
            <w:proofErr w:type="gramEnd"/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26D48" w:rsidR="00D02121" w:rsidP="008B4E12" w:rsidRDefault="00D02121" w14:paraId="00F1F22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–65</w:t>
            </w:r>
            <w:proofErr w:type="gramEnd"/>
          </w:p>
        </w:tc>
      </w:tr>
      <w:tr w:rsidRPr="00026D48" w:rsidR="00D02121" w:rsidTr="008B4E12" w14:paraId="603DBF95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26D48" w:rsidR="00D02121" w:rsidP="008B4E12" w:rsidRDefault="00D02121" w14:paraId="02F5BA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26D48" w:rsidR="00D02121" w:rsidP="008B4E12" w:rsidRDefault="00D02121" w14:paraId="27F52ED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Tillväxtverket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26D48" w:rsidR="00D02121" w:rsidP="008B4E12" w:rsidRDefault="00D02121" w14:paraId="0413A3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26D48" w:rsidR="00D02121" w:rsidP="008B4E12" w:rsidRDefault="00D02121" w14:paraId="00683D3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26D48" w:rsidR="00D02121" w:rsidP="008B4E12" w:rsidRDefault="00D02121" w14:paraId="39FFF8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26D48" w:rsidR="00D02121" w:rsidP="008B4E12" w:rsidRDefault="00D02121" w14:paraId="2BE3E10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+20</w:t>
            </w:r>
          </w:p>
        </w:tc>
      </w:tr>
      <w:tr w:rsidRPr="00026D48" w:rsidR="00D02121" w:rsidTr="008B4E12" w14:paraId="7B95EBC6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26D48" w:rsidR="00D02121" w:rsidP="008B4E12" w:rsidRDefault="00D02121" w14:paraId="3BEBADB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4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26D48" w:rsidR="00D02121" w:rsidP="008B4E12" w:rsidRDefault="00D02121" w14:paraId="5B751A1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Näringslivsutveckling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26D48" w:rsidR="00D02121" w:rsidP="008B4E12" w:rsidRDefault="00D02121" w14:paraId="36774D9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–252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26D48" w:rsidR="00D02121" w:rsidP="008B4E12" w:rsidRDefault="00D02121" w14:paraId="19E91E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–242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26D48" w:rsidR="00D02121" w:rsidP="008B4E12" w:rsidRDefault="00D02121" w14:paraId="1F3C7ED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–242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26D48" w:rsidR="00D02121" w:rsidP="008B4E12" w:rsidRDefault="00D02121" w14:paraId="6EDBA6A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–242</w:t>
            </w:r>
            <w:proofErr w:type="gramEnd"/>
          </w:p>
        </w:tc>
      </w:tr>
      <w:tr w:rsidRPr="00026D48" w:rsidR="00D02121" w:rsidTr="008B4E12" w14:paraId="01AE62E5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26D48" w:rsidR="00D02121" w:rsidP="008B4E12" w:rsidRDefault="00D02121" w14:paraId="4182FC4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4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26D48" w:rsidR="00D02121" w:rsidP="008B4E12" w:rsidRDefault="00D02121" w14:paraId="5915C2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Turistfrämjande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26D48" w:rsidR="00D02121" w:rsidP="008B4E12" w:rsidRDefault="00D02121" w14:paraId="32DB5E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26D48" w:rsidR="00D02121" w:rsidP="008B4E12" w:rsidRDefault="00D02121" w14:paraId="24B5650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26D48" w:rsidR="00D02121" w:rsidP="008B4E12" w:rsidRDefault="00D02121" w14:paraId="5DF0D09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26D48" w:rsidR="00D02121" w:rsidP="008B4E12" w:rsidRDefault="00D02121" w14:paraId="7A7F53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–10</w:t>
            </w:r>
            <w:proofErr w:type="gramEnd"/>
          </w:p>
        </w:tc>
      </w:tr>
      <w:tr w:rsidRPr="00026D48" w:rsidR="00D02121" w:rsidTr="008B4E12" w14:paraId="31B9AC8C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26D48" w:rsidR="00D02121" w:rsidP="008B4E12" w:rsidRDefault="00D02121" w14:paraId="1A1496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1:17</w:t>
            </w:r>
          </w:p>
        </w:tc>
        <w:tc>
          <w:tcPr>
            <w:tcW w:w="4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26D48" w:rsidR="00D02121" w:rsidP="008B4E12" w:rsidRDefault="00D02121" w14:paraId="22E165C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Upprustning och drift av Göta kanal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26D48" w:rsidR="00D02121" w:rsidP="008B4E12" w:rsidRDefault="00D02121" w14:paraId="3C09CAF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–100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26D48" w:rsidR="00D02121" w:rsidP="008B4E12" w:rsidRDefault="00D02121" w14:paraId="5EBB8F5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–50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26D48" w:rsidR="00D02121" w:rsidP="008B4E12" w:rsidRDefault="00D02121" w14:paraId="5C76C5E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–50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26D48" w:rsidR="00D02121" w:rsidP="008B4E12" w:rsidRDefault="00D02121" w14:paraId="539261A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–50</w:t>
            </w:r>
            <w:proofErr w:type="gramEnd"/>
          </w:p>
        </w:tc>
      </w:tr>
      <w:tr w:rsidRPr="00026D48" w:rsidR="00D02121" w:rsidTr="008B4E12" w14:paraId="4EB1EF5E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26D48" w:rsidR="00D02121" w:rsidP="008B4E12" w:rsidRDefault="00D02121" w14:paraId="3B1D3F0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2:3</w:t>
            </w:r>
          </w:p>
        </w:tc>
        <w:tc>
          <w:tcPr>
            <w:tcW w:w="4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26D48" w:rsidR="00D02121" w:rsidP="008B4E12" w:rsidRDefault="00D02121" w14:paraId="6C0753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Exportfrämjande verksamhet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26D48" w:rsidR="00D02121" w:rsidP="008B4E12" w:rsidRDefault="00D02121" w14:paraId="701072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–130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26D48" w:rsidR="00D02121" w:rsidP="008B4E12" w:rsidRDefault="00D02121" w14:paraId="41FAB75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–130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26D48" w:rsidR="00D02121" w:rsidP="008B4E12" w:rsidRDefault="00D02121" w14:paraId="4A578AB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–130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26D48" w:rsidR="00D02121" w:rsidP="008B4E12" w:rsidRDefault="00D02121" w14:paraId="1B70BA9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–130</w:t>
            </w:r>
            <w:proofErr w:type="gramEnd"/>
          </w:p>
        </w:tc>
      </w:tr>
      <w:tr w:rsidRPr="00026D48" w:rsidR="00D02121" w:rsidTr="008B4E12" w14:paraId="631996E9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026D48" w:rsidR="00D02121" w:rsidP="008B4E12" w:rsidRDefault="00D02121" w14:paraId="1B38C6D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0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26D48" w:rsidR="00D02121" w:rsidP="008B4E12" w:rsidRDefault="00D02121" w14:paraId="6C2FCE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26D48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26D48" w:rsidR="00D02121" w:rsidP="008B4E12" w:rsidRDefault="00D02121" w14:paraId="012486F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26D48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–557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26D48" w:rsidR="00D02121" w:rsidP="008B4E12" w:rsidRDefault="00D02121" w14:paraId="7159ACE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26D48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–497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26D48" w:rsidR="00D02121" w:rsidP="008B4E12" w:rsidRDefault="00D02121" w14:paraId="184A321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26D48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–477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26D48" w:rsidR="00D02121" w:rsidP="008B4E12" w:rsidRDefault="00D02121" w14:paraId="716FA4F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26D48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–477</w:t>
            </w:r>
            <w:proofErr w:type="gramEnd"/>
          </w:p>
        </w:tc>
      </w:tr>
    </w:tbl>
    <w:p w:rsidR="00D02121" w:rsidP="00D02121" w:rsidRDefault="00D02121" w14:paraId="67BF658C" w14:textId="77777777">
      <w:pPr>
        <w:ind w:firstLine="0"/>
        <w:rPr>
          <w:i/>
        </w:rPr>
      </w:pPr>
    </w:p>
    <w:p w:rsidRPr="004E5E75" w:rsidR="004E5E75" w:rsidP="004E5E75" w:rsidRDefault="004E5E75" w14:paraId="2F451005" w14:textId="77777777">
      <w:pPr>
        <w:ind w:firstLine="0"/>
        <w:rPr>
          <w:i/>
        </w:rPr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6BC2AE69A60245919289D798BE33F97D"/>
        </w:placeholder>
        <w15:appearance w15:val="hidden"/>
      </w:sdtPr>
      <w:sdtEndPr/>
      <w:sdtContent>
        <w:p w:rsidRPr="00ED19F0" w:rsidR="00865E70" w:rsidP="00F13FD5" w:rsidRDefault="00400E6E" w14:paraId="2F45100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Helena Lindahl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Ahlgren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Rickard Nordin (C)</w:t>
            </w:r>
          </w:p>
        </w:tc>
      </w:tr>
    </w:tbl>
    <w:p w:rsidR="00A9659E" w:rsidRDefault="00A9659E" w14:paraId="2F45100D" w14:textId="77777777"/>
    <w:sectPr w:rsidR="00A9659E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45100F" w14:textId="77777777" w:rsidR="009D197F" w:rsidRDefault="009D197F" w:rsidP="000C1CAD">
      <w:pPr>
        <w:spacing w:line="240" w:lineRule="auto"/>
      </w:pPr>
      <w:r>
        <w:separator/>
      </w:r>
    </w:p>
  </w:endnote>
  <w:endnote w:type="continuationSeparator" w:id="0">
    <w:p w14:paraId="2F451010" w14:textId="77777777" w:rsidR="009D197F" w:rsidRDefault="009D197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51014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00E6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5101B" w14:textId="77777777" w:rsidR="00645A75" w:rsidRDefault="00645A75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201510061150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201510061551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15:51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15:51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45100D" w14:textId="77777777" w:rsidR="009D197F" w:rsidRDefault="009D197F" w:rsidP="000C1CAD">
      <w:pPr>
        <w:spacing w:line="240" w:lineRule="auto"/>
      </w:pPr>
      <w:r>
        <w:separator/>
      </w:r>
    </w:p>
  </w:footnote>
  <w:footnote w:type="continuationSeparator" w:id="0">
    <w:p w14:paraId="2F45100E" w14:textId="77777777" w:rsidR="009D197F" w:rsidRDefault="009D197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F45101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400E6E" w14:paraId="2F45101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:3151</w:t>
        </w:r>
      </w:sdtContent>
    </w:sdt>
  </w:p>
  <w:p w:rsidR="00A42228" w:rsidP="00283E0F" w:rsidRDefault="00400E6E" w14:paraId="2F45101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Helena Lindahl m.fl.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7223CA" w14:paraId="2F451019" w14:textId="77777777">
        <w:pPr>
          <w:pStyle w:val="FSHRub2"/>
        </w:pPr>
        <w:r>
          <w:t>Utgiftsområde 24 Näringsliv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F45101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E5E75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95905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2E2B"/>
    <w:rsid w:val="001A5115"/>
    <w:rsid w:val="001A5B65"/>
    <w:rsid w:val="001B1273"/>
    <w:rsid w:val="001B2732"/>
    <w:rsid w:val="001B33E9"/>
    <w:rsid w:val="001B66CE"/>
    <w:rsid w:val="001B697A"/>
    <w:rsid w:val="001C6003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0E6E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53F"/>
    <w:rsid w:val="004C5B7D"/>
    <w:rsid w:val="004C6AA7"/>
    <w:rsid w:val="004C6CF3"/>
    <w:rsid w:val="004E1B8C"/>
    <w:rsid w:val="004E46C6"/>
    <w:rsid w:val="004E51DD"/>
    <w:rsid w:val="004E5E75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D6FED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5F5F80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5A75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124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23CA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4D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2CE4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45B82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D7CBB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03A5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D197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0D6C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59E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2121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13FD5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263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B7F05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F450F14"/>
  <w15:chartTrackingRefBased/>
  <w15:docId w15:val="{89187E28-4DF3-4ABA-94E8-4E312FD6F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B3E0C8C742643AD9313D445A57135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3432D0-5E7A-416B-B16D-082FA1D066C7}"/>
      </w:docPartPr>
      <w:docPartBody>
        <w:p w:rsidR="00992008" w:rsidRDefault="007D57E1">
          <w:pPr>
            <w:pStyle w:val="DB3E0C8C742643AD9313D445A571350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BC2AE69A60245919289D798BE33F9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3267BC-4E0D-4CAD-A7FC-545896760412}"/>
      </w:docPartPr>
      <w:docPartBody>
        <w:p w:rsidR="00992008" w:rsidRDefault="007D57E1">
          <w:pPr>
            <w:pStyle w:val="6BC2AE69A60245919289D798BE33F97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7E1"/>
    <w:rsid w:val="007D57E1"/>
    <w:rsid w:val="008725F7"/>
    <w:rsid w:val="00992008"/>
    <w:rsid w:val="00C8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B3E0C8C742643AD9313D445A5713507">
    <w:name w:val="DB3E0C8C742643AD9313D445A5713507"/>
  </w:style>
  <w:style w:type="paragraph" w:customStyle="1" w:styleId="C8EE91F596EF41BFB102685967DA01CA">
    <w:name w:val="C8EE91F596EF41BFB102685967DA01CA"/>
  </w:style>
  <w:style w:type="paragraph" w:customStyle="1" w:styleId="6BC2AE69A60245919289D798BE33F97D">
    <w:name w:val="6BC2AE69A60245919289D798BE33F9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6276</RubrikLookup>
    <MotionGuid xmlns="00d11361-0b92-4bae-a181-288d6a55b763">fa408636-14db-4d86-9eaf-6cc7ba4eec81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9A5D7-5ACF-41A6-8951-E0B952820A18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FC074040-5F43-4CF7-A468-155087ADB141}"/>
</file>

<file path=customXml/itemProps4.xml><?xml version="1.0" encoding="utf-8"?>
<ds:datastoreItem xmlns:ds="http://schemas.openxmlformats.org/officeDocument/2006/customXml" ds:itemID="{42881EB3-C5C9-42F9-8367-60779F50204A}"/>
</file>

<file path=customXml/itemProps5.xml><?xml version="1.0" encoding="utf-8"?>
<ds:datastoreItem xmlns:ds="http://schemas.openxmlformats.org/officeDocument/2006/customXml" ds:itemID="{B0678576-8924-4244-BECC-7776F083A98F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9</TotalTime>
  <Pages>2</Pages>
  <Words>331</Words>
  <Characters>2014</Characters>
  <Application>Microsoft Office Word</Application>
  <DocSecurity>0</DocSecurity>
  <Lines>201</Lines>
  <Paragraphs>180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 Utgiftsområde 23 Areella näringar  landsbygd och livsmedel</vt:lpstr>
      <vt:lpstr/>
    </vt:vector>
  </TitlesOfParts>
  <Company>Sveriges riksdag</Company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 Utgiftsområde 24 Näringsliv</dc:title>
  <dc:subject/>
  <dc:creator>Karl Malmqvist</dc:creator>
  <cp:keywords/>
  <dc:description/>
  <cp:lastModifiedBy>Kerstin Carlqvist</cp:lastModifiedBy>
  <cp:revision>13</cp:revision>
  <cp:lastPrinted>2015-10-06T13:51:00Z</cp:lastPrinted>
  <dcterms:created xsi:type="dcterms:W3CDTF">2015-10-06T09:50:00Z</dcterms:created>
  <dcterms:modified xsi:type="dcterms:W3CDTF">2016-08-10T11:06:00Z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*TF9BCD14F1FC6*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https://filur.riksdagen.se/drop/DropOffLibrary/TF9BCD14F1FC6.docx</vt:lpwstr>
  </property>
  <property fmtid="{D5CDD505-2E9C-101B-9397-08002B2CF9AE}" pid="11" name="RevisionsOn">
    <vt:lpwstr>1</vt:lpwstr>
  </property>
</Properties>
</file>