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1EEF53DA" w14:textId="77777777" w:rsidTr="00782EA9">
        <w:tc>
          <w:tcPr>
            <w:tcW w:w="9141" w:type="dxa"/>
          </w:tcPr>
          <w:p w14:paraId="72350284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76AE7C9C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5E708A51" w14:textId="77777777" w:rsidR="0096348C" w:rsidRPr="00477C9F" w:rsidRDefault="0096348C" w:rsidP="00477C9F">
      <w:pPr>
        <w:rPr>
          <w:sz w:val="22"/>
          <w:szCs w:val="22"/>
        </w:rPr>
      </w:pPr>
    </w:p>
    <w:p w14:paraId="1E772124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22CE5F9F" w14:textId="77777777" w:rsidTr="00F86ACF">
        <w:trPr>
          <w:cantSplit/>
          <w:trHeight w:val="742"/>
        </w:trPr>
        <w:tc>
          <w:tcPr>
            <w:tcW w:w="1790" w:type="dxa"/>
          </w:tcPr>
          <w:p w14:paraId="5B3F2224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200DA489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66DCCFF" w14:textId="09CB610F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5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6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022E69">
              <w:rPr>
                <w:b/>
                <w:sz w:val="22"/>
                <w:szCs w:val="22"/>
              </w:rPr>
              <w:t>38</w:t>
            </w:r>
          </w:p>
          <w:p w14:paraId="7D5E396F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0353A908" w14:textId="77777777" w:rsidTr="00F86ACF">
        <w:tc>
          <w:tcPr>
            <w:tcW w:w="1790" w:type="dxa"/>
          </w:tcPr>
          <w:p w14:paraId="623719D2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76E67CEE" w14:textId="590B04F6" w:rsidR="0096348C" w:rsidRPr="00477C9F" w:rsidRDefault="0078549D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9033B4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-</w:t>
            </w:r>
            <w:r w:rsidR="009033B4">
              <w:rPr>
                <w:sz w:val="22"/>
                <w:szCs w:val="22"/>
              </w:rPr>
              <w:t>0</w:t>
            </w:r>
            <w:r w:rsidR="00D25E21">
              <w:rPr>
                <w:sz w:val="22"/>
                <w:szCs w:val="22"/>
              </w:rPr>
              <w:t>3</w:t>
            </w:r>
            <w:r w:rsidR="006F54BA">
              <w:rPr>
                <w:sz w:val="22"/>
                <w:szCs w:val="22"/>
              </w:rPr>
              <w:t>-</w:t>
            </w:r>
            <w:r w:rsidR="00D25E21">
              <w:rPr>
                <w:sz w:val="22"/>
                <w:szCs w:val="22"/>
              </w:rPr>
              <w:t>30</w:t>
            </w:r>
          </w:p>
        </w:tc>
      </w:tr>
      <w:tr w:rsidR="0096348C" w:rsidRPr="00477C9F" w14:paraId="69A818E9" w14:textId="77777777" w:rsidTr="00F86ACF">
        <w:tc>
          <w:tcPr>
            <w:tcW w:w="1790" w:type="dxa"/>
          </w:tcPr>
          <w:p w14:paraId="3B88410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7534121F" w14:textId="1FEECD89"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25E21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</w:t>
            </w:r>
            <w:r w:rsidR="00CF4ED5">
              <w:rPr>
                <w:sz w:val="22"/>
                <w:szCs w:val="22"/>
              </w:rPr>
              <w:t>00–</w:t>
            </w:r>
            <w:r w:rsidR="004E10B2">
              <w:rPr>
                <w:sz w:val="22"/>
                <w:szCs w:val="22"/>
              </w:rPr>
              <w:t xml:space="preserve">15.30, </w:t>
            </w:r>
            <w:r w:rsidR="009F4634">
              <w:rPr>
                <w:sz w:val="22"/>
                <w:szCs w:val="22"/>
              </w:rPr>
              <w:t>15.37–</w:t>
            </w:r>
            <w:r w:rsidR="00686201">
              <w:rPr>
                <w:sz w:val="22"/>
                <w:szCs w:val="22"/>
              </w:rPr>
              <w:t>16.</w:t>
            </w:r>
            <w:r w:rsidR="008444CA">
              <w:rPr>
                <w:sz w:val="22"/>
                <w:szCs w:val="22"/>
              </w:rPr>
              <w:t>34</w:t>
            </w:r>
          </w:p>
        </w:tc>
      </w:tr>
      <w:tr w:rsidR="0096348C" w:rsidRPr="00477C9F" w14:paraId="7A72A7D2" w14:textId="77777777" w:rsidTr="00F86ACF">
        <w:tc>
          <w:tcPr>
            <w:tcW w:w="1790" w:type="dxa"/>
          </w:tcPr>
          <w:p w14:paraId="70D080FA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09F0EAF6" w14:textId="5E2ADB4D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1B9D15EF" w14:textId="77777777" w:rsidR="0096348C" w:rsidRPr="00477C9F" w:rsidRDefault="0096348C" w:rsidP="00477C9F">
      <w:pPr>
        <w:rPr>
          <w:sz w:val="22"/>
          <w:szCs w:val="22"/>
        </w:rPr>
      </w:pPr>
    </w:p>
    <w:p w14:paraId="745F220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00A85257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226F1E" w14:paraId="6077BBF1" w14:textId="77777777" w:rsidTr="00F86ACF">
        <w:tc>
          <w:tcPr>
            <w:tcW w:w="753" w:type="dxa"/>
          </w:tcPr>
          <w:p w14:paraId="546B7C4A" w14:textId="77777777" w:rsidR="00F84080" w:rsidRPr="00226F1E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26F1E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226F1E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3A8C14ED" w14:textId="0AD453B1" w:rsidR="00336917" w:rsidRPr="00226F1E" w:rsidRDefault="00D25E21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26F1E">
              <w:rPr>
                <w:b/>
                <w:snapToGrid w:val="0"/>
                <w:sz w:val="22"/>
                <w:szCs w:val="22"/>
              </w:rPr>
              <w:t>Offentlig utfrågning med Andreas Carlson</w:t>
            </w:r>
          </w:p>
          <w:p w14:paraId="2B0B9892" w14:textId="77777777" w:rsidR="00F84080" w:rsidRPr="00226F1E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E361790" w14:textId="1DD74053" w:rsidR="00D25E21" w:rsidRPr="00D25E21" w:rsidRDefault="00D25E21" w:rsidP="00D25E21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D25E21">
              <w:rPr>
                <w:bCs/>
                <w:snapToGrid w:val="0"/>
                <w:sz w:val="22"/>
                <w:szCs w:val="22"/>
              </w:rPr>
              <w:t xml:space="preserve">Utskottet höll en offentlig utfrågning med </w:t>
            </w:r>
            <w:r w:rsidR="007925EE" w:rsidRPr="00226F1E">
              <w:rPr>
                <w:bCs/>
                <w:snapToGrid w:val="0"/>
                <w:sz w:val="22"/>
                <w:szCs w:val="22"/>
              </w:rPr>
              <w:t>infrastruktur</w:t>
            </w:r>
            <w:r w:rsidR="002B43EF">
              <w:rPr>
                <w:bCs/>
                <w:snapToGrid w:val="0"/>
                <w:sz w:val="22"/>
                <w:szCs w:val="22"/>
              </w:rPr>
              <w:t>-</w:t>
            </w:r>
            <w:r w:rsidR="007925EE" w:rsidRPr="00226F1E">
              <w:rPr>
                <w:bCs/>
                <w:snapToGrid w:val="0"/>
                <w:sz w:val="22"/>
                <w:szCs w:val="22"/>
              </w:rPr>
              <w:t xml:space="preserve"> och bostadsminister</w:t>
            </w:r>
            <w:r w:rsidRPr="00D25E21"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226F1E">
              <w:rPr>
                <w:bCs/>
                <w:snapToGrid w:val="0"/>
                <w:sz w:val="22"/>
                <w:szCs w:val="22"/>
              </w:rPr>
              <w:t>Andreas Carlson</w:t>
            </w:r>
            <w:r w:rsidRPr="00D25E21">
              <w:rPr>
                <w:bCs/>
                <w:snapToGrid w:val="0"/>
                <w:sz w:val="22"/>
                <w:szCs w:val="22"/>
              </w:rPr>
              <w:t>, rörande granskningsärende:</w:t>
            </w:r>
          </w:p>
          <w:p w14:paraId="0C32BED1" w14:textId="77777777" w:rsidR="00D25E21" w:rsidRPr="00D25E21" w:rsidRDefault="00D25E21" w:rsidP="00D25E21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6E8F606" w14:textId="627E6AF4" w:rsidR="0069143B" w:rsidRPr="00F30F63" w:rsidRDefault="00226F1E" w:rsidP="00F30F63">
            <w:pPr>
              <w:pStyle w:val="Liststycke"/>
              <w:numPr>
                <w:ilvl w:val="0"/>
                <w:numId w:val="16"/>
              </w:numPr>
              <w:tabs>
                <w:tab w:val="left" w:pos="1701"/>
              </w:tabs>
              <w:spacing w:after="0"/>
              <w:rPr>
                <w:snapToGrid w:val="0"/>
              </w:rPr>
            </w:pPr>
            <w:r w:rsidRPr="00F30F63">
              <w:rPr>
                <w:bCs/>
                <w:snapToGrid w:val="0"/>
              </w:rPr>
              <w:t xml:space="preserve">7–8 och 37 – </w:t>
            </w:r>
            <w:r w:rsidR="00D25E21" w:rsidRPr="00F30F63">
              <w:rPr>
                <w:bCs/>
                <w:snapToGrid w:val="0"/>
              </w:rPr>
              <w:t>Infrastruktur- och bostadsministerns agerande i samband med säkerhetsbrister i Lantmäteriets arkiv.</w:t>
            </w:r>
          </w:p>
          <w:p w14:paraId="62332DFA" w14:textId="77777777" w:rsidR="007864F6" w:rsidRPr="00226F1E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F4634" w:rsidRPr="009F4634" w14:paraId="3A38F694" w14:textId="77777777" w:rsidTr="00F86ACF">
        <w:tc>
          <w:tcPr>
            <w:tcW w:w="753" w:type="dxa"/>
          </w:tcPr>
          <w:p w14:paraId="6C71EA82" w14:textId="1D5C655D" w:rsidR="008273F4" w:rsidRPr="009F4634" w:rsidRDefault="009D0FD5" w:rsidP="008273F4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  <w:sz w:val="22"/>
                <w:szCs w:val="22"/>
              </w:rPr>
            </w:pPr>
            <w:r w:rsidRPr="009F4634">
              <w:rPr>
                <w:b/>
                <w:snapToGrid w:val="0"/>
                <w:color w:val="000000" w:themeColor="text1"/>
                <w:sz w:val="22"/>
                <w:szCs w:val="22"/>
              </w:rPr>
              <w:t>§</w:t>
            </w:r>
            <w:r w:rsidR="00242FFD" w:rsidRPr="009F4634">
              <w:rPr>
                <w:b/>
                <w:snapToGrid w:val="0"/>
                <w:color w:val="000000" w:themeColor="text1"/>
                <w:sz w:val="22"/>
                <w:szCs w:val="22"/>
              </w:rPr>
              <w:t xml:space="preserve"> </w:t>
            </w:r>
            <w:r w:rsidR="009F4634" w:rsidRPr="009F4634">
              <w:rPr>
                <w:b/>
                <w:snapToGrid w:val="0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693E74E3" w14:textId="2854D233" w:rsidR="0069143B" w:rsidRPr="009F4634" w:rsidRDefault="00D25E21" w:rsidP="00670574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  <w:sz w:val="22"/>
                <w:szCs w:val="22"/>
              </w:rPr>
            </w:pPr>
            <w:r w:rsidRPr="009F4634">
              <w:rPr>
                <w:b/>
                <w:snapToGrid w:val="0"/>
                <w:color w:val="000000" w:themeColor="text1"/>
                <w:sz w:val="22"/>
                <w:szCs w:val="22"/>
              </w:rPr>
              <w:t>Ajournering</w:t>
            </w:r>
          </w:p>
          <w:p w14:paraId="707C9701" w14:textId="77777777" w:rsidR="00D25E21" w:rsidRPr="009F4634" w:rsidRDefault="00D25E21" w:rsidP="00670574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  <w:sz w:val="22"/>
                <w:szCs w:val="22"/>
              </w:rPr>
            </w:pPr>
          </w:p>
          <w:p w14:paraId="5631A826" w14:textId="1F030F4F" w:rsidR="00D25E21" w:rsidRPr="009F4634" w:rsidRDefault="00D25E21" w:rsidP="00670574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  <w:sz w:val="22"/>
                <w:szCs w:val="22"/>
              </w:rPr>
            </w:pPr>
            <w:r w:rsidRPr="009F4634">
              <w:rPr>
                <w:bCs/>
                <w:snapToGrid w:val="0"/>
                <w:color w:val="000000" w:themeColor="text1"/>
                <w:sz w:val="22"/>
                <w:szCs w:val="22"/>
              </w:rPr>
              <w:t>Utskottet beslutade att ajournera sammanträdet.</w:t>
            </w:r>
          </w:p>
          <w:p w14:paraId="1C170574" w14:textId="77777777" w:rsidR="00451D02" w:rsidRPr="009F4634" w:rsidRDefault="00451D02" w:rsidP="00670574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  <w:sz w:val="22"/>
                <w:szCs w:val="22"/>
              </w:rPr>
            </w:pPr>
          </w:p>
        </w:tc>
      </w:tr>
      <w:tr w:rsidR="00D25E21" w:rsidRPr="00226F1E" w14:paraId="01F0A43E" w14:textId="77777777" w:rsidTr="00F86ACF">
        <w:tc>
          <w:tcPr>
            <w:tcW w:w="753" w:type="dxa"/>
          </w:tcPr>
          <w:p w14:paraId="44ED5AD0" w14:textId="0A093DE0" w:rsidR="00D25E21" w:rsidRPr="00226F1E" w:rsidRDefault="00D25E2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26F1E">
              <w:rPr>
                <w:b/>
                <w:snapToGrid w:val="0"/>
                <w:sz w:val="22"/>
                <w:szCs w:val="22"/>
              </w:rPr>
              <w:t>§</w:t>
            </w:r>
            <w:r w:rsidR="009F4634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596" w:type="dxa"/>
            <w:gridSpan w:val="2"/>
          </w:tcPr>
          <w:p w14:paraId="3F5B8BD7" w14:textId="77777777" w:rsidR="00D25E21" w:rsidRPr="00226F1E" w:rsidRDefault="00D25E21" w:rsidP="00D25E21">
            <w:pPr>
              <w:rPr>
                <w:b/>
                <w:snapToGrid w:val="0"/>
                <w:sz w:val="22"/>
                <w:szCs w:val="22"/>
              </w:rPr>
            </w:pPr>
            <w:r w:rsidRPr="00226F1E">
              <w:rPr>
                <w:b/>
                <w:snapToGrid w:val="0"/>
                <w:sz w:val="22"/>
                <w:szCs w:val="22"/>
              </w:rPr>
              <w:t>Ordförandebyte</w:t>
            </w:r>
          </w:p>
          <w:p w14:paraId="46D072D2" w14:textId="77777777" w:rsidR="00D25E21" w:rsidRPr="00226F1E" w:rsidRDefault="00D25E21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167F3A8" w14:textId="77777777" w:rsidR="00D25E21" w:rsidRPr="00226F1E" w:rsidRDefault="00D25E21" w:rsidP="00D25E21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26F1E">
              <w:rPr>
                <w:sz w:val="22"/>
                <w:szCs w:val="22"/>
              </w:rPr>
              <w:t>Ordföranden Jennie Nilsson lämnade sammanträdet och vice ordföranden Mats Green övertog ledningen av sammanträdet.</w:t>
            </w:r>
          </w:p>
          <w:p w14:paraId="60C1B2AE" w14:textId="77777777" w:rsidR="00D25E21" w:rsidRPr="00226F1E" w:rsidRDefault="00D25E21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226F1E" w14:paraId="0425595D" w14:textId="77777777" w:rsidTr="00F86ACF">
        <w:tc>
          <w:tcPr>
            <w:tcW w:w="753" w:type="dxa"/>
          </w:tcPr>
          <w:p w14:paraId="36585186" w14:textId="55E71A0F" w:rsidR="00F84080" w:rsidRPr="00226F1E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26F1E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937C7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596" w:type="dxa"/>
            <w:gridSpan w:val="2"/>
          </w:tcPr>
          <w:p w14:paraId="553C5EC0" w14:textId="77777777" w:rsidR="00D25E21" w:rsidRPr="00226F1E" w:rsidRDefault="00D25E21" w:rsidP="00D25E21">
            <w:pPr>
              <w:rPr>
                <w:b/>
                <w:bCs/>
                <w:sz w:val="22"/>
                <w:szCs w:val="22"/>
              </w:rPr>
            </w:pPr>
            <w:r w:rsidRPr="00D25E21">
              <w:rPr>
                <w:b/>
                <w:bCs/>
                <w:sz w:val="22"/>
                <w:szCs w:val="22"/>
              </w:rPr>
              <w:t>Offentlig utfrågning med Ulf Holm</w:t>
            </w:r>
          </w:p>
          <w:p w14:paraId="4982FEF4" w14:textId="77777777" w:rsidR="00D25E21" w:rsidRPr="00226F1E" w:rsidRDefault="00D25E21" w:rsidP="00D25E21">
            <w:pPr>
              <w:rPr>
                <w:b/>
                <w:bCs/>
                <w:sz w:val="22"/>
                <w:szCs w:val="22"/>
              </w:rPr>
            </w:pPr>
          </w:p>
          <w:p w14:paraId="2C390E3D" w14:textId="39ABC4DF" w:rsidR="00D25E21" w:rsidRPr="00D25E21" w:rsidRDefault="00D25E21" w:rsidP="00D25E21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D25E21">
              <w:rPr>
                <w:bCs/>
                <w:snapToGrid w:val="0"/>
                <w:sz w:val="22"/>
                <w:szCs w:val="22"/>
              </w:rPr>
              <w:t xml:space="preserve">Utskottet höll en offentlig utfrågning med </w:t>
            </w:r>
            <w:r w:rsidRPr="00226F1E">
              <w:rPr>
                <w:bCs/>
                <w:snapToGrid w:val="0"/>
                <w:sz w:val="22"/>
                <w:szCs w:val="22"/>
              </w:rPr>
              <w:t>tidigare statssekreterare</w:t>
            </w:r>
            <w:r w:rsidR="00336283">
              <w:rPr>
                <w:bCs/>
                <w:snapToGrid w:val="0"/>
                <w:sz w:val="22"/>
                <w:szCs w:val="22"/>
              </w:rPr>
              <w:t>n</w:t>
            </w:r>
            <w:r w:rsidRPr="00226F1E">
              <w:rPr>
                <w:bCs/>
                <w:snapToGrid w:val="0"/>
                <w:sz w:val="22"/>
                <w:szCs w:val="22"/>
              </w:rPr>
              <w:t xml:space="preserve"> Ulf Holm</w:t>
            </w:r>
            <w:r w:rsidRPr="00D25E21">
              <w:rPr>
                <w:bCs/>
                <w:snapToGrid w:val="0"/>
                <w:sz w:val="22"/>
                <w:szCs w:val="22"/>
              </w:rPr>
              <w:t>, rörande granskningsärende:</w:t>
            </w:r>
          </w:p>
          <w:p w14:paraId="413F9A59" w14:textId="77777777" w:rsidR="0069143B" w:rsidRPr="00226F1E" w:rsidRDefault="0069143B" w:rsidP="00D25E21">
            <w:pPr>
              <w:rPr>
                <w:sz w:val="22"/>
                <w:szCs w:val="22"/>
              </w:rPr>
            </w:pPr>
          </w:p>
          <w:p w14:paraId="6C37D34E" w14:textId="04E5A8C3" w:rsidR="00D25E21" w:rsidRPr="00F30F63" w:rsidRDefault="00226F1E" w:rsidP="00F30F63">
            <w:pPr>
              <w:pStyle w:val="Liststycke"/>
              <w:numPr>
                <w:ilvl w:val="0"/>
                <w:numId w:val="16"/>
              </w:numPr>
              <w:spacing w:after="0"/>
            </w:pPr>
            <w:r w:rsidRPr="00F30F63">
              <w:t xml:space="preserve">4 och 9 – </w:t>
            </w:r>
            <w:r w:rsidR="00D25E21" w:rsidRPr="00F30F63">
              <w:t>Dåvarande regeringens agerande i samband med att statliga AP-fonder och bolag investerat i Northvolt</w:t>
            </w:r>
            <w:r w:rsidR="007D712E" w:rsidRPr="00F30F63">
              <w:t>.</w:t>
            </w:r>
          </w:p>
          <w:p w14:paraId="282DE7E1" w14:textId="77777777" w:rsidR="00D25E21" w:rsidRPr="00226F1E" w:rsidRDefault="00D25E21" w:rsidP="00D25E21">
            <w:pPr>
              <w:rPr>
                <w:sz w:val="22"/>
                <w:szCs w:val="22"/>
              </w:rPr>
            </w:pPr>
          </w:p>
        </w:tc>
      </w:tr>
      <w:tr w:rsidR="0096348C" w:rsidRPr="00226F1E" w14:paraId="7ACAB6A2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32B1E376" w14:textId="465183F0" w:rsidR="008273F4" w:rsidRPr="00226F1E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26F1E">
              <w:rPr>
                <w:sz w:val="22"/>
                <w:szCs w:val="22"/>
              </w:rPr>
              <w:t>Justera</w:t>
            </w:r>
            <w:r w:rsidR="00D1757F">
              <w:rPr>
                <w:sz w:val="22"/>
                <w:szCs w:val="22"/>
              </w:rPr>
              <w:t>t 2026-04-14</w:t>
            </w:r>
          </w:p>
          <w:p w14:paraId="7C559890" w14:textId="5B2922A5" w:rsidR="00BC495C" w:rsidRPr="00226F1E" w:rsidRDefault="00FD4374" w:rsidP="00FD437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26F1E">
              <w:rPr>
                <w:sz w:val="22"/>
                <w:szCs w:val="22"/>
              </w:rPr>
              <w:t>Jennie Nilsson</w:t>
            </w:r>
          </w:p>
        </w:tc>
      </w:tr>
    </w:tbl>
    <w:p w14:paraId="4DCD5B76" w14:textId="77777777" w:rsidR="005805B8" w:rsidRDefault="005805B8" w:rsidP="005805B8">
      <w:pPr>
        <w:widowControl/>
        <w:rPr>
          <w:sz w:val="22"/>
          <w:szCs w:val="22"/>
        </w:rPr>
      </w:pPr>
    </w:p>
    <w:p w14:paraId="5A3AAC63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0D45F5AA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F428BC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0CCB74D0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44D1219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</w:t>
            </w:r>
            <w:r w:rsidR="00D726E6">
              <w:rPr>
                <w:sz w:val="20"/>
              </w:rPr>
              <w:t xml:space="preserve">Kompletteringsval </w:t>
            </w:r>
            <w:r w:rsidR="00D726E6" w:rsidRPr="002A7E85">
              <w:rPr>
                <w:sz w:val="20"/>
              </w:rPr>
              <w:t>2026-0</w:t>
            </w:r>
            <w:r w:rsidR="00D726E6">
              <w:rPr>
                <w:sz w:val="20"/>
              </w:rPr>
              <w:t>2</w:t>
            </w:r>
            <w:r w:rsidR="00D726E6" w:rsidRPr="002A7E85">
              <w:rPr>
                <w:sz w:val="20"/>
              </w:rPr>
              <w:t>-</w:t>
            </w:r>
            <w:r w:rsidR="00B169F2">
              <w:rPr>
                <w:sz w:val="20"/>
              </w:rPr>
              <w:t>16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BBC2E4F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0D4975D4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5639F36C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083C52ED" w14:textId="49DD6C9C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6F54BA">
              <w:rPr>
                <w:sz w:val="20"/>
              </w:rPr>
              <w:t>5</w:t>
            </w:r>
            <w:r w:rsidRPr="00D82D29">
              <w:rPr>
                <w:sz w:val="20"/>
              </w:rPr>
              <w:t>/2</w:t>
            </w:r>
            <w:r w:rsidR="006F54BA">
              <w:rPr>
                <w:sz w:val="20"/>
              </w:rPr>
              <w:t>6</w:t>
            </w:r>
            <w:r w:rsidRPr="00D82D29">
              <w:rPr>
                <w:sz w:val="20"/>
              </w:rPr>
              <w:t>:</w:t>
            </w:r>
            <w:r w:rsidR="002F1E85">
              <w:rPr>
                <w:sz w:val="20"/>
              </w:rPr>
              <w:t>38</w:t>
            </w:r>
          </w:p>
        </w:tc>
      </w:tr>
      <w:tr w:rsidR="005805B8" w14:paraId="30B7343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E2AA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68BAC" w14:textId="1EDA63EB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C937C7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94B3B" w14:textId="387A7D55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937C7">
              <w:rPr>
                <w:sz w:val="20"/>
              </w:rPr>
              <w:t xml:space="preserve"> 3–</w:t>
            </w:r>
            <w:r w:rsidR="00C2030A">
              <w:rPr>
                <w:sz w:val="20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7F91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CAF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590CE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0FEC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B3798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07C2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2A54001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AF23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B898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75CE7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3DC7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E87B1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87AC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BDAB9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2B34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4EDAF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F174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D14A7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E08F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9907E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8F92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C3785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AD30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F0BCA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D726E6" w14:paraId="30C128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4B65D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Jennie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Nilsson</w:t>
            </w:r>
            <w:r w:rsidRPr="00244936">
              <w:rPr>
                <w:sz w:val="22"/>
                <w:szCs w:val="22"/>
              </w:rPr>
              <w:t xml:space="preserve"> (S)</w:t>
            </w:r>
            <w:r>
              <w:rPr>
                <w:sz w:val="22"/>
                <w:szCs w:val="22"/>
              </w:rPr>
              <w:t xml:space="preserve">, </w:t>
            </w:r>
            <w:r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1495" w14:textId="4CB3D9BB" w:rsidR="00D726E6" w:rsidRPr="00003AB2" w:rsidRDefault="00DA5021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3694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A97C4" w14:textId="0C3B0FC1" w:rsidR="00D726E6" w:rsidRPr="00003AB2" w:rsidRDefault="00C2030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D254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BDDE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D8B5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8467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3AE8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2BF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F8D4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BC1D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7A2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F100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377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8607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8CB6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:rsidRPr="00D25E21" w14:paraId="7AFFCA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A2B8F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  <w:lang w:val="en-US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Mats Green</w:t>
            </w:r>
            <w:r w:rsidRPr="006F54BA">
              <w:rPr>
                <w:iCs/>
                <w:sz w:val="22"/>
                <w:szCs w:val="22"/>
                <w:lang w:val="en-US"/>
              </w:rPr>
              <w:t xml:space="preserve"> (M), </w:t>
            </w:r>
            <w:r w:rsidRPr="006F54BA">
              <w:rPr>
                <w:i/>
                <w:sz w:val="22"/>
                <w:szCs w:val="22"/>
                <w:lang w:val="en-US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5F567" w14:textId="2AB4C6AF" w:rsidR="00D726E6" w:rsidRPr="006F54BA" w:rsidRDefault="00DA5021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2BFC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84BE5" w14:textId="50D825C5" w:rsidR="00D726E6" w:rsidRPr="006F54BA" w:rsidRDefault="00C2030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478DE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DACF9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19B82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795E7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AA4A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7BDF6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F617C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B80BB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3FA2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EF14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7BBEA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0DE31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E401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62E7939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83099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F539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D4369" w14:textId="7436E2B1" w:rsidR="00D726E6" w:rsidRPr="00003AB2" w:rsidRDefault="00DA5021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E73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5FB2E" w14:textId="0F2DDB6C" w:rsidR="00D726E6" w:rsidRPr="00003AB2" w:rsidRDefault="00C2030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1D12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19CE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D650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9560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5D1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DD2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F7A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0195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7E2C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31E5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0D99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8166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F4B4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08BB009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2B64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E95FC" w14:textId="346053EE" w:rsidR="00D726E6" w:rsidRPr="00003AB2" w:rsidRDefault="00DA5021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CCBA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D76C0" w14:textId="6D478471" w:rsidR="00D726E6" w:rsidRPr="00003AB2" w:rsidRDefault="00C2030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1564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6BF6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A867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4B90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C084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7775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511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5F5A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3C9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86CA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90F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329B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3B88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679E74D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69C4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02D91" w14:textId="05963224" w:rsidR="00D726E6" w:rsidRPr="00003AB2" w:rsidRDefault="00E714C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0D15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BE341" w14:textId="6BB0C475" w:rsidR="00D726E6" w:rsidRPr="00003AB2" w:rsidRDefault="00C2030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9F69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732F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A17C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FDB8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6BD6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C276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5DB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5C6A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720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48C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183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EF7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ACA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0005C91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4C8C6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3303" w14:textId="7D5662D1" w:rsidR="00D726E6" w:rsidRPr="00003AB2" w:rsidRDefault="00DA5021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E72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DE1E5" w14:textId="776D9B6F" w:rsidR="00D726E6" w:rsidRPr="00003AB2" w:rsidRDefault="00C2030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F6A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5D35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4BD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C1B4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023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0A6A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6CB4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1E44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933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EB45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A2D7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F652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78BA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36FFB8C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FF9AD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Oskar Svärd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53E5" w14:textId="7619E9A7" w:rsidR="00D726E6" w:rsidRPr="00003AB2" w:rsidRDefault="00DA5021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124C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C9CB1" w14:textId="42F0F6EC" w:rsidR="00D726E6" w:rsidRPr="00003AB2" w:rsidRDefault="00C2030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073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4E8E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884D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C330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E32A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7FA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37E8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A4F8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786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A4A1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DDB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D0B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A7D9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4E59381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19938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BFC7" w14:textId="5B25A414" w:rsidR="00D726E6" w:rsidRPr="00003AB2" w:rsidRDefault="00DA5021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053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EEE19" w14:textId="313D907B" w:rsidR="00D726E6" w:rsidRPr="00003AB2" w:rsidRDefault="00C2030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0EF0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DBC8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54AB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16FD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C0E2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BF5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17B7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84F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9AD2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5C4A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6400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A5C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F36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032933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9E408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E722D">
              <w:rPr>
                <w:sz w:val="22"/>
                <w:szCs w:val="22"/>
              </w:rPr>
              <w:t>Mauricio Rojas</w:t>
            </w:r>
            <w:r w:rsidRPr="00244936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DF5A7" w14:textId="4E146935" w:rsidR="00D726E6" w:rsidRPr="00003AB2" w:rsidRDefault="00DA5021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5CCF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56D56" w14:textId="21DC82DF" w:rsidR="00D726E6" w:rsidRPr="00003AB2" w:rsidRDefault="00C2030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03FE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5B9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634B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195F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4039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BB62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752B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D86A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2BF4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0089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74D5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034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AF65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260DE1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83BA4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FAEA" w14:textId="0014FD36" w:rsidR="00D726E6" w:rsidRPr="00003AB2" w:rsidRDefault="00DA5021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AC8E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A6DAF" w14:textId="239563BB" w:rsidR="00D726E6" w:rsidRPr="00003AB2" w:rsidRDefault="00C2030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EA0B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8C45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1A72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68A0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A79A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AA5D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7C67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F1D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F54B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201D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D7DA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9723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0657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12729C5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42498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C9CB5" w14:textId="771B8D30" w:rsidR="00D726E6" w:rsidRPr="00003AB2" w:rsidRDefault="00DA5021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9C2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75A30" w14:textId="351FB1AF" w:rsidR="00D726E6" w:rsidRPr="00003AB2" w:rsidRDefault="00C2030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AAF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BBE0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5A74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F48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420A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48E9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E0E7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CBF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4AF6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A046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85C5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AEC1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059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49DA179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56BF5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B7D7A" w14:textId="08DA5A9A" w:rsidR="00D726E6" w:rsidRPr="00003AB2" w:rsidRDefault="00DA5021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9AB9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91D91" w14:textId="1BF05B9F" w:rsidR="00D726E6" w:rsidRPr="00003AB2" w:rsidRDefault="00C2030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02FB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A35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E70C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C41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7FC6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B96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4ECD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3CC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AEF5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BAE2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5C43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8A4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DD1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1315CFE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70FCF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654E3" w14:textId="5781EDCB" w:rsidR="00D726E6" w:rsidRPr="00003AB2" w:rsidRDefault="00DA5021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566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61091" w14:textId="6EF79C74" w:rsidR="00D726E6" w:rsidRPr="00003AB2" w:rsidRDefault="00C2030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8D9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226D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8787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6B2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D0E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8034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3B0A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E123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F19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6637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24D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517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0756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1568AB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D40B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uharrem Demirok</w:t>
            </w:r>
            <w:r w:rsidRPr="00244936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47EE5" w14:textId="2E8C7C55" w:rsidR="00D726E6" w:rsidRPr="00003AB2" w:rsidRDefault="00DA5021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4C2F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7C11E" w14:textId="2C3A0919" w:rsidR="00D726E6" w:rsidRPr="00003AB2" w:rsidRDefault="00C2030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8516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7840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1EA4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63DF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37E8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CB9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6561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07C4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D83A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10DF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1844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CD04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EA25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DF0249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487A3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Susanne Nordström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46D68" w14:textId="5E8A9ED2" w:rsidR="00D726E6" w:rsidRPr="00003AB2" w:rsidRDefault="00DA5021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5E58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49F5" w14:textId="497BE0C5" w:rsidR="00D726E6" w:rsidRPr="00003AB2" w:rsidRDefault="00C2030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61FE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1FFD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F98D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663F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C77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FD37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F3F0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223D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50A2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446E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BF2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FDF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5210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5CDE1F2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9818A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B5131" w14:textId="06FBC53F" w:rsidR="00D726E6" w:rsidRPr="00003AB2" w:rsidRDefault="00DA5021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984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C763D" w14:textId="306AB37E" w:rsidR="00D726E6" w:rsidRPr="00003AB2" w:rsidRDefault="00C2030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070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6B38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195F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DCE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D990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791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9CE1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310B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C1E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E8B3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F727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7A6D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8248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E76322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D8896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 xml:space="preserve">Lars </w:t>
            </w:r>
            <w:r>
              <w:rPr>
                <w:sz w:val="22"/>
                <w:szCs w:val="22"/>
              </w:rPr>
              <w:t>Engsund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DBA89" w14:textId="03CAA508" w:rsidR="00D726E6" w:rsidRPr="00003AB2" w:rsidRDefault="00DA5021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9DDA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93F3D" w14:textId="0874BF05" w:rsidR="00D726E6" w:rsidRPr="00003AB2" w:rsidRDefault="00C2030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BCC6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D123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175F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678D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6A53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62B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96D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C06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6D4E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2DB3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0AE6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EEAE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658B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55B12506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FF67D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FE2D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2C3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341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5F7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0682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7EAB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567A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F37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829F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E2ED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6ABB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6B1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5489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EE23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EAA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C77E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9E608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628EE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CEC75" w14:textId="1029DEA7" w:rsidR="00D726E6" w:rsidRPr="00003AB2" w:rsidRDefault="00DA5021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80E9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542CD" w14:textId="01D0D8EB" w:rsidR="00D726E6" w:rsidRPr="00003AB2" w:rsidRDefault="00C2030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07AE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8C8B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D10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5D88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FC59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B63C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BF4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F06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5437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9C78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77E3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1384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9D0A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D1564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90CB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77F1B" w14:textId="314F6FBB" w:rsidR="00D726E6" w:rsidRPr="00003AB2" w:rsidRDefault="00DA5021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413F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EA699" w14:textId="441E6864" w:rsidR="00D726E6" w:rsidRPr="00003AB2" w:rsidRDefault="00C2030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A1A7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393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1D15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9044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9DA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B7C9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940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6D55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2592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B12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A3B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4E52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76B1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2FD3C1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67262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EF64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B42D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ED57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F2C8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B93F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8B75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209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1DE0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E991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E13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30CD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0472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B1A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D267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720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603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5C6CBDBB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6AF4B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FBCE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E763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9A10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25D5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5C8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E732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277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6E65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EFB0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2406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E552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4FAC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48C3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2F19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C0EB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C837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2ADB73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783AD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36E65" w14:textId="4F7E2236" w:rsidR="00D726E6" w:rsidRPr="00003AB2" w:rsidRDefault="00DA5021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EFDC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49AD" w14:textId="5D97A6EF" w:rsidR="00D726E6" w:rsidRPr="00003AB2" w:rsidRDefault="00C2030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6D4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136B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18F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FFAC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41EE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2346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0F48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2108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1B07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B846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2F54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7AE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3EA3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B70F4A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AF40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E91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1E69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7D54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E7F0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D152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C82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BD53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7BC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B6B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09AF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AAF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96B1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F503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150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21B8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6C9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C95A9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6D162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Brunsberg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B7C4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BD4A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3C1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243A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916E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FBA0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1C91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141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84C7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14B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AC11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FA50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A73E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C481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693E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45D2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C2994B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3165A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F47E0B"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D26A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AC9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6EC5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62E3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693B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DE11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13B1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FEB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C2A4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0209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03A6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DFFB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848C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DBB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40F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9FC8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74D08F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C24BA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9B60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92F2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626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FFA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4C1B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8DEC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83D5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BE1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98A5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DD2C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AD5B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659C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FD26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7BDD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9D34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AB77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2EE881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D3F72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7EB4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9EE1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C66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AC29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81A0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AA1E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3142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A180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9A7C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65D3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25A8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891B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DFB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4445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EC2E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7F71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389729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8B62C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561DF3">
              <w:rPr>
                <w:sz w:val="22"/>
                <w:szCs w:val="22"/>
              </w:rPr>
              <w:t>Cecilia Gustafsson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196B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FD76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4E7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7B56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604E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71AB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9921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53BB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0B56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BC7D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E1A5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5148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2781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5981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7A73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7613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5431A97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CFA9E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7666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1342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536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E2F5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C15A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356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AD4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FF52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DC4F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94C9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BD3B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5AFF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FE6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AA7C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4584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C92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9CBB18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76FA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1D8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98A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A3BA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04E5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A281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BA1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2DAC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BBD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9C50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8A32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770C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D32F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916E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1833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141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6AB0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BC2E45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6C2FD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Malin Björk </w:t>
            </w:r>
            <w:r w:rsidRPr="003B2561">
              <w:rPr>
                <w:sz w:val="22"/>
                <w:szCs w:val="22"/>
              </w:rPr>
              <w:t>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3452C" w14:textId="34F3642F" w:rsidR="00D726E6" w:rsidRPr="00003AB2" w:rsidRDefault="00DA5021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1539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1BBCD" w14:textId="1DEC112B" w:rsidR="00D726E6" w:rsidRPr="00003AB2" w:rsidRDefault="00C2030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E746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541F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0FF7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65F4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25D8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B783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06E7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9940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CC7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286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E22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88BA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097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57537F3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FA977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5005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BCA3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9CFC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44A9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AD5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A054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9357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499F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3E8C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710A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02F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CE86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D222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4A88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24C3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38A0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57BE1D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5C2A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0826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D71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3DBE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9315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6EEC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36B7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656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2668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42CC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78B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63E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1D4C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CC3E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4B7E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F24B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FF1C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22FD530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4FBC7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045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F71F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4144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BCCA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7E89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3616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266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AE90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BA68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B78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77A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72C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FBF2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49E2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4CC8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67ED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4F9BD81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7FC1A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Matheus Enholm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F5E3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F407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9348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FF5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FFCA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62E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B998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DA6D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3A1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1EAC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9BD1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74C6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A143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60F7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C3CB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3302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4F3302A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D7E37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Hanna Gunnarsson</w:t>
            </w:r>
            <w:r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BCA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42C4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833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FD70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8F46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594A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46DB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9F7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B52D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FDE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7F01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2ACC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A080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3034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1BBF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4F8A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232310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A2D37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581A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CBCD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63D2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5145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9AA7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D69C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BDC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C7E9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21D4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419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380B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EE40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E7C5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4FE5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C05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607B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28CD39A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7D17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BAC2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7407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AE5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AED0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48ED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9CC9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B877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7BCC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34B5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DD8B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FC05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2BDF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EB06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1588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ECE7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4BDA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F5AFCC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A0200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BB2A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0DBA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65CB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0DA2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D5DE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799E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7A42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174A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65BD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DB06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537D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CD1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85FC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F60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19F9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377E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9170A3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F6848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68C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4CD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D1C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A16D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BE60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F71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B7D9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D8E8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A86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86FF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B878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B467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502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F750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8C36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E873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01CE9B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F149A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63C2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D6BD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F1D9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F788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EEBB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5B92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CA3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2814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68C1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8F52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2500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165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8E6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BB36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D6AA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251E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45B4AC0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E6F9D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CAFF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7F0C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CA57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746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6896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1643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911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EEC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E36C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A05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9D6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EE3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20C4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EA8A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9283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E6F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EE2FEA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A27E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1867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0D3D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603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786B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AE5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7F84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B956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73D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E012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F020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E47C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4405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E38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7D28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31B3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7047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5F648D5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03A11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0592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8B86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511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DA03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829C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8BD2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D114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CACA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8772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10AE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49F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6C2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3C3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08D6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BC7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6451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4229DA4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F3F96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Lennkvist Manriquez</w:t>
            </w:r>
            <w:r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7366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0B1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C8E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6F5D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95A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777D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C7DB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ED74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835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83B8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7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982B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8C92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99DD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C4D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BC5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4D7F783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6AD21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Tiblom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CA9B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7024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F5E3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E70E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EDAC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B3A3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42AF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206C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BA69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39B1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1BB3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079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077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6927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D578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21A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2BCD8D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6AD8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39A2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E11D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FB4C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8302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C48E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5554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567B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0EE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F80E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6D2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5F47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78D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6902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3ED4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355F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70C3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673F14B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6E2A2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Lena Malm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11B5F" w14:textId="78572E7F" w:rsidR="00D726E6" w:rsidRPr="00003AB2" w:rsidRDefault="00DA5021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E00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67F8E" w14:textId="045B5925" w:rsidR="00D726E6" w:rsidRPr="00003AB2" w:rsidRDefault="00C2030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82C9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C46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2363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7193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07F5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23DB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775A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909B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5A17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4E1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0857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E3B5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87B0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3104584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8FC7D7E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9675445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189A87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ED277A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6E42973E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47BCC1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75213637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1629D0B9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5D38FCAE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0BB12548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headerReference w:type="even" r:id="rId11"/>
      <w:headerReference w:type="default" r:id="rId12"/>
      <w:headerReference w:type="first" r:id="rId13"/>
      <w:pgSz w:w="11906" w:h="16838" w:code="9"/>
      <w:pgMar w:top="993" w:right="1134" w:bottom="567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90347" w14:textId="77777777" w:rsidR="00E5380C" w:rsidRDefault="00E5380C" w:rsidP="00310728">
      <w:r>
        <w:separator/>
      </w:r>
    </w:p>
  </w:endnote>
  <w:endnote w:type="continuationSeparator" w:id="0">
    <w:p w14:paraId="23786FC7" w14:textId="77777777" w:rsidR="00E5380C" w:rsidRDefault="00E5380C" w:rsidP="00310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7E270" w14:textId="77777777" w:rsidR="00E5380C" w:rsidRDefault="00E5380C" w:rsidP="00310728">
      <w:r>
        <w:separator/>
      </w:r>
    </w:p>
  </w:footnote>
  <w:footnote w:type="continuationSeparator" w:id="0">
    <w:p w14:paraId="51E9359D" w14:textId="77777777" w:rsidR="00E5380C" w:rsidRDefault="00E5380C" w:rsidP="003107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418EB" w14:textId="0B2939B2" w:rsidR="00310728" w:rsidRDefault="0031072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1F49C" w14:textId="1A3555CC" w:rsidR="00310728" w:rsidRDefault="00310728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51416" w14:textId="31D6D850" w:rsidR="00310728" w:rsidRDefault="0031072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60B93"/>
    <w:multiLevelType w:val="hybridMultilevel"/>
    <w:tmpl w:val="B2C6C860"/>
    <w:lvl w:ilvl="0" w:tplc="290883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3E2094"/>
    <w:multiLevelType w:val="hybridMultilevel"/>
    <w:tmpl w:val="E926020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29088368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2" w:tplc="041D001B">
      <w:start w:val="1"/>
      <w:numFmt w:val="lowerRoman"/>
      <w:lvlText w:val="%3."/>
      <w:lvlJc w:val="right"/>
      <w:pPr>
        <w:ind w:left="3186" w:hanging="180"/>
      </w:pPr>
    </w:lvl>
    <w:lvl w:ilvl="3" w:tplc="041D000F">
      <w:start w:val="1"/>
      <w:numFmt w:val="decimal"/>
      <w:lvlText w:val="%4."/>
      <w:lvlJc w:val="left"/>
      <w:pPr>
        <w:ind w:left="3906" w:hanging="360"/>
      </w:pPr>
    </w:lvl>
    <w:lvl w:ilvl="4" w:tplc="041D0019">
      <w:start w:val="1"/>
      <w:numFmt w:val="lowerLetter"/>
      <w:lvlText w:val="%5."/>
      <w:lvlJc w:val="left"/>
      <w:pPr>
        <w:ind w:left="4626" w:hanging="360"/>
      </w:pPr>
    </w:lvl>
    <w:lvl w:ilvl="5" w:tplc="041D001B">
      <w:start w:val="1"/>
      <w:numFmt w:val="lowerRoman"/>
      <w:lvlText w:val="%6."/>
      <w:lvlJc w:val="right"/>
      <w:pPr>
        <w:ind w:left="5346" w:hanging="180"/>
      </w:pPr>
    </w:lvl>
    <w:lvl w:ilvl="6" w:tplc="041D000F">
      <w:start w:val="1"/>
      <w:numFmt w:val="decimal"/>
      <w:lvlText w:val="%7."/>
      <w:lvlJc w:val="left"/>
      <w:pPr>
        <w:ind w:left="6066" w:hanging="360"/>
      </w:pPr>
    </w:lvl>
    <w:lvl w:ilvl="7" w:tplc="041D0019">
      <w:start w:val="1"/>
      <w:numFmt w:val="lowerLetter"/>
      <w:lvlText w:val="%8."/>
      <w:lvlJc w:val="left"/>
      <w:pPr>
        <w:ind w:left="6786" w:hanging="360"/>
      </w:pPr>
    </w:lvl>
    <w:lvl w:ilvl="8" w:tplc="041D001B">
      <w:start w:val="1"/>
      <w:numFmt w:val="lowerRoman"/>
      <w:lvlText w:val="%9."/>
      <w:lvlJc w:val="right"/>
      <w:pPr>
        <w:ind w:left="7506" w:hanging="180"/>
      </w:pPr>
    </w:lvl>
  </w:abstractNum>
  <w:abstractNum w:abstractNumId="9" w15:restartNumberingAfterBreak="0">
    <w:nsid w:val="4ABB2C5E"/>
    <w:multiLevelType w:val="hybridMultilevel"/>
    <w:tmpl w:val="758869A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440373"/>
    <w:multiLevelType w:val="hybridMultilevel"/>
    <w:tmpl w:val="0588AF0C"/>
    <w:lvl w:ilvl="0" w:tplc="290883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3B5514"/>
    <w:multiLevelType w:val="hybridMultilevel"/>
    <w:tmpl w:val="B77ED506"/>
    <w:lvl w:ilvl="0" w:tplc="290883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3532743">
    <w:abstractNumId w:val="0"/>
  </w:num>
  <w:num w:numId="2" w16cid:durableId="2025857621">
    <w:abstractNumId w:val="12"/>
  </w:num>
  <w:num w:numId="3" w16cid:durableId="2110541026">
    <w:abstractNumId w:val="6"/>
  </w:num>
  <w:num w:numId="4" w16cid:durableId="1609854375">
    <w:abstractNumId w:val="7"/>
  </w:num>
  <w:num w:numId="5" w16cid:durableId="264727663">
    <w:abstractNumId w:val="3"/>
  </w:num>
  <w:num w:numId="6" w16cid:durableId="1413896379">
    <w:abstractNumId w:val="13"/>
  </w:num>
  <w:num w:numId="7" w16cid:durableId="882785947">
    <w:abstractNumId w:val="5"/>
  </w:num>
  <w:num w:numId="8" w16cid:durableId="2022318007">
    <w:abstractNumId w:val="4"/>
  </w:num>
  <w:num w:numId="9" w16cid:durableId="1480459488">
    <w:abstractNumId w:val="1"/>
  </w:num>
  <w:num w:numId="10" w16cid:durableId="1842163307">
    <w:abstractNumId w:val="2"/>
  </w:num>
  <w:num w:numId="11" w16cid:durableId="1048602385">
    <w:abstractNumId w:val="9"/>
  </w:num>
  <w:num w:numId="12" w16cid:durableId="1584024620">
    <w:abstractNumId w:val="2"/>
  </w:num>
  <w:num w:numId="13" w16cid:durableId="823474608">
    <w:abstractNumId w:val="11"/>
  </w:num>
  <w:num w:numId="14" w16cid:durableId="1715422925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47631689">
    <w:abstractNumId w:val="8"/>
  </w:num>
  <w:num w:numId="16" w16cid:durableId="180350370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80C"/>
    <w:rsid w:val="00000C1F"/>
    <w:rsid w:val="00001E5A"/>
    <w:rsid w:val="00003AB2"/>
    <w:rsid w:val="00003CCD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2E69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0591F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66A61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42E3"/>
    <w:rsid w:val="002174A8"/>
    <w:rsid w:val="00226F1E"/>
    <w:rsid w:val="00227437"/>
    <w:rsid w:val="0023546F"/>
    <w:rsid w:val="00236A17"/>
    <w:rsid w:val="002373C0"/>
    <w:rsid w:val="00240D9B"/>
    <w:rsid w:val="00242FFD"/>
    <w:rsid w:val="00244936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A7E85"/>
    <w:rsid w:val="002B40DE"/>
    <w:rsid w:val="002B43EF"/>
    <w:rsid w:val="002B4EDC"/>
    <w:rsid w:val="002B51DB"/>
    <w:rsid w:val="002C7177"/>
    <w:rsid w:val="002D0E4D"/>
    <w:rsid w:val="002D2AB5"/>
    <w:rsid w:val="002D6725"/>
    <w:rsid w:val="002E3221"/>
    <w:rsid w:val="002F1E85"/>
    <w:rsid w:val="002F284C"/>
    <w:rsid w:val="002F2F4E"/>
    <w:rsid w:val="002F53C2"/>
    <w:rsid w:val="003075B8"/>
    <w:rsid w:val="00310728"/>
    <w:rsid w:val="00312782"/>
    <w:rsid w:val="00331327"/>
    <w:rsid w:val="0033415B"/>
    <w:rsid w:val="00334BA1"/>
    <w:rsid w:val="00336283"/>
    <w:rsid w:val="00336917"/>
    <w:rsid w:val="00342116"/>
    <w:rsid w:val="00345713"/>
    <w:rsid w:val="00351D05"/>
    <w:rsid w:val="00351ED2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B2561"/>
    <w:rsid w:val="003C6E2F"/>
    <w:rsid w:val="003C73F9"/>
    <w:rsid w:val="003D31E8"/>
    <w:rsid w:val="003D34BA"/>
    <w:rsid w:val="003E0092"/>
    <w:rsid w:val="003E1AE3"/>
    <w:rsid w:val="003E3027"/>
    <w:rsid w:val="003E7F72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659D"/>
    <w:rsid w:val="00447115"/>
    <w:rsid w:val="00451D02"/>
    <w:rsid w:val="00453F5E"/>
    <w:rsid w:val="00454E3F"/>
    <w:rsid w:val="004573E5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10B2"/>
    <w:rsid w:val="004E36E4"/>
    <w:rsid w:val="004E5E48"/>
    <w:rsid w:val="004E722D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26A76"/>
    <w:rsid w:val="005358B4"/>
    <w:rsid w:val="00535A12"/>
    <w:rsid w:val="00545403"/>
    <w:rsid w:val="005502C5"/>
    <w:rsid w:val="005522EE"/>
    <w:rsid w:val="0055348E"/>
    <w:rsid w:val="00554348"/>
    <w:rsid w:val="00561DF3"/>
    <w:rsid w:val="005622CA"/>
    <w:rsid w:val="005650F7"/>
    <w:rsid w:val="00577B92"/>
    <w:rsid w:val="005805B8"/>
    <w:rsid w:val="00581568"/>
    <w:rsid w:val="00583587"/>
    <w:rsid w:val="00584ACB"/>
    <w:rsid w:val="00586400"/>
    <w:rsid w:val="005A2CE0"/>
    <w:rsid w:val="005A5300"/>
    <w:rsid w:val="005B5E8D"/>
    <w:rsid w:val="005C1541"/>
    <w:rsid w:val="005C2F5F"/>
    <w:rsid w:val="005C75F9"/>
    <w:rsid w:val="005C7F5A"/>
    <w:rsid w:val="005D1E31"/>
    <w:rsid w:val="005D2031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86201"/>
    <w:rsid w:val="00690BE7"/>
    <w:rsid w:val="0069143B"/>
    <w:rsid w:val="00696066"/>
    <w:rsid w:val="006A0DF4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F54BA"/>
    <w:rsid w:val="00702EB9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6AD3"/>
    <w:rsid w:val="00767BDA"/>
    <w:rsid w:val="0077463D"/>
    <w:rsid w:val="007767BA"/>
    <w:rsid w:val="00777B91"/>
    <w:rsid w:val="00782EA9"/>
    <w:rsid w:val="00783D2C"/>
    <w:rsid w:val="00783D32"/>
    <w:rsid w:val="0078549D"/>
    <w:rsid w:val="007864F6"/>
    <w:rsid w:val="00787586"/>
    <w:rsid w:val="007925EE"/>
    <w:rsid w:val="007B0C0A"/>
    <w:rsid w:val="007D712E"/>
    <w:rsid w:val="007D78AD"/>
    <w:rsid w:val="007E0A45"/>
    <w:rsid w:val="007F2B92"/>
    <w:rsid w:val="007F39BF"/>
    <w:rsid w:val="007F6B0D"/>
    <w:rsid w:val="007F7655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44CA"/>
    <w:rsid w:val="0084620D"/>
    <w:rsid w:val="008557FA"/>
    <w:rsid w:val="008572AE"/>
    <w:rsid w:val="008751C0"/>
    <w:rsid w:val="00875A5E"/>
    <w:rsid w:val="00875CAD"/>
    <w:rsid w:val="008808A5"/>
    <w:rsid w:val="008858E4"/>
    <w:rsid w:val="008A715C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33B4"/>
    <w:rsid w:val="0090428F"/>
    <w:rsid w:val="00905203"/>
    <w:rsid w:val="00906C2D"/>
    <w:rsid w:val="00930B63"/>
    <w:rsid w:val="00931220"/>
    <w:rsid w:val="00937BF3"/>
    <w:rsid w:val="00937E3A"/>
    <w:rsid w:val="00940E9C"/>
    <w:rsid w:val="00944199"/>
    <w:rsid w:val="00944917"/>
    <w:rsid w:val="00946978"/>
    <w:rsid w:val="0094714D"/>
    <w:rsid w:val="009474C4"/>
    <w:rsid w:val="00950147"/>
    <w:rsid w:val="00952C76"/>
    <w:rsid w:val="00953189"/>
    <w:rsid w:val="00953843"/>
    <w:rsid w:val="00955E76"/>
    <w:rsid w:val="0096348C"/>
    <w:rsid w:val="009736FF"/>
    <w:rsid w:val="00973D8B"/>
    <w:rsid w:val="00976307"/>
    <w:rsid w:val="009815DB"/>
    <w:rsid w:val="00986F0C"/>
    <w:rsid w:val="0098705B"/>
    <w:rsid w:val="00987DE8"/>
    <w:rsid w:val="009900A1"/>
    <w:rsid w:val="009A1874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C769C"/>
    <w:rsid w:val="009D0FD5"/>
    <w:rsid w:val="009D1BB5"/>
    <w:rsid w:val="009E23C6"/>
    <w:rsid w:val="009F4634"/>
    <w:rsid w:val="009F58C9"/>
    <w:rsid w:val="009F61A0"/>
    <w:rsid w:val="009F6E99"/>
    <w:rsid w:val="009F7754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3791"/>
    <w:rsid w:val="00A54DE5"/>
    <w:rsid w:val="00A5668F"/>
    <w:rsid w:val="00A571A1"/>
    <w:rsid w:val="00A63233"/>
    <w:rsid w:val="00A73649"/>
    <w:rsid w:val="00A744C3"/>
    <w:rsid w:val="00A74BBA"/>
    <w:rsid w:val="00A84016"/>
    <w:rsid w:val="00A84DE6"/>
    <w:rsid w:val="00A8695B"/>
    <w:rsid w:val="00A9262A"/>
    <w:rsid w:val="00A92A85"/>
    <w:rsid w:val="00A9464E"/>
    <w:rsid w:val="00A95C36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11C9C"/>
    <w:rsid w:val="00B11DC3"/>
    <w:rsid w:val="00B15788"/>
    <w:rsid w:val="00B169F2"/>
    <w:rsid w:val="00B17845"/>
    <w:rsid w:val="00B54D41"/>
    <w:rsid w:val="00B56452"/>
    <w:rsid w:val="00B6245C"/>
    <w:rsid w:val="00B639E1"/>
    <w:rsid w:val="00B64A91"/>
    <w:rsid w:val="00B71674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C495C"/>
    <w:rsid w:val="00BD0DE6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030A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37C7"/>
    <w:rsid w:val="00C96D69"/>
    <w:rsid w:val="00CA39FE"/>
    <w:rsid w:val="00CA6878"/>
    <w:rsid w:val="00CA6EF0"/>
    <w:rsid w:val="00CB0989"/>
    <w:rsid w:val="00CB5394"/>
    <w:rsid w:val="00CB6A34"/>
    <w:rsid w:val="00CB7431"/>
    <w:rsid w:val="00CC5019"/>
    <w:rsid w:val="00CC764E"/>
    <w:rsid w:val="00CD4CA0"/>
    <w:rsid w:val="00CD511F"/>
    <w:rsid w:val="00CF4ED5"/>
    <w:rsid w:val="00CF6E9E"/>
    <w:rsid w:val="00D15194"/>
    <w:rsid w:val="00D1757F"/>
    <w:rsid w:val="00D23951"/>
    <w:rsid w:val="00D25E21"/>
    <w:rsid w:val="00D27984"/>
    <w:rsid w:val="00D40740"/>
    <w:rsid w:val="00D41B19"/>
    <w:rsid w:val="00D44270"/>
    <w:rsid w:val="00D44E3A"/>
    <w:rsid w:val="00D47BAF"/>
    <w:rsid w:val="00D52626"/>
    <w:rsid w:val="00D53C45"/>
    <w:rsid w:val="00D565FE"/>
    <w:rsid w:val="00D650C7"/>
    <w:rsid w:val="00D650CB"/>
    <w:rsid w:val="00D67826"/>
    <w:rsid w:val="00D67B7E"/>
    <w:rsid w:val="00D67FEC"/>
    <w:rsid w:val="00D726E6"/>
    <w:rsid w:val="00D75A71"/>
    <w:rsid w:val="00D84771"/>
    <w:rsid w:val="00D91734"/>
    <w:rsid w:val="00D93637"/>
    <w:rsid w:val="00D93C2E"/>
    <w:rsid w:val="00D96F98"/>
    <w:rsid w:val="00DA12E0"/>
    <w:rsid w:val="00DA5021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1E2E"/>
    <w:rsid w:val="00E03327"/>
    <w:rsid w:val="00E1233E"/>
    <w:rsid w:val="00E14E39"/>
    <w:rsid w:val="00E33857"/>
    <w:rsid w:val="00E444D0"/>
    <w:rsid w:val="00E45D77"/>
    <w:rsid w:val="00E5380C"/>
    <w:rsid w:val="00E572B1"/>
    <w:rsid w:val="00E63EE4"/>
    <w:rsid w:val="00E66D19"/>
    <w:rsid w:val="00E67A3F"/>
    <w:rsid w:val="00E67EBA"/>
    <w:rsid w:val="00E67EDD"/>
    <w:rsid w:val="00E714CA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4737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0F63"/>
    <w:rsid w:val="00F322BA"/>
    <w:rsid w:val="00F33C48"/>
    <w:rsid w:val="00F37387"/>
    <w:rsid w:val="00F454FD"/>
    <w:rsid w:val="00F45794"/>
    <w:rsid w:val="00F47E0B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37E"/>
    <w:rsid w:val="00FA384F"/>
    <w:rsid w:val="00FB200F"/>
    <w:rsid w:val="00FB3A7E"/>
    <w:rsid w:val="00FC53FD"/>
    <w:rsid w:val="00FD0038"/>
    <w:rsid w:val="00FD0820"/>
    <w:rsid w:val="00FD13A3"/>
    <w:rsid w:val="00FD4374"/>
    <w:rsid w:val="00FE2AC1"/>
    <w:rsid w:val="00FF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48C2DA"/>
  <w15:chartTrackingRefBased/>
  <w15:docId w15:val="{F93BDA63-A08F-4CE6-BFE1-BD2975370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  <w:style w:type="paragraph" w:styleId="Sidhuvud">
    <w:name w:val="header"/>
    <w:basedOn w:val="Normal"/>
    <w:link w:val="SidhuvudChar"/>
    <w:rsid w:val="0031072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31072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117</TotalTime>
  <Pages>2</Pages>
  <Words>364</Words>
  <Characters>2787</Characters>
  <Application>Microsoft Office Word</Application>
  <DocSecurity>0</DocSecurity>
  <Lines>1393</Lines>
  <Paragraphs>225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26</cp:revision>
  <cp:lastPrinted>2021-05-04T07:05:00Z</cp:lastPrinted>
  <dcterms:created xsi:type="dcterms:W3CDTF">2026-03-30T12:03:00Z</dcterms:created>
  <dcterms:modified xsi:type="dcterms:W3CDTF">2026-05-06T11:42:00Z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