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21F10" w:rsidRPr="007E3177" w:rsidTr="00B21F1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21F10" w:rsidRPr="007E3177" w:rsidRDefault="00B21F10" w:rsidP="00B21F10">
            <w:pPr>
              <w:pStyle w:val="RSKRbeteckning"/>
              <w:spacing w:before="240"/>
            </w:pPr>
            <w:r w:rsidRPr="007E3177">
              <w:t>Riksdagsskrivelse</w:t>
            </w:r>
          </w:p>
          <w:p w:rsidR="00B21F10" w:rsidRPr="007E3177" w:rsidRDefault="00B21F10" w:rsidP="00B21F10">
            <w:pPr>
              <w:pStyle w:val="RSKRbeteckning"/>
            </w:pPr>
            <w:r w:rsidRPr="007E3177">
              <w:t>2011/12:87</w:t>
            </w:r>
          </w:p>
        </w:tc>
        <w:tc>
          <w:tcPr>
            <w:tcW w:w="1134" w:type="dxa"/>
          </w:tcPr>
          <w:p w:rsidR="00B21F10" w:rsidRPr="007E3177" w:rsidRDefault="007E3177" w:rsidP="00B21F10">
            <w:pPr>
              <w:jc w:val="right"/>
            </w:pPr>
            <w:r w:rsidRPr="007E317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F10" w:rsidRPr="007E3177" w:rsidTr="00B21F1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21F10" w:rsidRPr="007E3177" w:rsidRDefault="00B21F10">
            <w:pPr>
              <w:rPr>
                <w:sz w:val="10"/>
              </w:rPr>
            </w:pPr>
          </w:p>
        </w:tc>
      </w:tr>
    </w:tbl>
    <w:p w:rsidR="00B21F10" w:rsidRPr="007E3177" w:rsidRDefault="00B21F10"/>
    <w:p w:rsidR="00B21F10" w:rsidRPr="007E3177" w:rsidRDefault="00B21F10" w:rsidP="00B21F10">
      <w:pPr>
        <w:pStyle w:val="Mottagare1"/>
      </w:pPr>
      <w:r w:rsidRPr="007E3177">
        <w:t>Regeringen</w:t>
      </w:r>
    </w:p>
    <w:p w:rsidR="00B21F10" w:rsidRPr="007E3177" w:rsidRDefault="00B21F10" w:rsidP="00B21F10">
      <w:pPr>
        <w:pStyle w:val="Mottagare2"/>
      </w:pPr>
      <w:r w:rsidRPr="007E3177">
        <w:t>Näringsdepartementet</w:t>
      </w:r>
    </w:p>
    <w:p w:rsidR="00B21F10" w:rsidRPr="007E3177" w:rsidRDefault="00B21F10" w:rsidP="00B21F10">
      <w:r w:rsidRPr="007E3177">
        <w:t>Med överlämnande av trafikutskottets betänkande 2011/12:TU1 Utgiftsområde 22 Kommunikationer får jag anmäla att riksdagen denna dag bifallit utskottets förslag till riksdagsbeslut.</w:t>
      </w:r>
    </w:p>
    <w:p w:rsidR="00B21F10" w:rsidRPr="007E3177" w:rsidRDefault="00B21F10" w:rsidP="00B21F10">
      <w:pPr>
        <w:pStyle w:val="Stockholm"/>
      </w:pPr>
      <w:r w:rsidRPr="007E3177">
        <w:t>Stockholm den 14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1F10" w:rsidRPr="007E3177" w:rsidTr="00B21F1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21F10" w:rsidRPr="007E3177" w:rsidRDefault="00B21F10" w:rsidP="00B21F10">
            <w:pPr>
              <w:pStyle w:val="AvsTalman"/>
            </w:pPr>
            <w:r w:rsidRPr="007E3177">
              <w:t>Per Westerberg</w:t>
            </w:r>
          </w:p>
        </w:tc>
        <w:tc>
          <w:tcPr>
            <w:tcW w:w="3628" w:type="dxa"/>
          </w:tcPr>
          <w:p w:rsidR="00B21F10" w:rsidRPr="007E3177" w:rsidRDefault="00B21F10" w:rsidP="00B21F10">
            <w:pPr>
              <w:pStyle w:val="AvsTjnsteman"/>
            </w:pPr>
            <w:r w:rsidRPr="007E3177">
              <w:t>Claes Mårtensson</w:t>
            </w:r>
          </w:p>
        </w:tc>
      </w:tr>
    </w:tbl>
    <w:p w:rsidR="00D85057" w:rsidRPr="007E3177" w:rsidRDefault="00D85057" w:rsidP="00B21F10"/>
    <w:sectPr w:rsidR="00D85057" w:rsidRPr="007E317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F10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E2335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E3177"/>
    <w:rsid w:val="00852286"/>
    <w:rsid w:val="00860608"/>
    <w:rsid w:val="008D022D"/>
    <w:rsid w:val="009417EF"/>
    <w:rsid w:val="00992B77"/>
    <w:rsid w:val="009F0EC7"/>
    <w:rsid w:val="00A16D59"/>
    <w:rsid w:val="00AC3A6D"/>
    <w:rsid w:val="00B21F10"/>
    <w:rsid w:val="00B63016"/>
    <w:rsid w:val="00B968F9"/>
    <w:rsid w:val="00BB222A"/>
    <w:rsid w:val="00BB66ED"/>
    <w:rsid w:val="00C1040E"/>
    <w:rsid w:val="00C72B82"/>
    <w:rsid w:val="00CA59A9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A9DD4-B94F-4F02-85E6-C4520BDF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21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2011-12-13T13:52:00Z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87</vt:lpwstr>
  </property>
  <property fmtid="{D5CDD505-2E9C-101B-9397-08002B2CF9AE}" pid="6" name="Datum">
    <vt:lpwstr>2011-12-14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22 Kommunikationer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14 december 2011</vt:lpwstr>
  </property>
</Properties>
</file>