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A4259" w:rsidP="00DA0661">
      <w:pPr>
        <w:pStyle w:val="Title"/>
      </w:pPr>
      <w:bookmarkStart w:id="0" w:name="Start"/>
      <w:bookmarkEnd w:id="0"/>
      <w:r>
        <w:t>Svar på fråga 2022/23:83 av Johanna Haraldsson (S)</w:t>
      </w:r>
      <w:r>
        <w:br/>
        <w:t>Skyddsombuds möjlighet att företräda enskilda arbetstagare</w:t>
      </w:r>
      <w:r w:rsidR="00AA5855">
        <w:t xml:space="preserve"> </w:t>
      </w:r>
    </w:p>
    <w:p w:rsidR="00BA4259" w:rsidP="00BA4259">
      <w:pPr>
        <w:pStyle w:val="BodyText"/>
      </w:pPr>
      <w:r>
        <w:t xml:space="preserve">Johanna Haraldsson har frågat mig om jag avser vidta några generella åtgärder </w:t>
      </w:r>
      <w:r w:rsidRPr="00BA4259">
        <w:t>för</w:t>
      </w:r>
      <w:r>
        <w:t xml:space="preserve"> </w:t>
      </w:r>
      <w:r w:rsidRPr="00BA4259">
        <w:t>att säkra skyddsombudens roll som företrädare för arbetstagarna i fråga om</w:t>
      </w:r>
      <w:r>
        <w:t xml:space="preserve"> </w:t>
      </w:r>
      <w:r w:rsidRPr="00BA4259">
        <w:t xml:space="preserve">arbetsmiljö, och vilka åtgärder det </w:t>
      </w:r>
      <w:r w:rsidR="00894888">
        <w:t xml:space="preserve">rör </w:t>
      </w:r>
      <w:r w:rsidRPr="00BA4259">
        <w:t>sig om i så fall</w:t>
      </w:r>
      <w:r>
        <w:t xml:space="preserve">. </w:t>
      </w:r>
    </w:p>
    <w:p w:rsidR="00894888" w:rsidP="00BA4259">
      <w:pPr>
        <w:pStyle w:val="BodyText"/>
      </w:pPr>
      <w:r>
        <w:t>Skyddsombudens verksamhet är reglerad</w:t>
      </w:r>
      <w:r w:rsidR="00D52FA8">
        <w:t xml:space="preserve"> och skyddad</w:t>
      </w:r>
      <w:r>
        <w:t xml:space="preserve"> i </w:t>
      </w:r>
      <w:r w:rsidR="00D52FA8">
        <w:t>lag</w:t>
      </w:r>
      <w:r>
        <w:t>. Av arbetsmiljölagen</w:t>
      </w:r>
      <w:r w:rsidR="008523A5">
        <w:t xml:space="preserve"> (1977:1160)</w:t>
      </w:r>
      <w:r>
        <w:t xml:space="preserve"> </w:t>
      </w:r>
      <w:r w:rsidR="00F07E11">
        <w:t>framgår bland annat att s</w:t>
      </w:r>
      <w:r w:rsidRPr="00F07E11" w:rsidR="00F07E11">
        <w:t>kyddsombud företräder arbetstagarna i arbetsmiljöfrågor och ska verka för en tillfredsställande arbetsmiljö</w:t>
      </w:r>
      <w:r w:rsidR="00F07E11">
        <w:t xml:space="preserve">. Av lagen framgår även att skyddsombud </w:t>
      </w:r>
      <w:r w:rsidRPr="00F07E11" w:rsidR="00F07E11">
        <w:t xml:space="preserve">inte </w:t>
      </w:r>
      <w:r w:rsidR="00F07E11">
        <w:t xml:space="preserve">får </w:t>
      </w:r>
      <w:r w:rsidRPr="00F07E11" w:rsidR="00F07E11">
        <w:t>hindras</w:t>
      </w:r>
      <w:r w:rsidR="00A24247">
        <w:t xml:space="preserve"> från</w:t>
      </w:r>
      <w:r w:rsidRPr="00F07E11" w:rsidR="00F07E11">
        <w:t xml:space="preserve"> att fullgöra sina uppgifter.</w:t>
      </w:r>
      <w:r w:rsidR="00F07E11">
        <w:t xml:space="preserve"> </w:t>
      </w:r>
    </w:p>
    <w:p w:rsidR="001B6D4D" w:rsidP="00F07E11">
      <w:pPr>
        <w:pStyle w:val="BodyText"/>
      </w:pPr>
      <w:r>
        <w:t>A</w:t>
      </w:r>
      <w:r w:rsidRPr="002A1B6F" w:rsidR="00F07E11">
        <w:t xml:space="preserve">rbetsgivarna, arbetstagarna och deras representanter </w:t>
      </w:r>
      <w:r>
        <w:t>bedriver tillsa</w:t>
      </w:r>
      <w:r w:rsidRPr="002A1B6F" w:rsidR="00F07E11">
        <w:t xml:space="preserve">mmans det dagliga arbetsmiljöarbetet på de enskilda arbetsplatserna. </w:t>
      </w:r>
      <w:r w:rsidR="00F07E11">
        <w:t>D</w:t>
      </w:r>
      <w:r w:rsidRPr="002A1B6F" w:rsidR="00F07E11">
        <w:t xml:space="preserve">et systematiska och förebyggande arbetsmiljöarbetet </w:t>
      </w:r>
      <w:r w:rsidR="00F07E11">
        <w:t xml:space="preserve">är </w:t>
      </w:r>
      <w:r w:rsidRPr="002A1B6F" w:rsidR="00F07E11">
        <w:t>grunden till en god arbetsmiljö</w:t>
      </w:r>
      <w:r w:rsidR="00F07E11">
        <w:t xml:space="preserve"> och</w:t>
      </w:r>
      <w:r w:rsidRPr="00F46143" w:rsidR="00F07E11">
        <w:t xml:space="preserve"> måste vara en naturlig del av verksamheten för alla arbetsgivare</w:t>
      </w:r>
      <w:r w:rsidR="00F07E11">
        <w:t xml:space="preserve">. </w:t>
      </w:r>
      <w:r w:rsidRPr="003814EA" w:rsidR="00F07E11">
        <w:t>Inom ramen för samverkan mellan arbetsgivare och arbetstagare fyller skyddsombud och regionala skyddsombud</w:t>
      </w:r>
      <w:r w:rsidR="00F07E11">
        <w:t>, där sådana finns,</w:t>
      </w:r>
      <w:r w:rsidRPr="003814EA" w:rsidR="00F07E11">
        <w:t xml:space="preserve"> viktiga funktioner.</w:t>
      </w:r>
    </w:p>
    <w:p w:rsidR="00F07E11" w:rsidP="00F07E11">
      <w:pPr>
        <w:pStyle w:val="BodyText"/>
      </w:pPr>
      <w:r>
        <w:t xml:space="preserve">Det är inte min uppgift att ha synpunkter på hur arbetsmiljölagen ska </w:t>
      </w:r>
      <w:r w:rsidR="008F0177">
        <w:t>tillämpas</w:t>
      </w:r>
      <w:r w:rsidR="00F65927">
        <w:t xml:space="preserve"> i enskilda fall</w:t>
      </w:r>
      <w:r w:rsidR="008F0177">
        <w:t>. Eftersom skyddsombudens verksamhet är en viktig del av ett fungerande arbetsmiljöarbete kommer jag att</w:t>
      </w:r>
      <w:r w:rsidR="00F65927">
        <w:t xml:space="preserve"> noga</w:t>
      </w:r>
      <w:r w:rsidR="008F0177">
        <w:t xml:space="preserve"> följa frågan om skyddsombudens möjlighet att agera på arbetsplatsen.</w:t>
      </w:r>
      <w:r>
        <w:t xml:space="preserve"> </w:t>
      </w:r>
      <w:r w:rsidRPr="003814EA">
        <w:t xml:space="preserve"> </w:t>
      </w:r>
    </w:p>
    <w:p w:rsidR="00A75FD8" w:rsidP="00422A41">
      <w:pPr>
        <w:pStyle w:val="BodyText"/>
      </w:pPr>
      <w:r>
        <w:t xml:space="preserve">Stockholm den </w:t>
      </w:r>
      <w:sdt>
        <w:sdtPr>
          <w:id w:val="-1225218591"/>
          <w:placeholder>
            <w:docPart w:val="BD562D0F988641598DE3F68BA7306E90"/>
          </w:placeholder>
          <w:dataBinding w:xpath="/ns0:DocumentInfo[1]/ns0:BaseInfo[1]/ns0:HeaderDate[1]" w:storeItemID="{C654E43C-845C-4555-B765-192BDEC3D823}" w:prefixMappings="xmlns:ns0='http://lp/documentinfo/RK' "/>
          <w:date w:fullDate="2022-11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94888">
            <w:t>30 november 2022</w:t>
          </w:r>
        </w:sdtContent>
      </w:sdt>
    </w:p>
    <w:p w:rsidR="00BA4259" w:rsidP="00422A41">
      <w:pPr>
        <w:pStyle w:val="BodyText"/>
      </w:pPr>
      <w:r>
        <w:t>Paulina Brandberg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A425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A4259" w:rsidRPr="007D73AB" w:rsidP="00340DE0">
          <w:pPr>
            <w:pStyle w:val="Header"/>
          </w:pPr>
        </w:p>
      </w:tc>
      <w:tc>
        <w:tcPr>
          <w:tcW w:w="1134" w:type="dxa"/>
        </w:tcPr>
        <w:p w:rsidR="00BA425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A425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A4259" w:rsidRPr="00710A6C" w:rsidP="00EE3C0F">
          <w:pPr>
            <w:pStyle w:val="Header"/>
            <w:rPr>
              <w:b/>
            </w:rPr>
          </w:pPr>
        </w:p>
        <w:p w:rsidR="00BA4259" w:rsidP="00EE3C0F">
          <w:pPr>
            <w:pStyle w:val="Header"/>
          </w:pPr>
        </w:p>
        <w:p w:rsidR="00BA4259" w:rsidP="00EE3C0F">
          <w:pPr>
            <w:pStyle w:val="Header"/>
          </w:pPr>
        </w:p>
        <w:p w:rsidR="00BA425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0EE28410E7E44C89D8E086C94FE6942"/>
            </w:placeholder>
            <w:dataBinding w:xpath="/ns0:DocumentInfo[1]/ns0:BaseInfo[1]/ns0:Dnr[1]" w:storeItemID="{C654E43C-845C-4555-B765-192BDEC3D823}" w:prefixMappings="xmlns:ns0='http://lp/documentinfo/RK' "/>
            <w:text/>
          </w:sdtPr>
          <w:sdtContent>
            <w:p w:rsidR="00BA4259" w:rsidP="00EE3C0F">
              <w:pPr>
                <w:pStyle w:val="Header"/>
              </w:pPr>
              <w:r>
                <w:t>A2022/01478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7139A7EEBC94F36940E2BA6D82D474E"/>
            </w:placeholder>
            <w:showingPlcHdr/>
            <w:dataBinding w:xpath="/ns0:DocumentInfo[1]/ns0:BaseInfo[1]/ns0:DocNumber[1]" w:storeItemID="{C654E43C-845C-4555-B765-192BDEC3D823}" w:prefixMappings="xmlns:ns0='http://lp/documentinfo/RK' "/>
            <w:text/>
          </w:sdtPr>
          <w:sdtContent>
            <w:p w:rsidR="00BA425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A4259" w:rsidP="00EE3C0F">
          <w:pPr>
            <w:pStyle w:val="Header"/>
          </w:pPr>
        </w:p>
      </w:tc>
      <w:tc>
        <w:tcPr>
          <w:tcW w:w="1134" w:type="dxa"/>
        </w:tcPr>
        <w:p w:rsidR="00BA4259" w:rsidP="0094502D">
          <w:pPr>
            <w:pStyle w:val="Header"/>
          </w:pPr>
        </w:p>
        <w:p w:rsidR="00BA425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ABEFA60B31B46D8AD6E2DA254880A2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A4259" w:rsidRPr="00BA4259" w:rsidP="00340DE0">
              <w:pPr>
                <w:pStyle w:val="Header"/>
                <w:rPr>
                  <w:b/>
                </w:rPr>
              </w:pPr>
              <w:r w:rsidRPr="00BA4259">
                <w:rPr>
                  <w:b/>
                </w:rPr>
                <w:t>Arbetsmarknadsdepartementet</w:t>
              </w:r>
            </w:p>
            <w:p w:rsidR="00697075" w:rsidP="00340DE0">
              <w:pPr>
                <w:pStyle w:val="Header"/>
              </w:pPr>
              <w:r w:rsidRPr="00BA4259">
                <w:t>Jämställdhets- och biträdande arbetsmarknadsministern</w:t>
              </w:r>
            </w:p>
            <w:p w:rsidR="00BA425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DC7CDCDE7754B36B848D9D81DD98B40"/>
          </w:placeholder>
          <w:dataBinding w:xpath="/ns0:DocumentInfo[1]/ns0:BaseInfo[1]/ns0:Recipient[1]" w:storeItemID="{C654E43C-845C-4555-B765-192BDEC3D823}" w:prefixMappings="xmlns:ns0='http://lp/documentinfo/RK' "/>
          <w:text w:multiLine="1"/>
        </w:sdtPr>
        <w:sdtContent>
          <w:tc>
            <w:tcPr>
              <w:tcW w:w="3170" w:type="dxa"/>
            </w:tcPr>
            <w:p w:rsidR="00BA425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A425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0EE28410E7E44C89D8E086C94FE6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0F2B5-0F7B-403C-8B60-A21B3DE1FBF9}"/>
      </w:docPartPr>
      <w:docPartBody>
        <w:p w:rsidR="00442DB9" w:rsidP="007963C0">
          <w:pPr>
            <w:pStyle w:val="BD562D0F988641598DE3F68BA7306E90"/>
          </w:pPr>
          <w:r>
            <w:t xml:space="preserve"> </w:t>
          </w:r>
        </w:p>
      </w:docPartBody>
    </w:docPart>
    <w:docPart>
      <w:docPartPr>
        <w:name w:val="D7139A7EEBC94F36940E2BA6D82D4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55C1E-5109-4A14-9423-3BB721EA4545}"/>
      </w:docPartPr>
      <w:docPartBody>
        <w:p w:rsidR="00442DB9" w:rsidP="007963C0">
          <w:r>
            <w:t xml:space="preserve"> </w:t>
          </w:r>
        </w:p>
      </w:docPartBody>
    </w:docPart>
    <w:docPart>
      <w:docPartPr>
        <w:name w:val="9ABEFA60B31B46D8AD6E2DA254880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DDB58-4198-4698-9933-0A9477C2AFEC}"/>
      </w:docPartPr>
      <w:docPartBody>
        <w:p w:rsidR="00442DB9" w:rsidP="007963C0">
          <w:r>
            <w:t xml:space="preserve"> </w:t>
          </w:r>
        </w:p>
      </w:docPartBody>
    </w:docPart>
    <w:docPart>
      <w:docPartPr>
        <w:name w:val="1DC7CDCDE7754B36B848D9D81DD98B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BB2BDB-FD9B-47AD-893A-62364F3CD0C4}"/>
      </w:docPartPr>
      <w:docPartBody>
        <w:p w:rsidR="00442DB9" w:rsidP="007963C0">
          <w:r>
            <w:t xml:space="preserve"> </w:t>
          </w:r>
        </w:p>
      </w:docPartBody>
    </w:docPart>
    <w:docPart>
      <w:docPartPr>
        <w:name w:val="BD562D0F988641598DE3F68BA7306E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59AA1E-30BB-49AA-9D76-C0515B5FEEAB}"/>
      </w:docPartPr>
      <w:docPartBody>
        <w:p w:rsidR="00442DB9" w:rsidP="007963C0">
          <w: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63C0"/>
    <w:rPr>
      <w:noProof w:val="0"/>
      <w:color w:val="808080"/>
    </w:rPr>
  </w:style>
  <w:style w:type="paragraph" w:customStyle="1" w:styleId="BD562D0F988641598DE3F68BA7306E90">
    <w:name w:val="BD562D0F988641598DE3F68BA7306E90"/>
    <w:rsid w:val="007963C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48f26643-7ddf-4ef4-b5cf-bbb7a19e520f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2022-11-30T00:00:00</HeaderDate>
    <Office/>
    <Dnr>A2022/01478</Dnr>
    <ParagrafNr/>
    <DocumentTitle/>
    <VisitingAddress/>
    <Extra1/>
    <Extra2/>
    <Extra3>Johanna Haraldsson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3EC82C-BE87-4B75-B755-016F486DC97D}"/>
</file>

<file path=customXml/itemProps2.xml><?xml version="1.0" encoding="utf-8"?>
<ds:datastoreItem xmlns:ds="http://schemas.openxmlformats.org/officeDocument/2006/customXml" ds:itemID="{51887EDE-639B-4822-ADFF-8FC7543942C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654E43C-845C-4555-B765-192BDEC3D823}"/>
</file>

<file path=customXml/itemProps5.xml><?xml version="1.0" encoding="utf-8"?>
<ds:datastoreItem xmlns:ds="http://schemas.openxmlformats.org/officeDocument/2006/customXml" ds:itemID="{FF1F3D1E-FCC8-4A98-8080-04CF38C301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223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2022.23.83-Svar-Skyddsombuds möjlighet att företräda enskilda arbetstagare av Johanna Haraldsson (S).docx</dc:title>
  <cp:revision>23</cp:revision>
  <dcterms:created xsi:type="dcterms:W3CDTF">2022-11-24T12:55:00Z</dcterms:created>
  <dcterms:modified xsi:type="dcterms:W3CDTF">2022-11-30T07:53:00Z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ba56ac86-282e-4b44-8127-fbc05f3d09d4</vt:lpwstr>
  </property>
</Properties>
</file>