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40D6BEA1" w14:textId="77777777" w:rsidR="00067DBE" w:rsidRPr="00CD7BA8" w:rsidRDefault="00067DBE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0BD0C10A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</w:t>
            </w:r>
            <w:r w:rsidR="00207074">
              <w:rPr>
                <w:b/>
                <w:szCs w:val="24"/>
              </w:rPr>
              <w:t>40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691547CC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A97E26">
              <w:rPr>
                <w:szCs w:val="24"/>
              </w:rPr>
              <w:t>5</w:t>
            </w:r>
            <w:r>
              <w:rPr>
                <w:szCs w:val="24"/>
              </w:rPr>
              <w:t>-</w:t>
            </w:r>
            <w:r w:rsidR="00207074">
              <w:rPr>
                <w:szCs w:val="24"/>
              </w:rPr>
              <w:t>13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36259D38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07074">
              <w:rPr>
                <w:szCs w:val="24"/>
              </w:rPr>
              <w:t>1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067DBE">
              <w:rPr>
                <w:szCs w:val="24"/>
              </w:rPr>
              <w:t>–</w:t>
            </w:r>
            <w:r w:rsidR="00067DBE" w:rsidRPr="00067DBE">
              <w:rPr>
                <w:szCs w:val="24"/>
              </w:rPr>
              <w:t>12</w:t>
            </w:r>
            <w:r w:rsidR="00A97E26" w:rsidRPr="00067DBE">
              <w:rPr>
                <w:szCs w:val="24"/>
              </w:rPr>
              <w:t>.</w:t>
            </w:r>
            <w:r w:rsidR="00067DBE" w:rsidRPr="00067DBE">
              <w:rPr>
                <w:szCs w:val="24"/>
              </w:rPr>
              <w:t>3</w:t>
            </w:r>
            <w:r w:rsidR="00A97E26" w:rsidRPr="00067DBE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6C2985B" w14:textId="77777777" w:rsidR="00067DBE" w:rsidRPr="00CD7BA8" w:rsidRDefault="00067DBE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DE2FD9" w:rsidRPr="00CD7BA8" w14:paraId="1778BD67" w14:textId="77777777" w:rsidTr="00B10A33">
        <w:tc>
          <w:tcPr>
            <w:tcW w:w="567" w:type="dxa"/>
          </w:tcPr>
          <w:p w14:paraId="15D51549" w14:textId="50D64D12" w:rsidR="00DE2FD9" w:rsidRDefault="00DE2FD9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67DBE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056F3E67" w14:textId="77777777" w:rsidR="00DE2FD9" w:rsidRDefault="00DE2FD9" w:rsidP="00DE2FD9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  <w:r>
              <w:rPr>
                <w:b/>
                <w:snapToGrid w:val="0"/>
              </w:rPr>
              <w:br/>
            </w:r>
          </w:p>
          <w:p w14:paraId="17B9B0B0" w14:textId="0D6BA639" w:rsidR="00DE2FD9" w:rsidRPr="0056470C" w:rsidRDefault="00DE2FD9" w:rsidP="00DE2FD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6470C">
              <w:rPr>
                <w:bCs/>
                <w:snapToGrid w:val="0"/>
              </w:rPr>
              <w:t xml:space="preserve">Utskottet medgav att ledamöterna </w:t>
            </w:r>
            <w:r w:rsidR="00CD4442" w:rsidRPr="0056470C">
              <w:t>Heléne Björklund</w:t>
            </w:r>
            <w:r w:rsidR="008C4CB9" w:rsidRPr="0056470C">
              <w:rPr>
                <w:bCs/>
                <w:snapToGrid w:val="0"/>
              </w:rPr>
              <w:t xml:space="preserve">, Pontus Andersson </w:t>
            </w:r>
            <w:proofErr w:type="spellStart"/>
            <w:r w:rsidR="008C4CB9" w:rsidRPr="0056470C">
              <w:rPr>
                <w:bCs/>
                <w:snapToGrid w:val="0"/>
              </w:rPr>
              <w:t>Garpvall</w:t>
            </w:r>
            <w:proofErr w:type="spellEnd"/>
            <w:r w:rsidR="008C4CB9" w:rsidRPr="0056470C">
              <w:rPr>
                <w:bCs/>
                <w:snapToGrid w:val="0"/>
              </w:rPr>
              <w:t xml:space="preserve"> (SD), Charlotte Nordström (M), Gudrun Nordborg (V), Torsten Elofsson (KD), Ulrika Liljeberg (C), Katja Nyberg (SD), Martin Melin (L), Mats </w:t>
            </w:r>
            <w:proofErr w:type="spellStart"/>
            <w:r w:rsidR="008C4CB9" w:rsidRPr="0056470C">
              <w:rPr>
                <w:bCs/>
                <w:snapToGrid w:val="0"/>
              </w:rPr>
              <w:t>Hellhoff</w:t>
            </w:r>
            <w:proofErr w:type="spellEnd"/>
            <w:r w:rsidR="008C4CB9" w:rsidRPr="0056470C">
              <w:rPr>
                <w:bCs/>
                <w:snapToGrid w:val="0"/>
              </w:rPr>
              <w:t xml:space="preserve"> (SD),</w:t>
            </w:r>
            <w:r w:rsidR="00355F38" w:rsidRPr="0056470C">
              <w:rPr>
                <w:bCs/>
                <w:snapToGrid w:val="0"/>
              </w:rPr>
              <w:t xml:space="preserve"> Lars Isacsson (S)</w:t>
            </w:r>
            <w:r w:rsidRPr="0056470C">
              <w:rPr>
                <w:bCs/>
                <w:snapToGrid w:val="0"/>
              </w:rPr>
              <w:t xml:space="preserve"> och </w:t>
            </w:r>
            <w:r w:rsidR="008C4CB9" w:rsidRPr="0056470C">
              <w:rPr>
                <w:bCs/>
                <w:snapToGrid w:val="0"/>
              </w:rPr>
              <w:t>en tjänsteman</w:t>
            </w:r>
            <w:r w:rsidRPr="0056470C">
              <w:rPr>
                <w:bCs/>
                <w:snapToGrid w:val="0"/>
              </w:rPr>
              <w:t xml:space="preserve"> från justitieutskottets kansli närvarade under sammanträdet vid punkt </w:t>
            </w:r>
            <w:r w:rsidR="00DA3CC5" w:rsidRPr="0056470C">
              <w:rPr>
                <w:bCs/>
                <w:snapToGrid w:val="0"/>
              </w:rPr>
              <w:t>1</w:t>
            </w:r>
            <w:r w:rsidRPr="0056470C">
              <w:rPr>
                <w:bCs/>
                <w:snapToGrid w:val="0"/>
              </w:rPr>
              <w:t xml:space="preserve"> på föredragningslistan.</w:t>
            </w:r>
          </w:p>
          <w:p w14:paraId="2A9E56E8" w14:textId="77777777" w:rsidR="00DE2FD9" w:rsidRPr="00F3656D" w:rsidRDefault="00DE2FD9" w:rsidP="00F3656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F3656D" w:rsidRPr="00CD7BA8" w14:paraId="2967EF19" w14:textId="77777777" w:rsidTr="00B10A33">
        <w:tc>
          <w:tcPr>
            <w:tcW w:w="567" w:type="dxa"/>
          </w:tcPr>
          <w:p w14:paraId="4C556516" w14:textId="474BC585" w:rsidR="00F3656D" w:rsidRDefault="00F3656D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E2FD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5EEFC939" w14:textId="5FA74967" w:rsidR="00F3656D" w:rsidRPr="00F3656D" w:rsidRDefault="00F3656D" w:rsidP="00F3656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F3656D">
              <w:rPr>
                <w:b/>
                <w:snapToGrid w:val="0"/>
                <w:szCs w:val="24"/>
              </w:rPr>
              <w:t>Information från</w:t>
            </w:r>
            <w:r>
              <w:rPr>
                <w:b/>
                <w:snapToGrid w:val="0"/>
                <w:szCs w:val="24"/>
              </w:rPr>
              <w:t xml:space="preserve"> </w:t>
            </w:r>
            <w:r w:rsidRPr="00F3656D">
              <w:rPr>
                <w:b/>
                <w:snapToGrid w:val="0"/>
                <w:szCs w:val="24"/>
              </w:rPr>
              <w:t>Försäkringskassan</w:t>
            </w:r>
            <w:r w:rsidR="00BD2227">
              <w:rPr>
                <w:b/>
                <w:snapToGrid w:val="0"/>
                <w:szCs w:val="24"/>
              </w:rPr>
              <w:t>,</w:t>
            </w:r>
            <w:r>
              <w:rPr>
                <w:b/>
                <w:snapToGrid w:val="0"/>
                <w:szCs w:val="24"/>
              </w:rPr>
              <w:t xml:space="preserve"> Polismyndigheten</w:t>
            </w:r>
            <w:r w:rsidR="00BD2227">
              <w:rPr>
                <w:b/>
                <w:snapToGrid w:val="0"/>
                <w:szCs w:val="24"/>
              </w:rPr>
              <w:t xml:space="preserve"> och </w:t>
            </w:r>
            <w:r w:rsidR="00BD2227" w:rsidRPr="00F3656D">
              <w:rPr>
                <w:b/>
                <w:snapToGrid w:val="0"/>
                <w:szCs w:val="24"/>
              </w:rPr>
              <w:t>Socialdepartementet</w:t>
            </w:r>
          </w:p>
          <w:p w14:paraId="28B22BC8" w14:textId="77777777" w:rsidR="00F3656D" w:rsidRDefault="00F3656D" w:rsidP="00F3656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34CB70C" w14:textId="38A07843" w:rsidR="00F3656D" w:rsidRPr="00F3656D" w:rsidRDefault="00BD2227" w:rsidP="00F3656D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>
              <w:rPr>
                <w:bCs/>
                <w:snapToGrid w:val="0"/>
                <w:szCs w:val="24"/>
              </w:rPr>
              <w:t>F</w:t>
            </w:r>
            <w:r w:rsidR="00F3656D" w:rsidRPr="00F3656D">
              <w:rPr>
                <w:bCs/>
                <w:snapToGrid w:val="0"/>
                <w:szCs w:val="24"/>
              </w:rPr>
              <w:t>öreträdare från Försäkringskassan</w:t>
            </w:r>
            <w:r>
              <w:rPr>
                <w:bCs/>
                <w:snapToGrid w:val="0"/>
                <w:szCs w:val="24"/>
              </w:rPr>
              <w:t>,</w:t>
            </w:r>
            <w:r w:rsidR="00F3656D" w:rsidRPr="00F3656D">
              <w:rPr>
                <w:bCs/>
                <w:snapToGrid w:val="0"/>
                <w:szCs w:val="24"/>
              </w:rPr>
              <w:t xml:space="preserve"> Polismyndigheten</w:t>
            </w:r>
            <w:r>
              <w:rPr>
                <w:bCs/>
                <w:snapToGrid w:val="0"/>
                <w:szCs w:val="24"/>
              </w:rPr>
              <w:t xml:space="preserve"> och s</w:t>
            </w:r>
            <w:r w:rsidRPr="00F3656D">
              <w:rPr>
                <w:bCs/>
                <w:snapToGrid w:val="0"/>
                <w:szCs w:val="24"/>
              </w:rPr>
              <w:t>ocialtjänstminister Camilla Waltersson Grönvall</w:t>
            </w:r>
            <w:r>
              <w:rPr>
                <w:bCs/>
                <w:snapToGrid w:val="0"/>
                <w:szCs w:val="24"/>
              </w:rPr>
              <w:t>, med medarbetare från Socialdepartementet,</w:t>
            </w:r>
            <w:r w:rsidRPr="00F3656D">
              <w:rPr>
                <w:bCs/>
                <w:snapToGrid w:val="0"/>
                <w:szCs w:val="24"/>
              </w:rPr>
              <w:t xml:space="preserve"> </w:t>
            </w:r>
            <w:r w:rsidR="00F3656D" w:rsidRPr="00F3656D">
              <w:rPr>
                <w:bCs/>
                <w:snapToGrid w:val="0"/>
                <w:szCs w:val="24"/>
              </w:rPr>
              <w:t>informera</w:t>
            </w:r>
            <w:r w:rsidR="00F3656D">
              <w:rPr>
                <w:bCs/>
                <w:snapToGrid w:val="0"/>
                <w:szCs w:val="24"/>
              </w:rPr>
              <w:t xml:space="preserve">de </w:t>
            </w:r>
            <w:r w:rsidR="00F3656D" w:rsidRPr="00F3656D">
              <w:rPr>
                <w:bCs/>
                <w:snapToGrid w:val="0"/>
                <w:szCs w:val="24"/>
              </w:rPr>
              <w:t>om de frågor som aktualiseras med anledning av den myndighetsgemensamma rapporten om assistansersättning och organiserad brottslighet.</w:t>
            </w:r>
          </w:p>
          <w:p w14:paraId="0313CB39" w14:textId="5646558C" w:rsidR="00F3656D" w:rsidRPr="005441B5" w:rsidRDefault="00F3656D" w:rsidP="00F3656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ED2443" w:rsidRPr="00CD7BA8" w14:paraId="28CD585E" w14:textId="77777777" w:rsidTr="00B10A33">
        <w:tc>
          <w:tcPr>
            <w:tcW w:w="567" w:type="dxa"/>
          </w:tcPr>
          <w:p w14:paraId="2DA7E0C5" w14:textId="38D0EE42" w:rsidR="00ED2443" w:rsidRDefault="00ED2443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E2FD9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64088D25" w14:textId="77777777" w:rsidR="00ED2443" w:rsidRPr="00067DBE" w:rsidRDefault="00ED2443" w:rsidP="00ED24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67DBE">
              <w:rPr>
                <w:b/>
                <w:snapToGrid w:val="0"/>
                <w:szCs w:val="24"/>
              </w:rPr>
              <w:t>Justering av protokoll</w:t>
            </w:r>
          </w:p>
          <w:p w14:paraId="371BAB65" w14:textId="77777777" w:rsidR="00ED2443" w:rsidRPr="00067DBE" w:rsidRDefault="00ED2443" w:rsidP="00ED24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B8B0B32" w14:textId="0EF8F87D" w:rsidR="00ED2443" w:rsidRPr="00067DBE" w:rsidRDefault="00ED2443" w:rsidP="00ED244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067DBE">
              <w:rPr>
                <w:snapToGrid w:val="0"/>
                <w:szCs w:val="24"/>
              </w:rPr>
              <w:t>Utskottet justerade protokoll 2024/25:3</w:t>
            </w:r>
            <w:r w:rsidR="00207074" w:rsidRPr="00067DBE">
              <w:rPr>
                <w:snapToGrid w:val="0"/>
                <w:szCs w:val="24"/>
              </w:rPr>
              <w:t>9</w:t>
            </w:r>
            <w:r w:rsidRPr="00067DBE">
              <w:rPr>
                <w:snapToGrid w:val="0"/>
                <w:szCs w:val="24"/>
              </w:rPr>
              <w:t>.</w:t>
            </w:r>
          </w:p>
          <w:p w14:paraId="1C66A4CF" w14:textId="77777777" w:rsidR="00ED2443" w:rsidRPr="00067DBE" w:rsidRDefault="00ED2443" w:rsidP="00ED244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6283D" w:rsidRPr="00CD7BA8" w14:paraId="0D7C76E7" w14:textId="77777777" w:rsidTr="00B10A33">
        <w:tc>
          <w:tcPr>
            <w:tcW w:w="567" w:type="dxa"/>
          </w:tcPr>
          <w:p w14:paraId="7A0DA013" w14:textId="2BBED203" w:rsidR="0056283D" w:rsidRDefault="0056283D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4C63C504" w14:textId="77777777" w:rsidR="0056283D" w:rsidRPr="00067DBE" w:rsidRDefault="0056283D" w:rsidP="00ED24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067DBE">
              <w:rPr>
                <w:b/>
                <w:snapToGrid w:val="0"/>
                <w:szCs w:val="24"/>
              </w:rPr>
              <w:t>Överlämnande av lagförslag</w:t>
            </w:r>
          </w:p>
          <w:p w14:paraId="0CC7D7EE" w14:textId="77777777" w:rsidR="0056283D" w:rsidRPr="00067DBE" w:rsidRDefault="0056283D" w:rsidP="00ED24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121BC45B" w14:textId="65D7CD29" w:rsidR="00347DE6" w:rsidRPr="00067DBE" w:rsidRDefault="00347DE6" w:rsidP="00347DE6">
            <w:r w:rsidRPr="00067DBE">
              <w:t>Utskottet överlämna</w:t>
            </w:r>
            <w:r w:rsidR="00A10FE7">
              <w:t>de</w:t>
            </w:r>
            <w:r w:rsidRPr="00067DBE">
              <w:t xml:space="preserve"> regeringens förslag till lag om ändring i 102 kap. 20 § socialförsäkringsbalken till socialförsäkringsutskottet. Överlämnandet gäller under förutsättning att socialförsäkringsutskottet tar emot lagförslaget. </w:t>
            </w:r>
          </w:p>
          <w:p w14:paraId="6CFD6803" w14:textId="77777777" w:rsidR="0056283D" w:rsidRPr="00067DBE" w:rsidRDefault="0056283D" w:rsidP="00ED244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317937B9" w14:textId="64AD720E" w:rsidR="0056283D" w:rsidRPr="00067DBE" w:rsidRDefault="0056283D" w:rsidP="00ED244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067DBE">
              <w:rPr>
                <w:bCs/>
                <w:snapToGrid w:val="0"/>
                <w:szCs w:val="24"/>
              </w:rPr>
              <w:t>Denna paragraf förklarades omedelbart justerad.</w:t>
            </w:r>
          </w:p>
          <w:p w14:paraId="77C2F6A1" w14:textId="78D78F6F" w:rsidR="00067DBE" w:rsidRPr="00067DBE" w:rsidRDefault="00067DBE" w:rsidP="00ED244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</w:tc>
      </w:tr>
      <w:tr w:rsidR="00635C92" w:rsidRPr="00CD7BA8" w14:paraId="38B35AED" w14:textId="77777777" w:rsidTr="00B10A33">
        <w:tc>
          <w:tcPr>
            <w:tcW w:w="567" w:type="dxa"/>
          </w:tcPr>
          <w:p w14:paraId="5324037B" w14:textId="4D97B7BF" w:rsidR="00635C92" w:rsidRDefault="00635C92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6283D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13FE7DC5" w14:textId="3B98D8C7" w:rsidR="00A97E26" w:rsidRPr="00067DBE" w:rsidRDefault="00F3656D" w:rsidP="00E404DF">
            <w:pPr>
              <w:tabs>
                <w:tab w:val="left" w:pos="1701"/>
              </w:tabs>
              <w:rPr>
                <w:b/>
              </w:rPr>
            </w:pPr>
            <w:r w:rsidRPr="00067DBE">
              <w:rPr>
                <w:b/>
              </w:rPr>
              <w:t>En förebyggande socialtjänstlag – för ökade rättigheter, skyldigheter och möjligheter (SoU23)</w:t>
            </w:r>
          </w:p>
          <w:p w14:paraId="4361B38B" w14:textId="77777777" w:rsidR="00361006" w:rsidRPr="00067DBE" w:rsidRDefault="00361006" w:rsidP="0036100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382424B" w14:textId="636561B1" w:rsidR="00361006" w:rsidRPr="00067DBE" w:rsidRDefault="00361006" w:rsidP="00361006">
            <w:pPr>
              <w:tabs>
                <w:tab w:val="left" w:pos="1701"/>
              </w:tabs>
              <w:rPr>
                <w:bCs/>
              </w:rPr>
            </w:pPr>
            <w:r w:rsidRPr="00067DBE">
              <w:rPr>
                <w:bCs/>
                <w:snapToGrid w:val="0"/>
              </w:rPr>
              <w:t>Utskottet fortsatte beredningen av proposition 2024/25:89 och motioner</w:t>
            </w:r>
            <w:r w:rsidRPr="00067DBE">
              <w:rPr>
                <w:bCs/>
              </w:rPr>
              <w:t>.</w:t>
            </w:r>
          </w:p>
          <w:p w14:paraId="1736235F" w14:textId="77777777" w:rsidR="00361006" w:rsidRPr="00067DBE" w:rsidRDefault="00361006" w:rsidP="0036100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C97737D" w14:textId="4A1FC1DB" w:rsidR="00361006" w:rsidRPr="00067DBE" w:rsidRDefault="00361006" w:rsidP="0036100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067DBE">
              <w:rPr>
                <w:bCs/>
                <w:snapToGrid w:val="0"/>
              </w:rPr>
              <w:t>Utskottet justerade betänkande SoU23.</w:t>
            </w:r>
          </w:p>
          <w:p w14:paraId="4019CAD9" w14:textId="77777777" w:rsidR="00361006" w:rsidRPr="00067DBE" w:rsidRDefault="00361006" w:rsidP="00361006">
            <w:pPr>
              <w:tabs>
                <w:tab w:val="left" w:pos="1701"/>
              </w:tabs>
            </w:pPr>
          </w:p>
          <w:p w14:paraId="1C15D55D" w14:textId="7D689B41" w:rsidR="00361006" w:rsidRPr="00067DBE" w:rsidRDefault="002F05D4" w:rsidP="00361006">
            <w:pPr>
              <w:tabs>
                <w:tab w:val="left" w:pos="1701"/>
              </w:tabs>
            </w:pPr>
            <w:r w:rsidRPr="00067DBE">
              <w:t>S</w:t>
            </w:r>
            <w:r w:rsidR="00361006" w:rsidRPr="00067DBE">
              <w:t xml:space="preserve">-, </w:t>
            </w:r>
            <w:r w:rsidRPr="00067DBE">
              <w:t>V</w:t>
            </w:r>
            <w:r w:rsidR="00361006" w:rsidRPr="00067DBE">
              <w:t xml:space="preserve">-, </w:t>
            </w:r>
            <w:r w:rsidRPr="00067DBE">
              <w:t>C</w:t>
            </w:r>
            <w:r w:rsidR="00361006" w:rsidRPr="00067DBE">
              <w:t xml:space="preserve">- och </w:t>
            </w:r>
            <w:r w:rsidRPr="00067DBE">
              <w:t>MP</w:t>
            </w:r>
            <w:r w:rsidR="00361006" w:rsidRPr="00067DBE">
              <w:t>-ledamöterna anmälde reservationer</w:t>
            </w:r>
            <w:r w:rsidR="00155A58" w:rsidRPr="00067DBE">
              <w:t>.</w:t>
            </w:r>
          </w:p>
          <w:p w14:paraId="27A67A6C" w14:textId="349D5CD1" w:rsidR="00A97E26" w:rsidRPr="00067DBE" w:rsidRDefault="00A97E26" w:rsidP="00E404D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7769F" w:rsidRPr="00CD7BA8" w14:paraId="69E2A3BB" w14:textId="77777777" w:rsidTr="00B10A33">
        <w:tc>
          <w:tcPr>
            <w:tcW w:w="567" w:type="dxa"/>
          </w:tcPr>
          <w:p w14:paraId="4EE8A37A" w14:textId="1BB75FD1" w:rsidR="00A7769F" w:rsidRDefault="00A7769F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56283D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7D08A668" w14:textId="53617254" w:rsidR="00A97E26" w:rsidRPr="00067DBE" w:rsidRDefault="00F3656D" w:rsidP="00325759">
            <w:pPr>
              <w:tabs>
                <w:tab w:val="left" w:pos="1701"/>
              </w:tabs>
              <w:rPr>
                <w:b/>
              </w:rPr>
            </w:pPr>
            <w:r w:rsidRPr="00067DBE">
              <w:rPr>
                <w:b/>
              </w:rPr>
              <w:t>Det handlar om livet – nationell strategi inom området psykisk hälsa och suicidprevention (SoU7)</w:t>
            </w:r>
          </w:p>
          <w:p w14:paraId="3232C95D" w14:textId="77777777" w:rsidR="00361006" w:rsidRPr="00067DBE" w:rsidRDefault="00361006" w:rsidP="0036100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3F8A462" w14:textId="725C2EDC" w:rsidR="00361006" w:rsidRPr="00067DBE" w:rsidRDefault="00361006" w:rsidP="00361006">
            <w:pPr>
              <w:tabs>
                <w:tab w:val="left" w:pos="1701"/>
              </w:tabs>
              <w:rPr>
                <w:bCs/>
              </w:rPr>
            </w:pPr>
            <w:r w:rsidRPr="00067DBE">
              <w:rPr>
                <w:bCs/>
                <w:snapToGrid w:val="0"/>
              </w:rPr>
              <w:t>Utskottet fortsatte beredningen av skrivelse 2024/25:77</w:t>
            </w:r>
            <w:r w:rsidRPr="00067DBE">
              <w:rPr>
                <w:bCs/>
              </w:rPr>
              <w:t>.</w:t>
            </w:r>
          </w:p>
          <w:p w14:paraId="04C72E87" w14:textId="77777777" w:rsidR="00361006" w:rsidRPr="00067DBE" w:rsidRDefault="00361006" w:rsidP="0036100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850AC3C" w14:textId="77777777" w:rsidR="00361006" w:rsidRPr="00067DBE" w:rsidRDefault="00361006" w:rsidP="00361006">
            <w:pPr>
              <w:tabs>
                <w:tab w:val="left" w:pos="1701"/>
              </w:tabs>
            </w:pPr>
            <w:r w:rsidRPr="00067DBE">
              <w:t>Ärendet bordlades.</w:t>
            </w:r>
          </w:p>
          <w:p w14:paraId="4DD4703D" w14:textId="4A6E1AD8" w:rsidR="00A97E26" w:rsidRPr="00067DBE" w:rsidRDefault="00A97E26" w:rsidP="0032575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3656D" w:rsidRPr="00CD7BA8" w14:paraId="6D704FA5" w14:textId="77777777" w:rsidTr="00B10A33">
        <w:tc>
          <w:tcPr>
            <w:tcW w:w="567" w:type="dxa"/>
          </w:tcPr>
          <w:p w14:paraId="405841C5" w14:textId="0BB79DC5" w:rsidR="00F3656D" w:rsidRDefault="00F3656D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6283D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17D18CE4" w14:textId="77777777" w:rsidR="00F3656D" w:rsidRPr="00067DBE" w:rsidRDefault="00F3656D" w:rsidP="00325759">
            <w:pPr>
              <w:tabs>
                <w:tab w:val="left" w:pos="1701"/>
              </w:tabs>
              <w:rPr>
                <w:b/>
              </w:rPr>
            </w:pPr>
            <w:r w:rsidRPr="00067DBE">
              <w:rPr>
                <w:b/>
              </w:rPr>
              <w:t>Uppdaterat högkostnadsskydd för läkemedel (SoU27)</w:t>
            </w:r>
          </w:p>
          <w:p w14:paraId="65375719" w14:textId="77777777" w:rsidR="00F3656D" w:rsidRPr="00067DBE" w:rsidRDefault="00F3656D" w:rsidP="00325759">
            <w:pPr>
              <w:tabs>
                <w:tab w:val="left" w:pos="1701"/>
              </w:tabs>
              <w:rPr>
                <w:b/>
              </w:rPr>
            </w:pPr>
          </w:p>
          <w:p w14:paraId="1715435C" w14:textId="0AC4B55E" w:rsidR="00361006" w:rsidRPr="00067DBE" w:rsidRDefault="00361006" w:rsidP="00361006">
            <w:pPr>
              <w:tabs>
                <w:tab w:val="left" w:pos="1701"/>
              </w:tabs>
              <w:rPr>
                <w:bCs/>
              </w:rPr>
            </w:pPr>
            <w:r w:rsidRPr="00067DBE">
              <w:rPr>
                <w:bCs/>
                <w:snapToGrid w:val="0"/>
              </w:rPr>
              <w:t>Utskottet fortsatte beredningen av proposition 2024/25:144 och motioner</w:t>
            </w:r>
            <w:r w:rsidRPr="00067DBE">
              <w:rPr>
                <w:bCs/>
              </w:rPr>
              <w:t>.</w:t>
            </w:r>
          </w:p>
          <w:p w14:paraId="25C5DBC4" w14:textId="77777777" w:rsidR="00361006" w:rsidRPr="00067DBE" w:rsidRDefault="00361006" w:rsidP="0036100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28CC2A6" w14:textId="77777777" w:rsidR="00361006" w:rsidRPr="00067DBE" w:rsidRDefault="00361006" w:rsidP="00361006">
            <w:pPr>
              <w:tabs>
                <w:tab w:val="left" w:pos="1701"/>
              </w:tabs>
            </w:pPr>
            <w:r w:rsidRPr="00067DBE">
              <w:t>Ärendet bordlades.</w:t>
            </w:r>
          </w:p>
          <w:p w14:paraId="14DFEC13" w14:textId="6A695038" w:rsidR="00361006" w:rsidRPr="00067DBE" w:rsidRDefault="00361006" w:rsidP="0032575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3656D" w:rsidRPr="00CD7BA8" w14:paraId="686FDCEE" w14:textId="77777777" w:rsidTr="00B10A33">
        <w:tc>
          <w:tcPr>
            <w:tcW w:w="567" w:type="dxa"/>
          </w:tcPr>
          <w:p w14:paraId="25CAB109" w14:textId="1EFD1878" w:rsidR="00F3656D" w:rsidRDefault="00F3656D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17DB6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54404C00" w14:textId="77777777" w:rsidR="00F3656D" w:rsidRPr="00067DBE" w:rsidRDefault="00F3656D" w:rsidP="00325759">
            <w:pPr>
              <w:tabs>
                <w:tab w:val="left" w:pos="1701"/>
              </w:tabs>
              <w:rPr>
                <w:b/>
              </w:rPr>
            </w:pPr>
            <w:r w:rsidRPr="00067DBE">
              <w:rPr>
                <w:b/>
              </w:rPr>
              <w:t>Begränsad tillgång till lustgas (SoU28)</w:t>
            </w:r>
          </w:p>
          <w:p w14:paraId="753728A3" w14:textId="77777777" w:rsidR="00361006" w:rsidRPr="00067DBE" w:rsidRDefault="00361006" w:rsidP="0036100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76E8A7A" w14:textId="3CE891FE" w:rsidR="00361006" w:rsidRPr="00067DBE" w:rsidRDefault="00361006" w:rsidP="00361006">
            <w:pPr>
              <w:tabs>
                <w:tab w:val="left" w:pos="1701"/>
              </w:tabs>
              <w:rPr>
                <w:bCs/>
              </w:rPr>
            </w:pPr>
            <w:r w:rsidRPr="00067DBE">
              <w:rPr>
                <w:bCs/>
                <w:snapToGrid w:val="0"/>
              </w:rPr>
              <w:t>Utskottet inledde beredningen av proposition 2024/25:127 och motion</w:t>
            </w:r>
            <w:r w:rsidRPr="00067DBE">
              <w:rPr>
                <w:bCs/>
              </w:rPr>
              <w:t>.</w:t>
            </w:r>
          </w:p>
          <w:p w14:paraId="26C32E0F" w14:textId="77777777" w:rsidR="00361006" w:rsidRPr="00067DBE" w:rsidRDefault="00361006" w:rsidP="0036100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8CAB0B8" w14:textId="77777777" w:rsidR="00361006" w:rsidRPr="00067DBE" w:rsidRDefault="00361006" w:rsidP="00361006">
            <w:pPr>
              <w:tabs>
                <w:tab w:val="left" w:pos="1701"/>
              </w:tabs>
            </w:pPr>
            <w:r w:rsidRPr="00067DBE">
              <w:t>Ärendet bordlades.</w:t>
            </w:r>
          </w:p>
          <w:p w14:paraId="6BF67192" w14:textId="48753A09" w:rsidR="00F3656D" w:rsidRPr="00067DBE" w:rsidRDefault="00F3656D" w:rsidP="00325759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F609D6" w:rsidRPr="00CD7BA8" w14:paraId="149D978D" w14:textId="77777777" w:rsidTr="00B10A33">
        <w:tc>
          <w:tcPr>
            <w:tcW w:w="567" w:type="dxa"/>
          </w:tcPr>
          <w:p w14:paraId="1E61C642" w14:textId="77006E04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6283D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7017" w:type="dxa"/>
          </w:tcPr>
          <w:p w14:paraId="1D863554" w14:textId="77777777" w:rsidR="00F609D6" w:rsidRPr="00067DBE" w:rsidRDefault="00F609D6" w:rsidP="00F609D6">
            <w:pPr>
              <w:tabs>
                <w:tab w:val="left" w:pos="1701"/>
              </w:tabs>
              <w:rPr>
                <w:b/>
              </w:rPr>
            </w:pPr>
            <w:r w:rsidRPr="00067DBE">
              <w:rPr>
                <w:b/>
              </w:rPr>
              <w:t>Inkomna skrivelser</w:t>
            </w:r>
          </w:p>
          <w:p w14:paraId="704E332A" w14:textId="77777777" w:rsidR="00F609D6" w:rsidRPr="00067DB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3E6B84D2" w:rsidR="00F609D6" w:rsidRPr="00067DBE" w:rsidRDefault="00F609D6" w:rsidP="00194942">
            <w:pPr>
              <w:tabs>
                <w:tab w:val="left" w:pos="1701"/>
              </w:tabs>
              <w:rPr>
                <w:b/>
              </w:rPr>
            </w:pPr>
            <w:r w:rsidRPr="00067DBE">
              <w:rPr>
                <w:szCs w:val="24"/>
              </w:rPr>
              <w:t xml:space="preserve">Inkomna skrivelser anmäldes (dnr </w:t>
            </w:r>
            <w:r w:rsidR="00243077" w:rsidRPr="00067DBE">
              <w:rPr>
                <w:szCs w:val="24"/>
              </w:rPr>
              <w:t>1329</w:t>
            </w:r>
            <w:r w:rsidR="004535F3" w:rsidRPr="00067DBE">
              <w:rPr>
                <w:szCs w:val="24"/>
              </w:rPr>
              <w:t>-2024/25</w:t>
            </w:r>
            <w:r w:rsidRPr="00067DBE">
              <w:rPr>
                <w:szCs w:val="24"/>
              </w:rPr>
              <w:t>).</w:t>
            </w:r>
            <w:r w:rsidR="003B2075" w:rsidRPr="00067DBE">
              <w:rPr>
                <w:szCs w:val="24"/>
              </w:rPr>
              <w:br/>
            </w:r>
          </w:p>
        </w:tc>
      </w:tr>
      <w:tr w:rsidR="00F609D6" w:rsidRPr="00CD7BA8" w14:paraId="3DD126A7" w14:textId="77777777" w:rsidTr="00B10A33">
        <w:tc>
          <w:tcPr>
            <w:tcW w:w="567" w:type="dxa"/>
          </w:tcPr>
          <w:p w14:paraId="68130C5B" w14:textId="229A2B7A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56283D">
              <w:rPr>
                <w:b/>
                <w:snapToGrid w:val="0"/>
                <w:szCs w:val="24"/>
              </w:rPr>
              <w:t>10</w:t>
            </w:r>
          </w:p>
          <w:p w14:paraId="1D089B8B" w14:textId="5444A24B" w:rsidR="00F609D6" w:rsidRPr="00CD7BA8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F609D6" w:rsidRPr="00067DBE" w:rsidRDefault="00F609D6" w:rsidP="00F609D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7DBE">
              <w:rPr>
                <w:b/>
                <w:snapToGrid w:val="0"/>
              </w:rPr>
              <w:t>Övriga frågor</w:t>
            </w:r>
          </w:p>
          <w:p w14:paraId="2239A55A" w14:textId="77777777" w:rsidR="00F609D6" w:rsidRPr="00067DBE" w:rsidRDefault="00F609D6" w:rsidP="00F609D6">
            <w:pPr>
              <w:tabs>
                <w:tab w:val="left" w:pos="1701"/>
              </w:tabs>
            </w:pPr>
          </w:p>
          <w:p w14:paraId="6E43E5BB" w14:textId="768C2949" w:rsidR="00F609D6" w:rsidRPr="00067DBE" w:rsidRDefault="00F609D6" w:rsidP="00A97E26">
            <w:pPr>
              <w:tabs>
                <w:tab w:val="left" w:pos="1701"/>
              </w:tabs>
              <w:rPr>
                <w:bCs/>
                <w:szCs w:val="24"/>
              </w:rPr>
            </w:pPr>
            <w:r w:rsidRPr="00067DBE">
              <w:rPr>
                <w:bCs/>
                <w:szCs w:val="24"/>
              </w:rPr>
              <w:t>Kanslichefen informerade om planeringen.</w:t>
            </w:r>
            <w:r w:rsidR="00B91AD2" w:rsidRPr="00067DBE">
              <w:rPr>
                <w:bCs/>
                <w:szCs w:val="24"/>
              </w:rPr>
              <w:br/>
            </w:r>
          </w:p>
        </w:tc>
      </w:tr>
      <w:tr w:rsidR="00F609D6" w:rsidRPr="00CD7BA8" w14:paraId="32A03CBC" w14:textId="77777777" w:rsidTr="00B10A33">
        <w:tc>
          <w:tcPr>
            <w:tcW w:w="567" w:type="dxa"/>
          </w:tcPr>
          <w:p w14:paraId="23DD892D" w14:textId="22C97B24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DE2FD9">
              <w:rPr>
                <w:b/>
                <w:snapToGrid w:val="0"/>
                <w:szCs w:val="24"/>
              </w:rPr>
              <w:t>1</w:t>
            </w:r>
            <w:r w:rsidR="0056283D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04E45745" w14:textId="77777777" w:rsidR="00F609D6" w:rsidRPr="00067DBE" w:rsidRDefault="00F609D6" w:rsidP="00F609D6">
            <w:pPr>
              <w:rPr>
                <w:b/>
                <w:snapToGrid w:val="0"/>
                <w:szCs w:val="24"/>
              </w:rPr>
            </w:pPr>
            <w:r w:rsidRPr="00067DBE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F609D6" w:rsidRPr="00067DBE" w:rsidRDefault="00F609D6" w:rsidP="00F609D6">
            <w:pPr>
              <w:rPr>
                <w:snapToGrid w:val="0"/>
                <w:szCs w:val="24"/>
              </w:rPr>
            </w:pPr>
          </w:p>
          <w:p w14:paraId="1BC9A2DC" w14:textId="72DF9BF4" w:rsidR="00F609D6" w:rsidRPr="00067DBE" w:rsidRDefault="00F609D6" w:rsidP="00F609D6">
            <w:pPr>
              <w:rPr>
                <w:bCs/>
                <w:snapToGrid w:val="0"/>
                <w:szCs w:val="24"/>
              </w:rPr>
            </w:pPr>
            <w:r w:rsidRPr="00067DBE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067DBE">
              <w:rPr>
                <w:bCs/>
                <w:snapToGrid w:val="0"/>
                <w:szCs w:val="24"/>
              </w:rPr>
              <w:t>t</w:t>
            </w:r>
            <w:r w:rsidR="00207074" w:rsidRPr="00067DBE">
              <w:rPr>
                <w:bCs/>
                <w:snapToGrid w:val="0"/>
                <w:szCs w:val="24"/>
              </w:rPr>
              <w:t>or</w:t>
            </w:r>
            <w:r w:rsidRPr="00067DBE">
              <w:rPr>
                <w:bCs/>
                <w:snapToGrid w:val="0"/>
                <w:szCs w:val="24"/>
              </w:rPr>
              <w:t xml:space="preserve">sdagen den </w:t>
            </w:r>
            <w:r w:rsidR="00A97E26" w:rsidRPr="00067DBE">
              <w:rPr>
                <w:bCs/>
                <w:snapToGrid w:val="0"/>
                <w:szCs w:val="24"/>
              </w:rPr>
              <w:t>1</w:t>
            </w:r>
            <w:r w:rsidR="00207074" w:rsidRPr="00067DBE">
              <w:rPr>
                <w:bCs/>
                <w:snapToGrid w:val="0"/>
                <w:szCs w:val="24"/>
              </w:rPr>
              <w:t>5</w:t>
            </w:r>
            <w:r w:rsidRPr="00067DBE">
              <w:rPr>
                <w:bCs/>
                <w:snapToGrid w:val="0"/>
                <w:szCs w:val="24"/>
              </w:rPr>
              <w:t xml:space="preserve"> </w:t>
            </w:r>
            <w:r w:rsidR="006F5F78" w:rsidRPr="00067DBE">
              <w:rPr>
                <w:bCs/>
                <w:snapToGrid w:val="0"/>
                <w:szCs w:val="24"/>
              </w:rPr>
              <w:t>maj</w:t>
            </w:r>
            <w:r w:rsidRPr="00067DBE">
              <w:rPr>
                <w:bCs/>
                <w:snapToGrid w:val="0"/>
                <w:szCs w:val="24"/>
              </w:rPr>
              <w:t xml:space="preserve"> 2025 kl. 1</w:t>
            </w:r>
            <w:r w:rsidR="00207074" w:rsidRPr="00067DBE">
              <w:rPr>
                <w:bCs/>
                <w:snapToGrid w:val="0"/>
                <w:szCs w:val="24"/>
              </w:rPr>
              <w:t>0</w:t>
            </w:r>
            <w:r w:rsidRPr="00067DBE">
              <w:rPr>
                <w:bCs/>
                <w:snapToGrid w:val="0"/>
                <w:szCs w:val="24"/>
              </w:rPr>
              <w:t>.00.</w:t>
            </w:r>
          </w:p>
          <w:p w14:paraId="6173CD84" w14:textId="775B221D" w:rsidR="00F609D6" w:rsidRPr="00067DBE" w:rsidRDefault="00F609D6" w:rsidP="00F609D6">
            <w:pPr>
              <w:rPr>
                <w:snapToGrid w:val="0"/>
                <w:szCs w:val="24"/>
              </w:rPr>
            </w:pPr>
          </w:p>
        </w:tc>
      </w:tr>
      <w:tr w:rsidR="00F609D6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F609D6" w:rsidRPr="00067DB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F609D6" w:rsidRPr="00067DB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A7907BE" w14:textId="78F7446D" w:rsidR="00F609D6" w:rsidRPr="00067DB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067DBE">
              <w:rPr>
                <w:szCs w:val="24"/>
              </w:rPr>
              <w:t>Vid protokollet</w:t>
            </w:r>
          </w:p>
          <w:p w14:paraId="702AF024" w14:textId="77777777" w:rsidR="00F609D6" w:rsidRPr="00067DB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3A4B9967" w14:textId="11A94F08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F609D6" w:rsidRPr="00067DB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F609D6" w:rsidRPr="00067DB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44BC0590" w:rsidR="00F609D6" w:rsidRPr="00067DB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067DBE">
              <w:rPr>
                <w:szCs w:val="24"/>
              </w:rPr>
              <w:t xml:space="preserve">Justeras den </w:t>
            </w:r>
            <w:r w:rsidR="00A97E26" w:rsidRPr="00067DBE">
              <w:rPr>
                <w:szCs w:val="24"/>
              </w:rPr>
              <w:t>1</w:t>
            </w:r>
            <w:r w:rsidR="00207074" w:rsidRPr="00067DBE">
              <w:rPr>
                <w:szCs w:val="24"/>
              </w:rPr>
              <w:t>5</w:t>
            </w:r>
            <w:r w:rsidR="006F5F78" w:rsidRPr="00067DBE">
              <w:rPr>
                <w:szCs w:val="24"/>
              </w:rPr>
              <w:t xml:space="preserve"> maj</w:t>
            </w:r>
            <w:r w:rsidRPr="00067DBE">
              <w:rPr>
                <w:szCs w:val="24"/>
              </w:rPr>
              <w:t xml:space="preserve"> 2025</w:t>
            </w:r>
          </w:p>
          <w:p w14:paraId="78158919" w14:textId="77777777" w:rsidR="00F609D6" w:rsidRPr="00067DB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132975EA" w:rsidR="00F609D6" w:rsidRPr="00067DB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389D4DCD" w14:textId="77777777" w:rsidR="00DF5E7E" w:rsidRPr="00067DBE" w:rsidRDefault="00DF5E7E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F609D6" w:rsidRPr="00067DBE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067DBE">
              <w:rPr>
                <w:bCs/>
                <w:snapToGrid w:val="0"/>
              </w:rPr>
              <w:t>Christian Carlsson</w:t>
            </w:r>
          </w:p>
        </w:tc>
      </w:tr>
    </w:tbl>
    <w:p w14:paraId="3B0633A3" w14:textId="77777777" w:rsidR="000302EB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0302EB" w:rsidRPr="00F8018F" w14:paraId="7A8EA501" w14:textId="77777777" w:rsidTr="00F81F58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5A282105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207074">
              <w:rPr>
                <w:sz w:val="20"/>
              </w:rPr>
              <w:t>40</w:t>
            </w:r>
          </w:p>
        </w:tc>
      </w:tr>
      <w:tr w:rsidR="000302EB" w:rsidRPr="00F8018F" w14:paraId="3E5581EA" w14:textId="77777777" w:rsidTr="00F81F58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3119093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5441B5">
              <w:rPr>
                <w:sz w:val="20"/>
              </w:rPr>
              <w:t>1</w:t>
            </w:r>
            <w:r w:rsidR="003D485A">
              <w:rPr>
                <w:sz w:val="20"/>
              </w:rPr>
              <w:t>-</w:t>
            </w:r>
            <w:r w:rsidR="00067DBE">
              <w:rPr>
                <w:sz w:val="20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09E823D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067DBE">
              <w:rPr>
                <w:sz w:val="20"/>
              </w:rPr>
              <w:t>3-9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6EEF823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067DBE">
              <w:rPr>
                <w:sz w:val="20"/>
              </w:rPr>
              <w:t>10-11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62C5891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2F54C99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5D7EC904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7E003528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17C5DAD6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58EC87D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55BAC4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60DE9EAA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37F7BF61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585B821A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1E1F72F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04ADE46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17A8B894" w:rsidR="000302EB" w:rsidRPr="003D485A" w:rsidRDefault="000D014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017DD934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3E68BCFC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6CCD0A66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277774E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437981D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5441B5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441B5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68E346EC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6E1A7D34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09423213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42A82FC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0530F80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02D54BAE" w:rsidR="000302EB" w:rsidRPr="005441B5" w:rsidRDefault="003D485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</w:t>
            </w:r>
            <w:r w:rsidR="00F81F58" w:rsidRPr="005441B5">
              <w:rPr>
                <w:i/>
                <w:iCs/>
                <w:sz w:val="20"/>
              </w:rPr>
              <w:t xml:space="preserve"> </w:t>
            </w:r>
            <w:r w:rsidR="000302EB" w:rsidRPr="005441B5">
              <w:rPr>
                <w:sz w:val="20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6A08A003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42A94594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79D48785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198CA91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601ED2D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76C4B8C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48FB966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143ED19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2B5FC61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51B517D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5E3FC62C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3E35779A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3C8A53FB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0286806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73F1138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3468D19E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6B8F3D8E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58E6F89E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0BF584F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7877188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37ACAA0A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4B87B1E2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2FC000AC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3687BF5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3C918AD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428DA027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4EE10DDF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234416E4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128719B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50100B1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3FE63ACB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12E55A7F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03CD7E67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5DCC94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5307657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314FDC8E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48A1CB79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07DED1A0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1FF9102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49E2E1B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68FBD2CF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4A1A4C1B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6B6EC0BF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6DBF288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113D0A4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7BFFE67C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4E79EB0B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31E4483C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7C2C044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1811C12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4E37BED2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600E32F1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07594E13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4A9C348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089EAE9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527846E2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52D9D">
              <w:rPr>
                <w:sz w:val="20"/>
              </w:rPr>
              <w:t xml:space="preserve">Nils Seye Larsen </w:t>
            </w:r>
            <w:r w:rsidR="000302EB" w:rsidRPr="00152D9D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0542E642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222DBD96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06281316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2F4331D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4D862B9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5E8B7052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0054AC63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50A7D347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1EF59E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4B01CB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577391B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315E5471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7999931A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4AC42E26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3ED2BED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35C0C1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458F7BB3" w:rsidR="000302EB" w:rsidRPr="006E4840" w:rsidRDefault="006E484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01815285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538422CA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006BA4E7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32E568F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54FE17D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0594C3B0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3B38C643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1C7C0EF1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7913AF0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646B07B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41C62699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2B27AD12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1522AB83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16A75F1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1A38F8A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0DE971B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19BBE07E" w:rsidR="000302EB" w:rsidRPr="00E40C0C" w:rsidRDefault="004532A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6DE7A70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4F64ED1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2735A0C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0DD45E6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3247F6D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04F91CDB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6540B826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1BFA9359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683A1CA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6AFF891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63323A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719E5BB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6FECFC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634F2FE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6095865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B1BCEE4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152D9D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32196D53" w:rsidR="000302EB" w:rsidRPr="00E40C0C" w:rsidRDefault="0056470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1483D5A8" w:rsidR="000302EB" w:rsidRPr="00E40C0C" w:rsidRDefault="0056470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20A852F8" w:rsidR="000302EB" w:rsidRPr="00E40C0C" w:rsidRDefault="0056470C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77777777" w:rsidR="000302EB" w:rsidRPr="004C1E7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>Vakant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508CF773" w:rsidR="000302EB" w:rsidRPr="00E40C0C" w:rsidRDefault="0041656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16563">
              <w:rPr>
                <w:sz w:val="20"/>
              </w:rPr>
              <w:t xml:space="preserve">Helene Odenjung </w:t>
            </w:r>
            <w:r w:rsidR="000302EB">
              <w:rPr>
                <w:sz w:val="20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596F59F8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584B0DA1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3E03D343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0D73610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6C4AD25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669CA00F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30B57340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279E5333" w:rsidR="000302EB" w:rsidRPr="00E40C0C" w:rsidRDefault="00067DB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7DAD9E2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530B905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4377A6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F81F58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F81F58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D3CED8F" w14:textId="410905AE" w:rsidR="009E5AA9" w:rsidRDefault="009E5AA9" w:rsidP="00204513">
      <w:pPr>
        <w:rPr>
          <w:b/>
          <w:szCs w:val="24"/>
        </w:rPr>
      </w:pPr>
    </w:p>
    <w:p w14:paraId="122BB643" w14:textId="31FBD7D8" w:rsidR="008F0F30" w:rsidRDefault="008F0F30" w:rsidP="00204513">
      <w:pPr>
        <w:rPr>
          <w:b/>
          <w:szCs w:val="24"/>
        </w:rPr>
      </w:pPr>
    </w:p>
    <w:p w14:paraId="25945974" w14:textId="473884C4" w:rsidR="008F0F30" w:rsidRDefault="008F0F30" w:rsidP="00204513">
      <w:pPr>
        <w:rPr>
          <w:b/>
          <w:szCs w:val="24"/>
        </w:rPr>
      </w:pPr>
    </w:p>
    <w:sectPr w:rsidR="008F0F30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81D16"/>
    <w:multiLevelType w:val="hybridMultilevel"/>
    <w:tmpl w:val="D1ECDC96"/>
    <w:lvl w:ilvl="0" w:tplc="6B480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67DBE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97FD5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2CA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5A58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3077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E1ACE"/>
    <w:rsid w:val="002E2003"/>
    <w:rsid w:val="002E3964"/>
    <w:rsid w:val="002E4957"/>
    <w:rsid w:val="002E54B1"/>
    <w:rsid w:val="002E5E2B"/>
    <w:rsid w:val="002E70EC"/>
    <w:rsid w:val="002F013E"/>
    <w:rsid w:val="002F05D4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47DE6"/>
    <w:rsid w:val="00350D06"/>
    <w:rsid w:val="003514CC"/>
    <w:rsid w:val="00352559"/>
    <w:rsid w:val="003537D5"/>
    <w:rsid w:val="00355E9D"/>
    <w:rsid w:val="00355F38"/>
    <w:rsid w:val="00356383"/>
    <w:rsid w:val="00360479"/>
    <w:rsid w:val="00361006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283D"/>
    <w:rsid w:val="00564087"/>
    <w:rsid w:val="0056470C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17C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441F"/>
    <w:rsid w:val="00664C82"/>
    <w:rsid w:val="00665103"/>
    <w:rsid w:val="00666390"/>
    <w:rsid w:val="00666F65"/>
    <w:rsid w:val="006718DB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58C4"/>
    <w:rsid w:val="0071189D"/>
    <w:rsid w:val="007145CE"/>
    <w:rsid w:val="00716CF7"/>
    <w:rsid w:val="00717DB6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902A1"/>
    <w:rsid w:val="0079076D"/>
    <w:rsid w:val="007908E1"/>
    <w:rsid w:val="00790DC6"/>
    <w:rsid w:val="00790DFD"/>
    <w:rsid w:val="00791911"/>
    <w:rsid w:val="0079349A"/>
    <w:rsid w:val="0079386F"/>
    <w:rsid w:val="0079588E"/>
    <w:rsid w:val="00797FF1"/>
    <w:rsid w:val="007A025B"/>
    <w:rsid w:val="007A0E36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4CB9"/>
    <w:rsid w:val="008C591A"/>
    <w:rsid w:val="008C6164"/>
    <w:rsid w:val="008C645F"/>
    <w:rsid w:val="008D0482"/>
    <w:rsid w:val="008D2811"/>
    <w:rsid w:val="008D2F3A"/>
    <w:rsid w:val="008D6AB8"/>
    <w:rsid w:val="008D72C8"/>
    <w:rsid w:val="008E799E"/>
    <w:rsid w:val="008F0F3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675C"/>
    <w:rsid w:val="009279BE"/>
    <w:rsid w:val="00927FF8"/>
    <w:rsid w:val="00930A85"/>
    <w:rsid w:val="0093105B"/>
    <w:rsid w:val="00931B1C"/>
    <w:rsid w:val="009320A4"/>
    <w:rsid w:val="00932A61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558"/>
    <w:rsid w:val="009D6076"/>
    <w:rsid w:val="009D60D7"/>
    <w:rsid w:val="009D7259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0FE7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2227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C0099E"/>
    <w:rsid w:val="00C012CA"/>
    <w:rsid w:val="00C03CE9"/>
    <w:rsid w:val="00C04819"/>
    <w:rsid w:val="00C04CB2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442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1A01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A87"/>
    <w:rsid w:val="00D53F5F"/>
    <w:rsid w:val="00D546D5"/>
    <w:rsid w:val="00D60087"/>
    <w:rsid w:val="00D605B0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3CC5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2FD9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2443"/>
    <w:rsid w:val="00ED333F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3B09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9D6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462</TotalTime>
  <Pages>3</Pages>
  <Words>562</Words>
  <Characters>3927</Characters>
  <Application>Microsoft Office Word</Application>
  <DocSecurity>0</DocSecurity>
  <Lines>1309</Lines>
  <Paragraphs>280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137</cp:revision>
  <cp:lastPrinted>2025-04-29T15:03:00Z</cp:lastPrinted>
  <dcterms:created xsi:type="dcterms:W3CDTF">2024-12-19T08:10:00Z</dcterms:created>
  <dcterms:modified xsi:type="dcterms:W3CDTF">2025-05-15T08:31:00Z</dcterms:modified>
</cp:coreProperties>
</file>