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A97A01" w14:textId="77777777" w:rsidR="0096348C" w:rsidRDefault="0096348C" w:rsidP="0096348C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29E042B7" w14:textId="77777777" w:rsidTr="0096348C">
        <w:tc>
          <w:tcPr>
            <w:tcW w:w="9141" w:type="dxa"/>
          </w:tcPr>
          <w:p w14:paraId="35BA4949" w14:textId="77777777" w:rsidR="0096348C" w:rsidRDefault="0096348C" w:rsidP="0096348C">
            <w:r>
              <w:t>RIKSDAGEN</w:t>
            </w:r>
          </w:p>
          <w:p w14:paraId="469A55F4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1B6C2E7D" w14:textId="77777777" w:rsidR="0096348C" w:rsidRDefault="0096348C" w:rsidP="0096348C"/>
    <w:p w14:paraId="20403A3E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A79852F" w14:textId="77777777" w:rsidTr="00012D39">
        <w:trPr>
          <w:cantSplit/>
          <w:trHeight w:val="742"/>
        </w:trPr>
        <w:tc>
          <w:tcPr>
            <w:tcW w:w="1985" w:type="dxa"/>
          </w:tcPr>
          <w:p w14:paraId="5B072547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3C2DFCF2" w14:textId="77777777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20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481B64">
              <w:rPr>
                <w:b/>
              </w:rPr>
              <w:t>1</w:t>
            </w:r>
            <w:r w:rsidR="0096348C">
              <w:rPr>
                <w:b/>
              </w:rPr>
              <w:t>:</w:t>
            </w:r>
            <w:r w:rsidR="00484533">
              <w:rPr>
                <w:b/>
              </w:rPr>
              <w:t>19</w:t>
            </w:r>
          </w:p>
          <w:p w14:paraId="4B4D95D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278BA3FC" w14:textId="77777777" w:rsidTr="00012D39">
        <w:tc>
          <w:tcPr>
            <w:tcW w:w="1985" w:type="dxa"/>
          </w:tcPr>
          <w:p w14:paraId="22F74B7F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417FE83" w14:textId="77777777" w:rsidR="0096348C" w:rsidRDefault="00EF70DA" w:rsidP="0096348C">
            <w:r>
              <w:t>20</w:t>
            </w:r>
            <w:r w:rsidR="00C3591B">
              <w:t>2</w:t>
            </w:r>
            <w:r w:rsidR="008F1A6E">
              <w:t>1</w:t>
            </w:r>
            <w:r w:rsidR="009D6560">
              <w:t>-</w:t>
            </w:r>
            <w:r w:rsidR="00484533">
              <w:t>03-25</w:t>
            </w:r>
          </w:p>
        </w:tc>
      </w:tr>
      <w:tr w:rsidR="0096348C" w14:paraId="5088D310" w14:textId="77777777" w:rsidTr="00012D39">
        <w:tc>
          <w:tcPr>
            <w:tcW w:w="1985" w:type="dxa"/>
          </w:tcPr>
          <w:p w14:paraId="331EBD75" w14:textId="77777777"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14:paraId="3D571336" w14:textId="77777777" w:rsidR="00D12EAD" w:rsidRDefault="00484533" w:rsidP="0096348C">
            <w:r>
              <w:t>10.00–</w:t>
            </w:r>
            <w:r w:rsidR="009852C9">
              <w:t>10.25</w:t>
            </w:r>
          </w:p>
        </w:tc>
      </w:tr>
      <w:tr w:rsidR="0096348C" w14:paraId="48ED4F49" w14:textId="77777777" w:rsidTr="00012D39">
        <w:tc>
          <w:tcPr>
            <w:tcW w:w="1985" w:type="dxa"/>
          </w:tcPr>
          <w:p w14:paraId="2C15DB7D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5D92199C" w14:textId="77777777" w:rsidR="0096348C" w:rsidRDefault="0096348C" w:rsidP="0096348C">
            <w:r>
              <w:t>Se bilaga 1</w:t>
            </w:r>
          </w:p>
        </w:tc>
      </w:tr>
    </w:tbl>
    <w:p w14:paraId="530786A6" w14:textId="77777777" w:rsidR="0096348C" w:rsidRDefault="0096348C" w:rsidP="0096348C"/>
    <w:p w14:paraId="62C5740E" w14:textId="77777777" w:rsidR="00F93B25" w:rsidRDefault="00F93B25" w:rsidP="0096348C"/>
    <w:p w14:paraId="4C02308D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14:paraId="3633267C" w14:textId="77777777" w:rsidTr="00D12EAD">
        <w:tc>
          <w:tcPr>
            <w:tcW w:w="567" w:type="dxa"/>
          </w:tcPr>
          <w:p w14:paraId="0B0D678B" w14:textId="77777777"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1C49FC91" w14:textId="77777777" w:rsidR="00CA0868" w:rsidRDefault="00CA0868" w:rsidP="00CA0868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Medgivande att delta på distans</w:t>
            </w:r>
          </w:p>
          <w:p w14:paraId="5D6AFB93" w14:textId="77777777" w:rsidR="00CA0868" w:rsidRDefault="00CA0868" w:rsidP="00CA0868">
            <w:pPr>
              <w:rPr>
                <w:b/>
                <w:bCs/>
              </w:rPr>
            </w:pPr>
          </w:p>
          <w:p w14:paraId="6C421961" w14:textId="77777777" w:rsidR="00CA0868" w:rsidRDefault="00CA0868" w:rsidP="004673D5">
            <w:r w:rsidRPr="00042D3A">
              <w:rPr>
                <w:bCs/>
              </w:rPr>
              <w:t xml:space="preserve">Utskottet </w:t>
            </w:r>
            <w:r>
              <w:rPr>
                <w:bCs/>
              </w:rPr>
              <w:t xml:space="preserve">medgav deltagande på distans för </w:t>
            </w:r>
            <w:r w:rsidRPr="004209C4">
              <w:rPr>
                <w:bCs/>
              </w:rPr>
              <w:t xml:space="preserve">följande ledamöter och suppleanter: </w:t>
            </w:r>
            <w:r w:rsidR="00E066D8">
              <w:rPr>
                <w:bCs/>
              </w:rPr>
              <w:t xml:space="preserve">Jörgen Hellman (S), </w:t>
            </w:r>
            <w:r w:rsidR="00E066D8">
              <w:t xml:space="preserve">Per Åsling (C), </w:t>
            </w:r>
            <w:r w:rsidR="00E066D8">
              <w:rPr>
                <w:bCs/>
              </w:rPr>
              <w:t xml:space="preserve"> </w:t>
            </w:r>
            <w:r w:rsidR="00E066D8">
              <w:t xml:space="preserve">Hillevi Larsson (S), Helena Bouveng (M), Eric Westroth (SD), Sultan Kayhan (S), Tony Haddou (V), Boriana Åberg (M), David Lång (SD) Patrik Lundqvist (S), Hampus Hagman (KD), </w:t>
            </w:r>
            <w:r w:rsidR="00035496">
              <w:t>Gulan Avci</w:t>
            </w:r>
            <w:r w:rsidR="00E066D8">
              <w:t xml:space="preserve"> (L), </w:t>
            </w:r>
            <w:r w:rsidR="00A63738">
              <w:t xml:space="preserve">Anne Oskarsson (SD), </w:t>
            </w:r>
            <w:r w:rsidR="00E066D8">
              <w:t>Rebecka Le Moine (MP), Kjell Jansson (M), Anders Österberg (S), Fredrik Schulte (M)</w:t>
            </w:r>
            <w:r w:rsidR="00C42EDE">
              <w:t xml:space="preserve"> och</w:t>
            </w:r>
            <w:r w:rsidR="00A63738">
              <w:t xml:space="preserve"> Johnny Skalin (SD)</w:t>
            </w:r>
            <w:r w:rsidR="00E066D8">
              <w:t>.</w:t>
            </w:r>
          </w:p>
          <w:p w14:paraId="3ED49C6B" w14:textId="77777777" w:rsidR="00064405" w:rsidRDefault="00064405" w:rsidP="004673D5">
            <w:pPr>
              <w:rPr>
                <w:strike/>
              </w:rPr>
            </w:pPr>
          </w:p>
          <w:p w14:paraId="7D818A36" w14:textId="77777777" w:rsidR="00064405" w:rsidRPr="00064405" w:rsidRDefault="00484533" w:rsidP="004673D5">
            <w:r>
              <w:t>4</w:t>
            </w:r>
            <w:r w:rsidR="00064405">
              <w:t xml:space="preserve"> tjänstemän från skatteutskottets kansli var uppkopplade på distans.</w:t>
            </w:r>
          </w:p>
          <w:p w14:paraId="6DA0358C" w14:textId="77777777" w:rsidR="00275CD2" w:rsidRDefault="00275CD2" w:rsidP="00E57DF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57DF8" w14:paraId="5CFEFC3B" w14:textId="77777777" w:rsidTr="00D12EAD">
        <w:tc>
          <w:tcPr>
            <w:tcW w:w="567" w:type="dxa"/>
          </w:tcPr>
          <w:p w14:paraId="635828CE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0D227C">
              <w:rPr>
                <w:b/>
                <w:snapToGrid w:val="0"/>
              </w:rPr>
              <w:t xml:space="preserve"> 2</w:t>
            </w:r>
          </w:p>
        </w:tc>
        <w:tc>
          <w:tcPr>
            <w:tcW w:w="6946" w:type="dxa"/>
            <w:gridSpan w:val="2"/>
          </w:tcPr>
          <w:p w14:paraId="482244CC" w14:textId="77777777" w:rsidR="00E57DF8" w:rsidRPr="001E1FAC" w:rsidRDefault="00E57DF8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65B61768" w14:textId="77777777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</w:p>
          <w:p w14:paraId="15ACCDB2" w14:textId="77777777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</w:t>
            </w:r>
            <w:r w:rsidR="00481B64">
              <w:rPr>
                <w:snapToGrid w:val="0"/>
              </w:rPr>
              <w:t>20</w:t>
            </w:r>
            <w:r>
              <w:rPr>
                <w:snapToGrid w:val="0"/>
              </w:rPr>
              <w:t>/2</w:t>
            </w:r>
            <w:r w:rsidR="00481B64">
              <w:rPr>
                <w:snapToGrid w:val="0"/>
              </w:rPr>
              <w:t>1</w:t>
            </w:r>
            <w:r>
              <w:rPr>
                <w:snapToGrid w:val="0"/>
              </w:rPr>
              <w:t>:</w:t>
            </w:r>
            <w:r w:rsidR="00484533">
              <w:rPr>
                <w:snapToGrid w:val="0"/>
              </w:rPr>
              <w:t>18</w:t>
            </w:r>
            <w:r w:rsidR="000D3043">
              <w:rPr>
                <w:snapToGrid w:val="0"/>
              </w:rPr>
              <w:t>.</w:t>
            </w:r>
          </w:p>
          <w:p w14:paraId="215BE222" w14:textId="77777777" w:rsidR="00E57DF8" w:rsidRDefault="00E57DF8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621AA906" w14:textId="77777777" w:rsidTr="00D12EAD">
        <w:tc>
          <w:tcPr>
            <w:tcW w:w="567" w:type="dxa"/>
          </w:tcPr>
          <w:p w14:paraId="3D1F4105" w14:textId="77777777"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D227C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730E31A2" w14:textId="77777777" w:rsidR="0096348C" w:rsidRPr="001E1FAC" w:rsidRDefault="00275CD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14:paraId="0293055F" w14:textId="77777777" w:rsidR="001E1FAC" w:rsidRDefault="001E1FAC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5D41C82E" w14:textId="77777777" w:rsidR="00EE7FFE" w:rsidRDefault="00EE7FFE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enligt bilaga 2 anmäldes.</w:t>
            </w:r>
          </w:p>
          <w:p w14:paraId="3FA96F2B" w14:textId="77777777" w:rsidR="00275CD2" w:rsidRDefault="00275CD2" w:rsidP="00EE7FF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13F44582" w14:textId="77777777" w:rsidTr="00D12EAD">
        <w:tc>
          <w:tcPr>
            <w:tcW w:w="567" w:type="dxa"/>
          </w:tcPr>
          <w:p w14:paraId="33D3344E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D227C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488A681B" w14:textId="77777777" w:rsidR="007E4B5A" w:rsidRDefault="00484533" w:rsidP="007E4B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Inkomstskatt</w:t>
            </w:r>
            <w:r w:rsidR="007E4B5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(SkU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18</w:t>
            </w:r>
            <w:r w:rsidR="007E4B5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)</w:t>
            </w:r>
            <w:r w:rsidR="007E4B5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="007E4B5A">
              <w:rPr>
                <w:snapToGrid w:val="0"/>
              </w:rPr>
              <w:t xml:space="preserve"> </w:t>
            </w:r>
          </w:p>
          <w:p w14:paraId="00C8B080" w14:textId="77777777" w:rsidR="007E4B5A" w:rsidRDefault="007E4B5A" w:rsidP="007E4B5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behandling av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motioner.</w:t>
            </w:r>
          </w:p>
          <w:p w14:paraId="2E27C610" w14:textId="77777777"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14:paraId="46E62A0E" w14:textId="77777777"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2020/</w:t>
            </w:r>
            <w:proofErr w:type="gramStart"/>
            <w:r>
              <w:rPr>
                <w:snapToGrid w:val="0"/>
              </w:rPr>
              <w:t>21:SkU</w:t>
            </w:r>
            <w:proofErr w:type="gramEnd"/>
            <w:r w:rsidR="00484533">
              <w:rPr>
                <w:snapToGrid w:val="0"/>
              </w:rPr>
              <w:t>18</w:t>
            </w:r>
            <w:r>
              <w:rPr>
                <w:snapToGrid w:val="0"/>
              </w:rPr>
              <w:t>.</w:t>
            </w:r>
          </w:p>
          <w:p w14:paraId="06E8430E" w14:textId="77777777"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14:paraId="1761115B" w14:textId="77777777" w:rsidR="00F93B25" w:rsidRDefault="00484533" w:rsidP="0048453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M-, SD-, C-, V-, KD</w:t>
            </w:r>
            <w:r w:rsidR="00A251A4">
              <w:rPr>
                <w:snapToGrid w:val="0"/>
              </w:rPr>
              <w:t>-</w:t>
            </w:r>
            <w:r>
              <w:rPr>
                <w:snapToGrid w:val="0"/>
              </w:rPr>
              <w:t xml:space="preserve"> och L-</w:t>
            </w:r>
            <w:r w:rsidR="007E4B5A">
              <w:rPr>
                <w:snapToGrid w:val="0"/>
              </w:rPr>
              <w:t xml:space="preserve">ledamöterna anmälde reservationer. </w:t>
            </w:r>
          </w:p>
          <w:p w14:paraId="01E39C6A" w14:textId="77777777" w:rsidR="00484533" w:rsidRPr="00F93B25" w:rsidRDefault="00484533" w:rsidP="0048453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3694B" w14:paraId="7B8B1675" w14:textId="77777777" w:rsidTr="00D12EAD">
        <w:tc>
          <w:tcPr>
            <w:tcW w:w="567" w:type="dxa"/>
          </w:tcPr>
          <w:p w14:paraId="1D1B4C25" w14:textId="77777777" w:rsidR="00C3694B" w:rsidRDefault="000D227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14:paraId="3B44EF99" w14:textId="77777777" w:rsidR="00484533" w:rsidRDefault="00484533" w:rsidP="0048453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Företag, kapital och fastighet (SkU19)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>
              <w:rPr>
                <w:snapToGrid w:val="0"/>
              </w:rPr>
              <w:t xml:space="preserve"> </w:t>
            </w:r>
          </w:p>
          <w:p w14:paraId="5EA89759" w14:textId="77777777" w:rsidR="00484533" w:rsidRDefault="00484533" w:rsidP="00484533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behandling av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motioner.</w:t>
            </w:r>
          </w:p>
          <w:p w14:paraId="04C31836" w14:textId="77777777" w:rsidR="00484533" w:rsidRDefault="00484533" w:rsidP="00484533">
            <w:pPr>
              <w:tabs>
                <w:tab w:val="left" w:pos="1701"/>
              </w:tabs>
              <w:rPr>
                <w:snapToGrid w:val="0"/>
              </w:rPr>
            </w:pPr>
          </w:p>
          <w:p w14:paraId="4B849227" w14:textId="77777777" w:rsidR="00484533" w:rsidRDefault="00484533" w:rsidP="0048453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2020/</w:t>
            </w:r>
            <w:proofErr w:type="gramStart"/>
            <w:r>
              <w:rPr>
                <w:snapToGrid w:val="0"/>
              </w:rPr>
              <w:t>21:SkU</w:t>
            </w:r>
            <w:proofErr w:type="gramEnd"/>
            <w:r>
              <w:rPr>
                <w:snapToGrid w:val="0"/>
              </w:rPr>
              <w:t>19.</w:t>
            </w:r>
          </w:p>
          <w:p w14:paraId="37E7C766" w14:textId="77777777" w:rsidR="00484533" w:rsidRDefault="00484533" w:rsidP="00484533">
            <w:pPr>
              <w:tabs>
                <w:tab w:val="left" w:pos="1701"/>
              </w:tabs>
              <w:rPr>
                <w:snapToGrid w:val="0"/>
              </w:rPr>
            </w:pPr>
          </w:p>
          <w:p w14:paraId="51D956BD" w14:textId="77777777" w:rsidR="00C3694B" w:rsidRDefault="00484533" w:rsidP="0048453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M-, SD-, C-, V- och KD-ledamöterna anmälde reservationer. </w:t>
            </w:r>
          </w:p>
          <w:p w14:paraId="19E183D4" w14:textId="77777777" w:rsidR="00484533" w:rsidRDefault="00484533" w:rsidP="0048453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96348C" w14:paraId="55B8218B" w14:textId="77777777" w:rsidTr="00D12EAD">
        <w:tc>
          <w:tcPr>
            <w:tcW w:w="567" w:type="dxa"/>
          </w:tcPr>
          <w:p w14:paraId="21E97A6C" w14:textId="77777777" w:rsidR="0096348C" w:rsidRDefault="000D227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  <w:gridSpan w:val="2"/>
          </w:tcPr>
          <w:p w14:paraId="150A34B7" w14:textId="77777777" w:rsidR="00484533" w:rsidRDefault="00484533" w:rsidP="0048453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Punktskatt (SkU20)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>
              <w:rPr>
                <w:snapToGrid w:val="0"/>
              </w:rPr>
              <w:t xml:space="preserve"> </w:t>
            </w:r>
          </w:p>
          <w:p w14:paraId="4394FBCA" w14:textId="77777777" w:rsidR="00484533" w:rsidRDefault="00484533" w:rsidP="00484533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behandling av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motioner.</w:t>
            </w:r>
          </w:p>
          <w:p w14:paraId="458C4DC6" w14:textId="77777777" w:rsidR="00484533" w:rsidRDefault="00484533" w:rsidP="00484533">
            <w:pPr>
              <w:tabs>
                <w:tab w:val="left" w:pos="1701"/>
              </w:tabs>
              <w:rPr>
                <w:snapToGrid w:val="0"/>
              </w:rPr>
            </w:pPr>
          </w:p>
          <w:p w14:paraId="32907328" w14:textId="77777777" w:rsidR="00484533" w:rsidRDefault="00484533" w:rsidP="0048453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2020/</w:t>
            </w:r>
            <w:proofErr w:type="gramStart"/>
            <w:r>
              <w:rPr>
                <w:snapToGrid w:val="0"/>
              </w:rPr>
              <w:t>21:SkU</w:t>
            </w:r>
            <w:proofErr w:type="gramEnd"/>
            <w:r>
              <w:rPr>
                <w:snapToGrid w:val="0"/>
              </w:rPr>
              <w:t>20.</w:t>
            </w:r>
          </w:p>
          <w:p w14:paraId="6A9E9148" w14:textId="77777777" w:rsidR="00484533" w:rsidRDefault="00484533" w:rsidP="00484533">
            <w:pPr>
              <w:tabs>
                <w:tab w:val="left" w:pos="1701"/>
              </w:tabs>
              <w:rPr>
                <w:snapToGrid w:val="0"/>
              </w:rPr>
            </w:pPr>
          </w:p>
          <w:p w14:paraId="6038697F" w14:textId="77777777" w:rsidR="003A729A" w:rsidRDefault="00484533" w:rsidP="0048453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lastRenderedPageBreak/>
              <w:t>M-, SD-, C-, V-, KD</w:t>
            </w:r>
            <w:r w:rsidR="00A251A4">
              <w:rPr>
                <w:snapToGrid w:val="0"/>
              </w:rPr>
              <w:t>-</w:t>
            </w:r>
            <w:r>
              <w:rPr>
                <w:snapToGrid w:val="0"/>
              </w:rPr>
              <w:t xml:space="preserve"> och L-ledamöterna anmälde reservationer. </w:t>
            </w:r>
          </w:p>
          <w:p w14:paraId="6F340E04" w14:textId="77777777" w:rsidR="0005307D" w:rsidRDefault="0005307D" w:rsidP="00484533">
            <w:pPr>
              <w:tabs>
                <w:tab w:val="left" w:pos="1701"/>
              </w:tabs>
              <w:rPr>
                <w:snapToGrid w:val="0"/>
              </w:rPr>
            </w:pPr>
          </w:p>
          <w:p w14:paraId="3B0AAA56" w14:textId="77777777" w:rsidR="0005307D" w:rsidRDefault="0005307D" w:rsidP="0048453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M-ledamöterna anmälde ett särskilt yttrande</w:t>
            </w:r>
          </w:p>
          <w:p w14:paraId="23357AE3" w14:textId="77777777" w:rsidR="00484533" w:rsidRDefault="00484533" w:rsidP="0048453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150AA" w14:paraId="3D441F4F" w14:textId="77777777" w:rsidTr="00D12EAD">
        <w:tc>
          <w:tcPr>
            <w:tcW w:w="567" w:type="dxa"/>
          </w:tcPr>
          <w:p w14:paraId="13EBAB7D" w14:textId="77777777" w:rsidR="006150AA" w:rsidRDefault="000D227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7</w:t>
            </w:r>
          </w:p>
        </w:tc>
        <w:tc>
          <w:tcPr>
            <w:tcW w:w="6946" w:type="dxa"/>
            <w:gridSpan w:val="2"/>
          </w:tcPr>
          <w:p w14:paraId="531E93A8" w14:textId="77777777" w:rsidR="00484533" w:rsidRDefault="00484533" w:rsidP="0048453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Mervärdesskatt (SkU21)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>
              <w:rPr>
                <w:snapToGrid w:val="0"/>
              </w:rPr>
              <w:t xml:space="preserve"> </w:t>
            </w:r>
          </w:p>
          <w:p w14:paraId="5713652D" w14:textId="77777777" w:rsidR="00484533" w:rsidRDefault="00484533" w:rsidP="00484533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behandling av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motioner.</w:t>
            </w:r>
          </w:p>
          <w:p w14:paraId="1E1D64B0" w14:textId="77777777" w:rsidR="00484533" w:rsidRDefault="00484533" w:rsidP="00484533">
            <w:pPr>
              <w:tabs>
                <w:tab w:val="left" w:pos="1701"/>
              </w:tabs>
              <w:rPr>
                <w:snapToGrid w:val="0"/>
              </w:rPr>
            </w:pPr>
          </w:p>
          <w:p w14:paraId="68AC78A5" w14:textId="77777777" w:rsidR="00484533" w:rsidRDefault="00484533" w:rsidP="0048453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2020/</w:t>
            </w:r>
            <w:proofErr w:type="gramStart"/>
            <w:r>
              <w:rPr>
                <w:snapToGrid w:val="0"/>
              </w:rPr>
              <w:t>21:SkU</w:t>
            </w:r>
            <w:proofErr w:type="gramEnd"/>
            <w:r>
              <w:rPr>
                <w:snapToGrid w:val="0"/>
              </w:rPr>
              <w:t>21.</w:t>
            </w:r>
          </w:p>
          <w:p w14:paraId="3B9D416F" w14:textId="77777777" w:rsidR="00484533" w:rsidRDefault="00484533" w:rsidP="00484533">
            <w:pPr>
              <w:tabs>
                <w:tab w:val="left" w:pos="1701"/>
              </w:tabs>
              <w:rPr>
                <w:snapToGrid w:val="0"/>
              </w:rPr>
            </w:pPr>
          </w:p>
          <w:p w14:paraId="1AE423F5" w14:textId="77777777" w:rsidR="006150AA" w:rsidRDefault="00484533" w:rsidP="0048453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M-, SD-, C- och KD-ledamöterna anmälde reservationer. </w:t>
            </w:r>
            <w:r w:rsidR="006150AA"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F93B25" w14:paraId="6BE96BD1" w14:textId="77777777" w:rsidTr="00D12EAD">
        <w:tc>
          <w:tcPr>
            <w:tcW w:w="567" w:type="dxa"/>
          </w:tcPr>
          <w:p w14:paraId="7971E11A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D227C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14:paraId="20D5A69F" w14:textId="77777777" w:rsidR="00484533" w:rsidRDefault="00484533" w:rsidP="0048453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Skatteförfarande och folkbokföring (SkU22)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>
              <w:rPr>
                <w:snapToGrid w:val="0"/>
              </w:rPr>
              <w:t xml:space="preserve"> </w:t>
            </w:r>
          </w:p>
          <w:p w14:paraId="3F65E51F" w14:textId="77777777" w:rsidR="00484533" w:rsidRDefault="00484533" w:rsidP="00484533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behandling av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motioner.</w:t>
            </w:r>
          </w:p>
          <w:p w14:paraId="4313BB6A" w14:textId="77777777" w:rsidR="00484533" w:rsidRDefault="00484533" w:rsidP="00484533">
            <w:pPr>
              <w:tabs>
                <w:tab w:val="left" w:pos="1701"/>
              </w:tabs>
              <w:rPr>
                <w:snapToGrid w:val="0"/>
              </w:rPr>
            </w:pPr>
          </w:p>
          <w:p w14:paraId="6709B396" w14:textId="77777777" w:rsidR="00484533" w:rsidRDefault="00484533" w:rsidP="0048453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2020/</w:t>
            </w:r>
            <w:proofErr w:type="gramStart"/>
            <w:r>
              <w:rPr>
                <w:snapToGrid w:val="0"/>
              </w:rPr>
              <w:t>21:SkU</w:t>
            </w:r>
            <w:proofErr w:type="gramEnd"/>
            <w:r>
              <w:rPr>
                <w:snapToGrid w:val="0"/>
              </w:rPr>
              <w:t>22.</w:t>
            </w:r>
          </w:p>
          <w:p w14:paraId="7A3B78C6" w14:textId="77777777" w:rsidR="00484533" w:rsidRDefault="00484533" w:rsidP="00484533">
            <w:pPr>
              <w:tabs>
                <w:tab w:val="left" w:pos="1701"/>
              </w:tabs>
              <w:rPr>
                <w:snapToGrid w:val="0"/>
              </w:rPr>
            </w:pPr>
          </w:p>
          <w:p w14:paraId="56954ABA" w14:textId="77777777" w:rsidR="00F93B25" w:rsidRDefault="00091751" w:rsidP="0009175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M-, SD-, C-, V-, KD</w:t>
            </w:r>
            <w:r w:rsidR="00A251A4">
              <w:rPr>
                <w:snapToGrid w:val="0"/>
              </w:rPr>
              <w:t>-</w:t>
            </w:r>
            <w:r>
              <w:rPr>
                <w:snapToGrid w:val="0"/>
              </w:rPr>
              <w:t xml:space="preserve"> och L</w:t>
            </w:r>
            <w:r w:rsidR="00484533">
              <w:rPr>
                <w:snapToGrid w:val="0"/>
              </w:rPr>
              <w:t xml:space="preserve">-ledamöterna anmälde reservationer. </w:t>
            </w:r>
          </w:p>
          <w:p w14:paraId="386092B8" w14:textId="77777777" w:rsidR="00091751" w:rsidRPr="00F93B25" w:rsidRDefault="00091751" w:rsidP="00091751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84533" w14:paraId="2AE97C53" w14:textId="77777777" w:rsidTr="00D12EAD">
        <w:tc>
          <w:tcPr>
            <w:tcW w:w="567" w:type="dxa"/>
          </w:tcPr>
          <w:p w14:paraId="74DA1BFF" w14:textId="77777777" w:rsidR="00484533" w:rsidRDefault="000D227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6946" w:type="dxa"/>
            <w:gridSpan w:val="2"/>
          </w:tcPr>
          <w:p w14:paraId="6E70F534" w14:textId="77777777" w:rsidR="00484533" w:rsidRDefault="00234B21" w:rsidP="0048453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Förslag till u</w:t>
            </w:r>
            <w:r w:rsidR="00484533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tskottsinitiativ (V)</w:t>
            </w:r>
          </w:p>
          <w:p w14:paraId="7E7BB78F" w14:textId="77777777" w:rsidR="00484533" w:rsidRDefault="00484533" w:rsidP="0048453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6B3DE9E6" w14:textId="77777777" w:rsidR="00234B21" w:rsidRPr="00234B21" w:rsidRDefault="00234B21" w:rsidP="00484533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234B21">
              <w:rPr>
                <w:rFonts w:eastAsiaTheme="minorHAnsi"/>
                <w:bCs/>
                <w:color w:val="000000"/>
                <w:szCs w:val="24"/>
                <w:lang w:eastAsia="en-US"/>
              </w:rPr>
              <w:t>V-ledamoten föreslog att utskottet skulle ta ett initiativ om folkbokföring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, se bilaga 3</w:t>
            </w:r>
            <w:r w:rsidR="000D227C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14:paraId="41430D9F" w14:textId="77777777" w:rsidR="00234B21" w:rsidRPr="00234B21" w:rsidRDefault="00234B21" w:rsidP="00484533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446E6A59" w14:textId="77777777" w:rsidR="00234B21" w:rsidRDefault="00234B21" w:rsidP="00484533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234B21"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14:paraId="5AF2AD26" w14:textId="77777777" w:rsidR="00234B21" w:rsidRDefault="00234B21" w:rsidP="0048453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484533" w14:paraId="62C6F04E" w14:textId="77777777" w:rsidTr="00D12EAD">
        <w:tc>
          <w:tcPr>
            <w:tcW w:w="567" w:type="dxa"/>
          </w:tcPr>
          <w:p w14:paraId="5A5336BF" w14:textId="77777777" w:rsidR="00484533" w:rsidRDefault="000D227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6946" w:type="dxa"/>
            <w:gridSpan w:val="2"/>
          </w:tcPr>
          <w:p w14:paraId="456818E0" w14:textId="77777777" w:rsidR="00484533" w:rsidRDefault="00484533" w:rsidP="0048453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Utskottsinitiativ (S)</w:t>
            </w:r>
          </w:p>
          <w:p w14:paraId="458F1AE6" w14:textId="77777777" w:rsidR="00484533" w:rsidRDefault="00484533" w:rsidP="0048453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1E07B503" w14:textId="77777777" w:rsidR="00234B21" w:rsidRDefault="00234B21" w:rsidP="00234B21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234B2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S-ledamöterna föreslog att utskottet skulle ta ett initiativ om </w:t>
            </w:r>
            <w:r w:rsidRPr="00234B21">
              <w:t>uppdatering av vilka uppgifter som ska lämnas för omställningsstöd</w:t>
            </w:r>
            <w:r>
              <w:t xml:space="preserve">, </w:t>
            </w:r>
            <w:r w:rsidRPr="00234B21">
              <w:rPr>
                <w:rFonts w:eastAsiaTheme="minorHAnsi"/>
                <w:bCs/>
                <w:color w:val="000000"/>
                <w:szCs w:val="24"/>
                <w:lang w:eastAsia="en-US"/>
              </w:rPr>
              <w:t>se bilaga 4.</w:t>
            </w:r>
          </w:p>
          <w:p w14:paraId="28B7E432" w14:textId="77777777" w:rsidR="00234B21" w:rsidRDefault="00234B21" w:rsidP="00484533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31BA1D2B" w14:textId="77777777" w:rsidR="00234B21" w:rsidRDefault="00234B21" w:rsidP="00484533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14:paraId="4BFDCDA4" w14:textId="77777777" w:rsidR="00234B21" w:rsidRPr="00234B21" w:rsidRDefault="00234B21" w:rsidP="00484533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F93B25" w14:paraId="5CC08D15" w14:textId="77777777" w:rsidTr="00D12EAD">
        <w:tc>
          <w:tcPr>
            <w:tcW w:w="567" w:type="dxa"/>
          </w:tcPr>
          <w:p w14:paraId="04FDD77A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D227C">
              <w:rPr>
                <w:b/>
                <w:snapToGrid w:val="0"/>
              </w:rPr>
              <w:t>11</w:t>
            </w:r>
          </w:p>
        </w:tc>
        <w:tc>
          <w:tcPr>
            <w:tcW w:w="6946" w:type="dxa"/>
            <w:gridSpan w:val="2"/>
          </w:tcPr>
          <w:p w14:paraId="19400F75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499DAE74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413A85C3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484533">
              <w:rPr>
                <w:snapToGrid w:val="0"/>
              </w:rPr>
              <w:t>torsdagen</w:t>
            </w:r>
            <w:r w:rsidR="00EF70DA">
              <w:rPr>
                <w:snapToGrid w:val="0"/>
              </w:rPr>
              <w:t xml:space="preserve"> den </w:t>
            </w:r>
            <w:r w:rsidR="00484533">
              <w:rPr>
                <w:snapToGrid w:val="0"/>
              </w:rPr>
              <w:t>8 april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8F1A6E">
              <w:rPr>
                <w:snapToGrid w:val="0"/>
              </w:rPr>
              <w:t>1</w:t>
            </w:r>
            <w:r>
              <w:rPr>
                <w:snapToGrid w:val="0"/>
              </w:rPr>
              <w:t xml:space="preserve"> kl. </w:t>
            </w:r>
            <w:r w:rsidR="00484533">
              <w:rPr>
                <w:snapToGrid w:val="0"/>
              </w:rPr>
              <w:t>9.</w:t>
            </w:r>
            <w:r w:rsidR="009852C9">
              <w:rPr>
                <w:snapToGrid w:val="0"/>
              </w:rPr>
              <w:t>40</w:t>
            </w:r>
            <w:r>
              <w:rPr>
                <w:snapToGrid w:val="0"/>
              </w:rPr>
              <w:t>.</w:t>
            </w:r>
          </w:p>
          <w:p w14:paraId="7D2A59B6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77813790" w14:textId="77777777" w:rsidTr="00D12EAD">
        <w:tc>
          <w:tcPr>
            <w:tcW w:w="567" w:type="dxa"/>
          </w:tcPr>
          <w:p w14:paraId="61F1431B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FA852E6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0AAB1977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33D92D0" w14:textId="77777777"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14:paraId="5C360702" w14:textId="77777777"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1FB7C294" w14:textId="77777777" w:rsidR="0096348C" w:rsidRDefault="0096348C" w:rsidP="0096348C">
            <w:pPr>
              <w:tabs>
                <w:tab w:val="left" w:pos="1701"/>
              </w:tabs>
            </w:pPr>
          </w:p>
          <w:p w14:paraId="67B05BFD" w14:textId="77777777" w:rsidR="0096348C" w:rsidRDefault="0096348C" w:rsidP="0096348C">
            <w:pPr>
              <w:tabs>
                <w:tab w:val="left" w:pos="1701"/>
              </w:tabs>
            </w:pPr>
          </w:p>
          <w:p w14:paraId="73C5E9E6" w14:textId="77777777"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484533">
              <w:t>8 april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8F1A6E">
              <w:t>1</w:t>
            </w:r>
          </w:p>
        </w:tc>
      </w:tr>
    </w:tbl>
    <w:p w14:paraId="60FC95E9" w14:textId="77777777"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14:paraId="0F3C6EDC" w14:textId="77777777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51007E0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30AFC5B" w14:textId="77777777"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80230C" w14:textId="77777777"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49CD6417" w14:textId="77777777" w:rsidR="0096348C" w:rsidRDefault="0096348C" w:rsidP="00EA7B53">
            <w:r>
              <w:t>till protokoll</w:t>
            </w:r>
          </w:p>
          <w:p w14:paraId="6785B34D" w14:textId="77777777" w:rsidR="0096348C" w:rsidRDefault="00246FAC" w:rsidP="00EA7B53">
            <w:r>
              <w:t>20</w:t>
            </w:r>
            <w:r w:rsidR="00481B64">
              <w:t>20</w:t>
            </w:r>
            <w:r>
              <w:t>/</w:t>
            </w:r>
            <w:r w:rsidR="00F236AC">
              <w:t>2</w:t>
            </w:r>
            <w:r w:rsidR="00481B64">
              <w:t>1</w:t>
            </w:r>
            <w:r w:rsidR="0096348C">
              <w:t>:</w:t>
            </w:r>
            <w:r w:rsidR="002B6BC1">
              <w:t>19</w:t>
            </w:r>
          </w:p>
        </w:tc>
      </w:tr>
      <w:tr w:rsidR="0096348C" w14:paraId="2223A3B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5B841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A5048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6BC9C" w14:textId="77777777" w:rsidR="0096348C" w:rsidRDefault="00AB15F1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2</w:t>
            </w:r>
            <w:r w:rsidR="000D227C">
              <w:rPr>
                <w:sz w:val="22"/>
              </w:rPr>
              <w:t>-11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EA09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7443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FD2A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23AB8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3991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14:paraId="3B1A8DA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CD0CA" w14:textId="77777777"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C2C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72DA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E2B1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7F4A4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0DE8B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63F5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95D1F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67103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5894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51376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86CB6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F499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7575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4A1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14:paraId="2718E63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92114" w14:textId="77777777" w:rsidR="003F642F" w:rsidRPr="004245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245AC">
              <w:rPr>
                <w:sz w:val="22"/>
              </w:rPr>
              <w:t>Jörgen Hellman (S)</w:t>
            </w:r>
            <w:r>
              <w:rPr>
                <w:sz w:val="22"/>
              </w:rP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6B4D6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454E7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9EF9E" w14:textId="77777777" w:rsidR="003F642F" w:rsidRDefault="00A71FF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A681A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86FE9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9F58A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D9C4F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228D6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5850A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DAEAA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2AE64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8E4E7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2630F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1AEE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8378F7" w14:paraId="1CD4A4C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3B574" w14:textId="77777777" w:rsidR="003F642F" w:rsidRPr="001E1F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 xml:space="preserve">Per Åsling (C) </w:t>
            </w:r>
            <w:proofErr w:type="spellStart"/>
            <w:r w:rsidR="00D226B6">
              <w:rPr>
                <w:sz w:val="22"/>
                <w:lang w:val="de-DE"/>
              </w:rPr>
              <w:t>förste</w:t>
            </w:r>
            <w:proofErr w:type="spellEnd"/>
            <w:r w:rsidR="00D226B6">
              <w:rPr>
                <w:sz w:val="22"/>
                <w:lang w:val="de-DE"/>
              </w:rPr>
              <w:t xml:space="preserve"> vice </w:t>
            </w:r>
            <w:proofErr w:type="spellStart"/>
            <w:r w:rsidR="00D226B6">
              <w:rPr>
                <w:sz w:val="22"/>
                <w:lang w:val="de-DE"/>
              </w:rPr>
              <w:t>ordf</w:t>
            </w:r>
            <w:proofErr w:type="spellEnd"/>
            <w:r w:rsidR="00D226B6"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D9D7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5D782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989BB" w14:textId="77777777" w:rsidR="003F642F" w:rsidRPr="001E1FAC" w:rsidRDefault="00A71FF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9198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F32B5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93654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EF8F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FE2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80042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ED80A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2DF56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EA8B5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DFA8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D079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14:paraId="7E6D2C9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17B8" w14:textId="77777777" w:rsidR="003F642F" w:rsidRPr="00E70A95" w:rsidRDefault="000B229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Niklas Wykman (M)</w:t>
            </w:r>
            <w:r w:rsidR="00EA7B07">
              <w:rPr>
                <w:sz w:val="22"/>
              </w:rPr>
              <w:t xml:space="preserve"> andre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7A9A4" w14:textId="77777777" w:rsidR="003F642F" w:rsidRPr="00E70A95" w:rsidRDefault="00325BD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3AA1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1AA1F" w14:textId="77777777" w:rsidR="003F642F" w:rsidRPr="00E70A95" w:rsidRDefault="00A71FF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838B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4629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888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DBA7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7917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4767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C2A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9BA8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55F6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9B92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0D2A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0CF5E28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3E556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1D74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D949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B3D9A" w14:textId="77777777" w:rsidR="003F642F" w:rsidRPr="00E70A95" w:rsidRDefault="00A71FF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70C5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260A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56E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295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3D78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F551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03C6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A2E9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9EB0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9A69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845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14F0530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F48DA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AB2C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A59F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E786" w14:textId="77777777" w:rsidR="003F642F" w:rsidRPr="00E70A95" w:rsidRDefault="00A71FF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0C46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AF97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E22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0A0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D293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34D9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48A8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3FDE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FF64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81C1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9B84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6D44888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E8424" w14:textId="77777777" w:rsidR="003F642F" w:rsidRPr="00E70A95" w:rsidRDefault="00555EB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Eric Westroth</w:t>
            </w:r>
            <w:r w:rsidR="00E70A95">
              <w:rPr>
                <w:sz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04D4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2058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A9FE6" w14:textId="77777777" w:rsidR="003F642F" w:rsidRPr="00E70A95" w:rsidRDefault="00A71FF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519A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6F4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C158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277C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97BF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64DF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9A0E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4D6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885A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C952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32DE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6FE16CE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0D1" w14:textId="77777777" w:rsidR="003F642F" w:rsidRPr="00E70A95" w:rsidRDefault="008C2DE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Sultan Kayhan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2F0B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A9BB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57F06" w14:textId="77777777" w:rsidR="003F642F" w:rsidRPr="00E70A95" w:rsidRDefault="00A71FF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6C93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34F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326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ECCF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941D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E4D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0E9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EFA4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3F81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2629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C8CC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4088169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CE0F8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Tony Haddou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F635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29A8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2768" w14:textId="77777777" w:rsidR="003F642F" w:rsidRPr="00E70A95" w:rsidRDefault="00A71FF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765A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52D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FD0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D71A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DB60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E45A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CAC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7E2E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90D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558E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3C0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7E652CF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824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3032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BF1F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E5691" w14:textId="77777777" w:rsidR="003F642F" w:rsidRPr="00E70A95" w:rsidRDefault="00A71FF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BB73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192B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5BA5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96E5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0E2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A74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89EE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4E3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B0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7C21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D60B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6904DB8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A042D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F81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01C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DB3DC" w14:textId="77777777" w:rsidR="003F642F" w:rsidRPr="00E70A95" w:rsidRDefault="00A71FF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A023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31AF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F728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90F8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5F5F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95CC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9B8B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FAD0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DC50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7AB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FF05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08C0D42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5B4DC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435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B941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9830" w14:textId="77777777" w:rsidR="003F642F" w:rsidRPr="00E70A95" w:rsidRDefault="00A71FF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551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1EDC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B1C7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FFE2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556B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B6CD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B31D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41F1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94CE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54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FD3E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480013A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6CAF4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Hampus Hagman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F21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85B6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D90" w14:textId="77777777" w:rsidR="003F642F" w:rsidRPr="00E70A95" w:rsidRDefault="00A71FF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B97D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EF3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F33C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30DF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CD74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1E3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3D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1CB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3DB7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6700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2DD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3F0E014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FF458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B0A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EEAF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88F4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C405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D75B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9E71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2FA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6F7E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1062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6BB1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4843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260B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3C8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CE94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30712A2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44C14" w14:textId="77777777" w:rsidR="003F642F" w:rsidRPr="00E70A95" w:rsidRDefault="00A017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Gulan Avci</w:t>
            </w:r>
            <w:r w:rsidR="00E70A95">
              <w:rPr>
                <w:sz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46B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0E8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763C1" w14:textId="77777777" w:rsidR="003F642F" w:rsidRPr="00E70A95" w:rsidRDefault="00A71FF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AAF9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055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6BE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DC85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DE1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F77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870C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B947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BF4D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EB3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89AA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79B8F2D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997F" w14:textId="77777777" w:rsidR="003F642F" w:rsidRPr="00E70A95" w:rsidRDefault="00A6373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5EA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F08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12634" w14:textId="77777777" w:rsidR="003F642F" w:rsidRPr="00E70A95" w:rsidRDefault="00A71FF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48B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8AA2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4A41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8AF5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CAA4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31D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ED3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C9CC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7DF9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9F83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3B3E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74B124F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9FB9A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60B6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03AB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9535" w14:textId="77777777" w:rsidR="003F642F" w:rsidRPr="00E70A95" w:rsidRDefault="00A71FF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0E43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053F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2353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FB2C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A609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995E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9304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56B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4F5F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DAB4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776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2513F37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34E27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Kjell Jansson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F9E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59EB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D01" w14:textId="77777777" w:rsidR="003F642F" w:rsidRPr="00E70A95" w:rsidRDefault="00A71FF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C0D8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F7CF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9B47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C536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8760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4D2C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9C7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C82D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C87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D978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E9C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14:paraId="1DC3BA0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38AF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B4F3E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BC3CE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39E37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9586E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537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F95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6B86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FB804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33E1A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64A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3D27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FE81E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8B6EA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E1E0D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14:paraId="3E8FC5C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830C" w14:textId="77777777" w:rsidR="003F642F" w:rsidRPr="0078232D" w:rsidRDefault="008C2DE4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Anders Österberg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6D0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F8CC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80707" w14:textId="77777777" w:rsidR="003F642F" w:rsidRPr="0078232D" w:rsidRDefault="00A71FF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90D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BD7F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8A6E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797A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A4B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4A96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4FBA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86C2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9C62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3593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D89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5973FFE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2DC07" w14:textId="77777777"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Fredrik Schulte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FBAA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7944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FF68F" w14:textId="77777777" w:rsidR="003F642F" w:rsidRPr="0078232D" w:rsidRDefault="00A71FF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2771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038A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9289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1A3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5CFC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1D63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5028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E03F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B640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A964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3DAF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5BD47F2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60BD" w14:textId="77777777"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1D5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1F1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8EEC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F7B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84D3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7557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6237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CAF9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996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0262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425B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7DA6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1D9E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29B1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14:paraId="268BE0B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F8F35" w14:textId="77777777" w:rsidR="00915674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Sofia Westergren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59E07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C27BF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D9385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11394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912CB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2E3AA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DC81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C2258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E6FF3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78EB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0BFB0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A792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73D58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2060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4B68A1C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7834C" w14:textId="77777777" w:rsidR="003F642F" w:rsidRPr="0078232D" w:rsidRDefault="00A6373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Johnny Skalin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4DFC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1DE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DB7BB" w14:textId="77777777" w:rsidR="003F642F" w:rsidRPr="0078232D" w:rsidRDefault="00A71FF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E685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5783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0DE8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6665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019E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D882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41F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7AB7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9EA2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949D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7FB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36FADC2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2E540" w14:textId="77777777"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1843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931A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1C18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B5D2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1383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7A0A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A0ED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0DF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9F38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703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AE1D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6081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102D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E91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3D93698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DDAF4" w14:textId="77777777"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A15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BC3F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1B5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ABF2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3B1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923C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0A6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C05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9B88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FFD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BAB0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E0AB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E8F3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E39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1D397AA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35C8B" w14:textId="77777777"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222C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DF84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760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C565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9395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9DAF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AC3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B74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279F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D914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C4D5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64B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87D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9338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32705D8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71F9" w14:textId="77777777" w:rsidR="003F642F" w:rsidRPr="00AB3136" w:rsidRDefault="00AB3136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Mattias Karlsson i Luleå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295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7885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623E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B6A5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C8D1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E59C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91E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86F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4F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DA41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540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1DE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1974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5C05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0C83DAE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36E6" w14:textId="77777777"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Cassandra Sundin</w:t>
            </w:r>
            <w:r w:rsidR="00D86979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3DF2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4036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51E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6D49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5D41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60AD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9AE9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BDFA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BD4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90C1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12E3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6AA7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6001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D43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28AA286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0F2E" w14:textId="77777777" w:rsidR="003F642F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33F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5BBC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CA1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61D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7699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BBD8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73F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45E8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9FA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ACDB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394D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2CDE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12AA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DEA1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27FEF89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E705" w14:textId="77777777" w:rsidR="003F642F" w:rsidRDefault="00A318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4633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FEC6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18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588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DD2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FE2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07F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7AD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5E6C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EAC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5E4F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415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E278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F86B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7B0D5A0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271FE" w14:textId="77777777" w:rsidR="003F642F" w:rsidRPr="0078232D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Ola Möller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C1AA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67F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FEBB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1A12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E47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A383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A28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2EBA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653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C89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B787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86A7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9CBF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E5E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4F10" w14:paraId="2E27D63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D412" w14:textId="77777777" w:rsidR="00CA4F10" w:rsidRDefault="00CA4F1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Mats Persson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E8C30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4B228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35C28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355A5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95469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2632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E3523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6BEA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DAE93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0A94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5AD0D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CAB08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2D8C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20CF5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76EECC1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D332" w14:textId="77777777"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00F7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EFE9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9819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DEB3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5FAB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F445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DE15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02A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4577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B92A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A2E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4A8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6377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ADE4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754C523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ACCD" w14:textId="77777777" w:rsidR="003F642F" w:rsidRPr="0078232D" w:rsidRDefault="00B30F51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CFB6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6855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59D3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E101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B2D0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B18B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0270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53B3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5FE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1614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EBF0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2891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3122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B216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1D990E7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AE904" w14:textId="77777777" w:rsidR="003F642F" w:rsidRPr="0078232D" w:rsidRDefault="003102EF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Lifvenhage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9FA9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07A2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A320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F3CC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B2AC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6077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1A6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3D30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2DBA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16D0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DB2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4E5D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29EE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6110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RPr="00AB3136" w14:paraId="0FCBAF0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6E8" w14:textId="77777777"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Ann-Christine From Utterstedt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D366F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E03FB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BB537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3AA5D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B9224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25F8B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849FC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375F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7DD6E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674FE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F84E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CC5D7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EAC77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AFF29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F642F" w:rsidRPr="00140387" w14:paraId="1983D3C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54F8C" w14:textId="77777777" w:rsidR="003F642F" w:rsidRDefault="00555EB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Bo Broman</w:t>
            </w:r>
            <w:r w:rsidR="00140387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5858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F0170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6D485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3B9F3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16BA1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ADCD9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7571C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5A4C3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EB3A5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E7C83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B7093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AA013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BEFA9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622DB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14:paraId="5F76CA5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10156" w14:textId="77777777"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D4458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3A070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EB291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54243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BD929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6C50D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3E51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84EA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0D688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2EADD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8D063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F5754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62AE5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89D48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14:paraId="1950FAD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519C" w14:textId="77777777" w:rsidR="00140387" w:rsidRDefault="00A70B7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DC93A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DA425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ECC65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3E4D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6C0E6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28D9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2D8E2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73DF5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08A30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3765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DD28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81B9A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7B524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D09E1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14:paraId="3D0488E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FEEB" w14:textId="77777777"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Berginger</w:t>
            </w:r>
            <w:r w:rsidR="00815B5B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75E07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F1885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8852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A21A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5CA5D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122A2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7A50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34A9E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7D77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437EB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1E540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4888B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EA20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0BF38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14:paraId="07DB24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03A5" w14:textId="77777777"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Ida Gabrielsson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9C934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897E7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81B63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F6DB9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13FE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8E38B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E3764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E6C0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B0C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8A726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23D6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AA13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172DF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091ED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14:paraId="194CE22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F1E3D" w14:textId="77777777"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80797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80864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CAAD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53B2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AF74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BC2C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BC551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8C63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BB9D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1D14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2DBA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44040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90B9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9C8E5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14:paraId="3981A40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D5188" w14:textId="77777777"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Jacobsson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D93F2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4D9B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B10F9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6D5E1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80621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027AF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F3C9E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53D49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CE2BA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2BECD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EB861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44F75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91CD6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415B5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60B32" w:rsidRPr="00140387" w14:paraId="58C15BA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BAAC" w14:textId="77777777" w:rsidR="00B60B32" w:rsidRDefault="00B60B32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Ingemar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2450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E402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CFD7C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5794E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B7775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A058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E0577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49A98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966E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6D24D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EB3BB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1EC05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8428C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E0AF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D717F" w:rsidRPr="00140387" w14:paraId="1E9A0F7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442E" w14:textId="77777777" w:rsidR="004D717F" w:rsidRDefault="00A318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Ulla Andersson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24DC2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DFC65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87E57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ACAA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E686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F8AAF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138C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2AFA2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C886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17B05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4D73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D1E6D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19C9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AF3DC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7A1F" w:rsidRPr="00140387" w14:paraId="17C3C89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0528D" w14:textId="77777777" w:rsidR="00BE7A1F" w:rsidRDefault="00BE7A1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BAA89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A3644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A925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5AD23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FD024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09FF0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9022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A3753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95639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DB833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6128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C1332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52F0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F78A2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E1FAC" w14:paraId="765F8A0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4CF2948E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1139EDAC" w14:textId="77777777" w:rsidR="001E1FAC" w:rsidRDefault="000A10F5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  <w:r w:rsidR="001E1FAC">
              <w:rPr>
                <w:sz w:val="20"/>
              </w:rPr>
              <w:t xml:space="preserve"> = ledamöter som deltagit i handläggningen</w:t>
            </w:r>
          </w:p>
        </w:tc>
      </w:tr>
      <w:tr w:rsidR="001E1FAC" w14:paraId="7126E22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4A3FA86E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6"/>
          </w:tcPr>
          <w:p w14:paraId="072D551D" w14:textId="77777777" w:rsidR="001E1FAC" w:rsidRDefault="000A10F5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  <w:r w:rsidR="001E1FAC">
              <w:rPr>
                <w:sz w:val="20"/>
              </w:rPr>
              <w:t xml:space="preserve"> = ledamöter som härutöver har varit närvarande</w:t>
            </w:r>
          </w:p>
        </w:tc>
      </w:tr>
    </w:tbl>
    <w:p w14:paraId="7BBE9083" w14:textId="77777777" w:rsidR="000C0F16" w:rsidRDefault="000C0F16" w:rsidP="000C0F16">
      <w:pPr>
        <w:widowControl/>
      </w:pPr>
    </w:p>
    <w:p w14:paraId="58BAE128" w14:textId="77777777" w:rsidR="000C0F16" w:rsidRDefault="000C0F16" w:rsidP="000C0F16">
      <w:pPr>
        <w:widowControl/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p w14:paraId="42B824D4" w14:textId="77777777" w:rsidR="005647CC" w:rsidRDefault="005647CC" w:rsidP="003E277B">
      <w:pPr>
        <w:widowControl/>
      </w:pPr>
    </w:p>
    <w:sectPr w:rsidR="005647CC" w:rsidSect="003E277B">
      <w:pgSz w:w="11906" w:h="16838"/>
      <w:pgMar w:top="709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5496"/>
    <w:rsid w:val="00037EDF"/>
    <w:rsid w:val="0004283E"/>
    <w:rsid w:val="00043563"/>
    <w:rsid w:val="0005307D"/>
    <w:rsid w:val="00064405"/>
    <w:rsid w:val="00091751"/>
    <w:rsid w:val="000A10F5"/>
    <w:rsid w:val="000B2293"/>
    <w:rsid w:val="000B7C05"/>
    <w:rsid w:val="000C0F16"/>
    <w:rsid w:val="000D0939"/>
    <w:rsid w:val="000D227C"/>
    <w:rsid w:val="000D3043"/>
    <w:rsid w:val="000D4D83"/>
    <w:rsid w:val="000F2258"/>
    <w:rsid w:val="000F47DE"/>
    <w:rsid w:val="000F4B22"/>
    <w:rsid w:val="00102BE9"/>
    <w:rsid w:val="00104694"/>
    <w:rsid w:val="00133B7E"/>
    <w:rsid w:val="00140387"/>
    <w:rsid w:val="00144FCB"/>
    <w:rsid w:val="001507C0"/>
    <w:rsid w:val="001522CE"/>
    <w:rsid w:val="00161AA6"/>
    <w:rsid w:val="001631CE"/>
    <w:rsid w:val="00186BCD"/>
    <w:rsid w:val="0019469E"/>
    <w:rsid w:val="001A1578"/>
    <w:rsid w:val="001C74B4"/>
    <w:rsid w:val="001E1FAC"/>
    <w:rsid w:val="001F67F5"/>
    <w:rsid w:val="002174A8"/>
    <w:rsid w:val="00234B21"/>
    <w:rsid w:val="002373C0"/>
    <w:rsid w:val="00245992"/>
    <w:rsid w:val="00246D79"/>
    <w:rsid w:val="00246FAC"/>
    <w:rsid w:val="002544E0"/>
    <w:rsid w:val="002624FF"/>
    <w:rsid w:val="00274266"/>
    <w:rsid w:val="00275CD2"/>
    <w:rsid w:val="00277F93"/>
    <w:rsid w:val="00296D10"/>
    <w:rsid w:val="002B1854"/>
    <w:rsid w:val="002B51DB"/>
    <w:rsid w:val="002B6BC1"/>
    <w:rsid w:val="002D2AB5"/>
    <w:rsid w:val="002E1614"/>
    <w:rsid w:val="002F284C"/>
    <w:rsid w:val="003102EF"/>
    <w:rsid w:val="00314F14"/>
    <w:rsid w:val="00325BDA"/>
    <w:rsid w:val="003378A2"/>
    <w:rsid w:val="00360479"/>
    <w:rsid w:val="00362805"/>
    <w:rsid w:val="00363647"/>
    <w:rsid w:val="003745F4"/>
    <w:rsid w:val="0037567A"/>
    <w:rsid w:val="00380417"/>
    <w:rsid w:val="003815DF"/>
    <w:rsid w:val="00394192"/>
    <w:rsid w:val="003952A4"/>
    <w:rsid w:val="0039591D"/>
    <w:rsid w:val="003A48EB"/>
    <w:rsid w:val="003A729A"/>
    <w:rsid w:val="003D2B22"/>
    <w:rsid w:val="003D3213"/>
    <w:rsid w:val="003D65DF"/>
    <w:rsid w:val="003E277B"/>
    <w:rsid w:val="003E3027"/>
    <w:rsid w:val="003F49FA"/>
    <w:rsid w:val="003F642F"/>
    <w:rsid w:val="003F76C0"/>
    <w:rsid w:val="0041580F"/>
    <w:rsid w:val="0041582D"/>
    <w:rsid w:val="00416EC2"/>
    <w:rsid w:val="00417945"/>
    <w:rsid w:val="004206DB"/>
    <w:rsid w:val="004245AC"/>
    <w:rsid w:val="00445589"/>
    <w:rsid w:val="00446353"/>
    <w:rsid w:val="00446C86"/>
    <w:rsid w:val="00466F8F"/>
    <w:rsid w:val="004673D5"/>
    <w:rsid w:val="00481B64"/>
    <w:rsid w:val="00484533"/>
    <w:rsid w:val="00494D6F"/>
    <w:rsid w:val="004A0DC8"/>
    <w:rsid w:val="004B6D8F"/>
    <w:rsid w:val="004C27C6"/>
    <w:rsid w:val="004C5D4F"/>
    <w:rsid w:val="004C6112"/>
    <w:rsid w:val="004D717F"/>
    <w:rsid w:val="004E0699"/>
    <w:rsid w:val="004F1B55"/>
    <w:rsid w:val="004F680C"/>
    <w:rsid w:val="0050040F"/>
    <w:rsid w:val="00502075"/>
    <w:rsid w:val="005108E6"/>
    <w:rsid w:val="00511E86"/>
    <w:rsid w:val="00517E7E"/>
    <w:rsid w:val="00533D68"/>
    <w:rsid w:val="00540AE9"/>
    <w:rsid w:val="00555EB7"/>
    <w:rsid w:val="005647CC"/>
    <w:rsid w:val="00565087"/>
    <w:rsid w:val="00574036"/>
    <w:rsid w:val="00581568"/>
    <w:rsid w:val="00592BE9"/>
    <w:rsid w:val="005B0262"/>
    <w:rsid w:val="005C1541"/>
    <w:rsid w:val="005C2F5F"/>
    <w:rsid w:val="005C3A33"/>
    <w:rsid w:val="005E28B9"/>
    <w:rsid w:val="005E439C"/>
    <w:rsid w:val="005F493C"/>
    <w:rsid w:val="005F57D4"/>
    <w:rsid w:val="00614540"/>
    <w:rsid w:val="006150AA"/>
    <w:rsid w:val="00697EB5"/>
    <w:rsid w:val="006A511D"/>
    <w:rsid w:val="006B7B0C"/>
    <w:rsid w:val="006C21FA"/>
    <w:rsid w:val="006D3126"/>
    <w:rsid w:val="00723D66"/>
    <w:rsid w:val="00726EE5"/>
    <w:rsid w:val="00731EE4"/>
    <w:rsid w:val="00750FF0"/>
    <w:rsid w:val="007515BB"/>
    <w:rsid w:val="007557B6"/>
    <w:rsid w:val="00755B50"/>
    <w:rsid w:val="00767BDA"/>
    <w:rsid w:val="00771B76"/>
    <w:rsid w:val="007724A2"/>
    <w:rsid w:val="00780720"/>
    <w:rsid w:val="007E4B5A"/>
    <w:rsid w:val="007F6B0D"/>
    <w:rsid w:val="00815B5B"/>
    <w:rsid w:val="00834B38"/>
    <w:rsid w:val="008378F7"/>
    <w:rsid w:val="008557FA"/>
    <w:rsid w:val="0086262B"/>
    <w:rsid w:val="008808A5"/>
    <w:rsid w:val="008C2DE4"/>
    <w:rsid w:val="008C68ED"/>
    <w:rsid w:val="008D12B1"/>
    <w:rsid w:val="008F1A6E"/>
    <w:rsid w:val="008F4D68"/>
    <w:rsid w:val="008F656A"/>
    <w:rsid w:val="00906C2D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6348C"/>
    <w:rsid w:val="00973D8B"/>
    <w:rsid w:val="00980570"/>
    <w:rsid w:val="009815DB"/>
    <w:rsid w:val="00984F1C"/>
    <w:rsid w:val="009852C9"/>
    <w:rsid w:val="009A68FE"/>
    <w:rsid w:val="009B0A01"/>
    <w:rsid w:val="009B0E9B"/>
    <w:rsid w:val="009C3BE7"/>
    <w:rsid w:val="009C6C22"/>
    <w:rsid w:val="009D1BB5"/>
    <w:rsid w:val="009D6560"/>
    <w:rsid w:val="009F6E99"/>
    <w:rsid w:val="00A01787"/>
    <w:rsid w:val="00A2411B"/>
    <w:rsid w:val="00A251A4"/>
    <w:rsid w:val="00A258F2"/>
    <w:rsid w:val="00A31820"/>
    <w:rsid w:val="00A401A5"/>
    <w:rsid w:val="00A46C20"/>
    <w:rsid w:val="00A55748"/>
    <w:rsid w:val="00A63738"/>
    <w:rsid w:val="00A70B78"/>
    <w:rsid w:val="00A71FF2"/>
    <w:rsid w:val="00A744C3"/>
    <w:rsid w:val="00A81721"/>
    <w:rsid w:val="00A84DE6"/>
    <w:rsid w:val="00A90C14"/>
    <w:rsid w:val="00A9262A"/>
    <w:rsid w:val="00AB15F1"/>
    <w:rsid w:val="00AB3136"/>
    <w:rsid w:val="00AF7C8D"/>
    <w:rsid w:val="00B15788"/>
    <w:rsid w:val="00B30F51"/>
    <w:rsid w:val="00B3204F"/>
    <w:rsid w:val="00B54D41"/>
    <w:rsid w:val="00B60B32"/>
    <w:rsid w:val="00B64A91"/>
    <w:rsid w:val="00B85160"/>
    <w:rsid w:val="00B9203B"/>
    <w:rsid w:val="00BE7A1F"/>
    <w:rsid w:val="00C00C2D"/>
    <w:rsid w:val="00C16B87"/>
    <w:rsid w:val="00C25306"/>
    <w:rsid w:val="00C3591B"/>
    <w:rsid w:val="00C3694B"/>
    <w:rsid w:val="00C42EDE"/>
    <w:rsid w:val="00C4713F"/>
    <w:rsid w:val="00C60220"/>
    <w:rsid w:val="00C702CD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F4289"/>
    <w:rsid w:val="00D12EAD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58D9"/>
    <w:rsid w:val="00DD0388"/>
    <w:rsid w:val="00DD2E3A"/>
    <w:rsid w:val="00DD7DC3"/>
    <w:rsid w:val="00E066D8"/>
    <w:rsid w:val="00E31AA3"/>
    <w:rsid w:val="00E33857"/>
    <w:rsid w:val="00E45D77"/>
    <w:rsid w:val="00E57DF8"/>
    <w:rsid w:val="00E67EBA"/>
    <w:rsid w:val="00E70A95"/>
    <w:rsid w:val="00E916EA"/>
    <w:rsid w:val="00E91F39"/>
    <w:rsid w:val="00E92A77"/>
    <w:rsid w:val="00E9326E"/>
    <w:rsid w:val="00E948E9"/>
    <w:rsid w:val="00E96868"/>
    <w:rsid w:val="00EA2807"/>
    <w:rsid w:val="00EA7B07"/>
    <w:rsid w:val="00EA7B53"/>
    <w:rsid w:val="00ED4EF3"/>
    <w:rsid w:val="00EE7FFE"/>
    <w:rsid w:val="00EF70DA"/>
    <w:rsid w:val="00F0569E"/>
    <w:rsid w:val="00F064EF"/>
    <w:rsid w:val="00F236AC"/>
    <w:rsid w:val="00F37A94"/>
    <w:rsid w:val="00F46F5A"/>
    <w:rsid w:val="00F70370"/>
    <w:rsid w:val="00F93B25"/>
    <w:rsid w:val="00F968D3"/>
    <w:rsid w:val="00FA384F"/>
    <w:rsid w:val="00FB3BD6"/>
    <w:rsid w:val="00FB538C"/>
    <w:rsid w:val="00FC7B39"/>
    <w:rsid w:val="00FD13A3"/>
    <w:rsid w:val="00FE35DD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D4F326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B6BC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Hyperlnk">
    <w:name w:val="Hyperlink"/>
    <w:basedOn w:val="Standardstycketeckensnitt"/>
    <w:uiPriority w:val="99"/>
    <w:unhideWhenUsed/>
    <w:rsid w:val="005647CC"/>
    <w:rPr>
      <w:color w:val="0563C1" w:themeColor="hyperlink"/>
      <w:u w:val="single"/>
    </w:rPr>
  </w:style>
  <w:style w:type="character" w:styleId="Stark">
    <w:name w:val="Strong"/>
    <w:basedOn w:val="Standardstycketeckensnitt"/>
    <w:uiPriority w:val="22"/>
    <w:qFormat/>
    <w:rsid w:val="005647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0</TotalTime>
  <Pages>4</Pages>
  <Words>517</Words>
  <Characters>3713</Characters>
  <Application>Microsoft Office Word</Application>
  <DocSecurity>4</DocSecurity>
  <Lines>1237</Lines>
  <Paragraphs>211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2021-03-29T13:37:00Z</cp:lastPrinted>
  <dcterms:created xsi:type="dcterms:W3CDTF">2021-04-15T11:48:00Z</dcterms:created>
  <dcterms:modified xsi:type="dcterms:W3CDTF">2021-04-15T11:48:00Z</dcterms:modified>
</cp:coreProperties>
</file>