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601E2355" w14:textId="77777777" w:rsidR="008D0D89" w:rsidRPr="00CD7BA8" w:rsidRDefault="008D0D89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40CF6849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755220">
              <w:rPr>
                <w:b/>
                <w:szCs w:val="24"/>
              </w:rPr>
              <w:t>8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6506DE95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2025-</w:t>
            </w:r>
            <w:r w:rsidR="00930623">
              <w:rPr>
                <w:szCs w:val="24"/>
              </w:rPr>
              <w:t>10</w:t>
            </w:r>
            <w:r>
              <w:rPr>
                <w:szCs w:val="24"/>
              </w:rPr>
              <w:t>-</w:t>
            </w:r>
            <w:r w:rsidR="00755220">
              <w:rPr>
                <w:szCs w:val="24"/>
              </w:rPr>
              <w:t>23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54EFBB02" w:rsidR="00153E88" w:rsidRPr="00CD7BA8" w:rsidRDefault="00B82A0D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87DC1">
              <w:rPr>
                <w:szCs w:val="24"/>
              </w:rPr>
              <w:t>0</w:t>
            </w:r>
            <w:r w:rsidR="00A612AC" w:rsidRPr="00183F5C">
              <w:rPr>
                <w:szCs w:val="24"/>
              </w:rPr>
              <w:t>.</w:t>
            </w:r>
            <w:r w:rsidR="00A612AC" w:rsidRPr="005441B5">
              <w:rPr>
                <w:szCs w:val="24"/>
              </w:rPr>
              <w:t>0</w:t>
            </w:r>
            <w:r w:rsidR="00646B29" w:rsidRPr="005441B5">
              <w:rPr>
                <w:szCs w:val="24"/>
              </w:rPr>
              <w:t>0</w:t>
            </w:r>
            <w:r w:rsidR="00C138DF" w:rsidRPr="00866E82">
              <w:rPr>
                <w:szCs w:val="24"/>
              </w:rPr>
              <w:t>–</w:t>
            </w:r>
            <w:r w:rsidR="005F2C92" w:rsidRPr="005F2C92">
              <w:rPr>
                <w:szCs w:val="24"/>
              </w:rPr>
              <w:t>1</w:t>
            </w:r>
            <w:r w:rsidR="00930623" w:rsidRPr="005F2C92">
              <w:rPr>
                <w:szCs w:val="24"/>
              </w:rPr>
              <w:t>0</w:t>
            </w:r>
            <w:r w:rsidR="00A97E26" w:rsidRPr="005F2C92">
              <w:rPr>
                <w:szCs w:val="24"/>
              </w:rPr>
              <w:t>.</w:t>
            </w:r>
            <w:r w:rsidR="00930623" w:rsidRPr="005F2C92">
              <w:rPr>
                <w:szCs w:val="24"/>
              </w:rPr>
              <w:t>0</w:t>
            </w:r>
            <w:r w:rsidR="005F2C92" w:rsidRPr="005F2C92">
              <w:rPr>
                <w:szCs w:val="24"/>
              </w:rPr>
              <w:t>5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603E3152" w14:textId="77777777" w:rsidR="00D22F0D" w:rsidRPr="00CD7BA8" w:rsidRDefault="00D22F0D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5C1BFC" w:rsidRPr="00CD7BA8" w14:paraId="5A4513D2" w14:textId="77777777" w:rsidTr="00B10A33">
        <w:tc>
          <w:tcPr>
            <w:tcW w:w="567" w:type="dxa"/>
          </w:tcPr>
          <w:p w14:paraId="550D99B4" w14:textId="4CEF596F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E53FB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7017" w:type="dxa"/>
          </w:tcPr>
          <w:p w14:paraId="6E3FBFDC" w14:textId="77777777" w:rsidR="005C1BFC" w:rsidRPr="00866E82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866E82">
              <w:rPr>
                <w:b/>
                <w:snapToGrid w:val="0"/>
                <w:szCs w:val="24"/>
              </w:rPr>
              <w:t>Justering av protokoll</w:t>
            </w:r>
          </w:p>
          <w:p w14:paraId="1EB03FC7" w14:textId="77777777" w:rsidR="005C1BFC" w:rsidRPr="00866E82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A8B7BA6" w14:textId="5982620A" w:rsidR="005C1BFC" w:rsidRPr="005F2C92" w:rsidRDefault="005C1BFC" w:rsidP="005C1BFC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5F2C92">
              <w:rPr>
                <w:snapToGrid w:val="0"/>
                <w:szCs w:val="24"/>
              </w:rPr>
              <w:t>Utskottet justerade protokoll 2025/26:</w:t>
            </w:r>
            <w:r w:rsidR="006E53FB" w:rsidRPr="005F2C92">
              <w:rPr>
                <w:snapToGrid w:val="0"/>
                <w:szCs w:val="24"/>
              </w:rPr>
              <w:t>7</w:t>
            </w:r>
            <w:r w:rsidRPr="005F2C92">
              <w:rPr>
                <w:snapToGrid w:val="0"/>
                <w:szCs w:val="24"/>
              </w:rPr>
              <w:t>.</w:t>
            </w:r>
          </w:p>
          <w:p w14:paraId="05CE66A9" w14:textId="77777777" w:rsidR="005C1BFC" w:rsidRPr="00866E82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C1BFC" w:rsidRPr="00CD7BA8" w14:paraId="482AE744" w14:textId="77777777" w:rsidTr="00B10A33">
        <w:tc>
          <w:tcPr>
            <w:tcW w:w="567" w:type="dxa"/>
          </w:tcPr>
          <w:p w14:paraId="10F75410" w14:textId="4A1D52AE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E53FB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46A1BD39" w14:textId="77777777" w:rsidR="006E53FB" w:rsidRPr="005F2C92" w:rsidRDefault="006E53FB" w:rsidP="006E53FB">
            <w:pPr>
              <w:tabs>
                <w:tab w:val="left" w:pos="1701"/>
              </w:tabs>
              <w:rPr>
                <w:b/>
              </w:rPr>
            </w:pPr>
            <w:r w:rsidRPr="005F2C92">
              <w:rPr>
                <w:b/>
              </w:rPr>
              <w:t>Hälso- och sjukvårdens beredskap (SoU6)</w:t>
            </w:r>
          </w:p>
          <w:p w14:paraId="45E511AB" w14:textId="77777777" w:rsidR="006E53FB" w:rsidRPr="005F2C92" w:rsidRDefault="006E53FB" w:rsidP="006E53F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FE39E6A" w14:textId="2EF1E3E6" w:rsidR="006E53FB" w:rsidRPr="005F2C92" w:rsidRDefault="006E53FB" w:rsidP="006E53FB">
            <w:pPr>
              <w:tabs>
                <w:tab w:val="left" w:pos="1701"/>
              </w:tabs>
              <w:rPr>
                <w:bCs/>
              </w:rPr>
            </w:pPr>
            <w:r w:rsidRPr="005F2C92">
              <w:rPr>
                <w:bCs/>
                <w:snapToGrid w:val="0"/>
              </w:rPr>
              <w:t>Utskottet fortsatte beredningen av proposition 2024/25:167 och motion</w:t>
            </w:r>
            <w:r w:rsidRPr="005F2C92">
              <w:rPr>
                <w:bCs/>
              </w:rPr>
              <w:t>.</w:t>
            </w:r>
          </w:p>
          <w:p w14:paraId="5A414BC8" w14:textId="77777777" w:rsidR="006E53FB" w:rsidRPr="005F2C92" w:rsidRDefault="006E53FB" w:rsidP="006E53FB">
            <w:pPr>
              <w:tabs>
                <w:tab w:val="left" w:pos="1701"/>
              </w:tabs>
              <w:rPr>
                <w:b/>
              </w:rPr>
            </w:pPr>
          </w:p>
          <w:p w14:paraId="16051A7D" w14:textId="77777777" w:rsidR="006E53FB" w:rsidRPr="005F2C92" w:rsidRDefault="006E53FB" w:rsidP="006E53FB">
            <w:pPr>
              <w:tabs>
                <w:tab w:val="left" w:pos="1701"/>
              </w:tabs>
            </w:pPr>
            <w:r w:rsidRPr="005F2C92">
              <w:t>Ärendet bordlades.</w:t>
            </w:r>
          </w:p>
          <w:p w14:paraId="7B60B5C9" w14:textId="4F7845F4" w:rsidR="005C1BFC" w:rsidRPr="005F2C92" w:rsidRDefault="005C1BFC" w:rsidP="005C1BFC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D0D89" w:rsidRPr="00CD7BA8" w14:paraId="7CECE6A4" w14:textId="77777777" w:rsidTr="00B10A33">
        <w:tc>
          <w:tcPr>
            <w:tcW w:w="567" w:type="dxa"/>
          </w:tcPr>
          <w:p w14:paraId="69FF6386" w14:textId="1159A7B5" w:rsidR="008D0D89" w:rsidRDefault="008D0D89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E53FB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584023FE" w14:textId="77777777" w:rsidR="008D0D89" w:rsidRPr="005F2C92" w:rsidRDefault="008D0D89" w:rsidP="005C1BFC">
            <w:pPr>
              <w:tabs>
                <w:tab w:val="left" w:pos="1701"/>
              </w:tabs>
              <w:rPr>
                <w:b/>
              </w:rPr>
            </w:pPr>
            <w:r w:rsidRPr="005F2C92">
              <w:rPr>
                <w:b/>
              </w:rPr>
              <w:t>Budgetpropositionen för 2026</w:t>
            </w:r>
          </w:p>
          <w:p w14:paraId="0459C928" w14:textId="77777777" w:rsidR="00BB0087" w:rsidRPr="005F2C92" w:rsidRDefault="00BB0087" w:rsidP="00BB008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52F45FE" w14:textId="01F355CE" w:rsidR="00BB0087" w:rsidRPr="005F2C92" w:rsidRDefault="00BB0087" w:rsidP="00BB008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5F2C92">
              <w:rPr>
                <w:bCs/>
                <w:snapToGrid w:val="0"/>
              </w:rPr>
              <w:t>Utskottet</w:t>
            </w:r>
            <w:r w:rsidR="006E53FB" w:rsidRPr="005F2C92">
              <w:rPr>
                <w:bCs/>
                <w:snapToGrid w:val="0"/>
              </w:rPr>
              <w:t xml:space="preserve"> </w:t>
            </w:r>
            <w:r w:rsidRPr="005F2C92">
              <w:rPr>
                <w:bCs/>
                <w:snapToGrid w:val="0"/>
              </w:rPr>
              <w:t>behandlade frågan om yttrande till finansutskottet över proposition 2025/26:1 och motioner.</w:t>
            </w:r>
          </w:p>
          <w:p w14:paraId="619D0F1E" w14:textId="77777777" w:rsidR="00BB0087" w:rsidRPr="005F2C92" w:rsidRDefault="00BB0087" w:rsidP="00BB008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7C7BAD0" w14:textId="77777777" w:rsidR="008D0D89" w:rsidRPr="005F2C92" w:rsidRDefault="00BB0087" w:rsidP="00BB008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5F2C92">
              <w:rPr>
                <w:bCs/>
                <w:snapToGrid w:val="0"/>
              </w:rPr>
              <w:t>Frågan bordlades.</w:t>
            </w:r>
          </w:p>
          <w:p w14:paraId="0599EB84" w14:textId="43D9DB88" w:rsidR="00BB0087" w:rsidRPr="005F2C92" w:rsidRDefault="00BB0087" w:rsidP="00BB008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6E53FB" w:rsidRPr="00CD7BA8" w14:paraId="37F59902" w14:textId="77777777" w:rsidTr="00B10A33">
        <w:tc>
          <w:tcPr>
            <w:tcW w:w="567" w:type="dxa"/>
          </w:tcPr>
          <w:p w14:paraId="0117D92E" w14:textId="6CF66528" w:rsidR="006E53FB" w:rsidRDefault="006E53FB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12E25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7017" w:type="dxa"/>
          </w:tcPr>
          <w:p w14:paraId="63FBB070" w14:textId="02AAFF28" w:rsidR="006E53FB" w:rsidRPr="005F2C92" w:rsidRDefault="00D22F0D" w:rsidP="006E53FB">
            <w:pPr>
              <w:tabs>
                <w:tab w:val="left" w:pos="1701"/>
              </w:tabs>
              <w:rPr>
                <w:b/>
              </w:rPr>
            </w:pPr>
            <w:r w:rsidRPr="005F2C92">
              <w:rPr>
                <w:b/>
              </w:rPr>
              <w:t>Stärkt skydd för barn som riskerar att fara illa</w:t>
            </w:r>
            <w:r w:rsidR="006E53FB" w:rsidRPr="005F2C92">
              <w:rPr>
                <w:b/>
              </w:rPr>
              <w:t xml:space="preserve"> (SoU</w:t>
            </w:r>
            <w:r w:rsidRPr="005F2C92">
              <w:rPr>
                <w:b/>
              </w:rPr>
              <w:t>11</w:t>
            </w:r>
            <w:r w:rsidR="006E53FB" w:rsidRPr="005F2C92">
              <w:rPr>
                <w:b/>
              </w:rPr>
              <w:t>)</w:t>
            </w:r>
          </w:p>
          <w:p w14:paraId="49AC9E97" w14:textId="77777777" w:rsidR="006E53FB" w:rsidRPr="005F2C92" w:rsidRDefault="006E53FB" w:rsidP="006E53F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E4CE1E4" w14:textId="74FDA288" w:rsidR="006E53FB" w:rsidRPr="005F2C92" w:rsidRDefault="006E53FB" w:rsidP="006E53FB">
            <w:pPr>
              <w:tabs>
                <w:tab w:val="left" w:pos="1701"/>
              </w:tabs>
              <w:rPr>
                <w:bCs/>
              </w:rPr>
            </w:pPr>
            <w:r w:rsidRPr="005F2C92">
              <w:rPr>
                <w:bCs/>
                <w:snapToGrid w:val="0"/>
              </w:rPr>
              <w:t xml:space="preserve">Utskottet </w:t>
            </w:r>
            <w:r w:rsidR="00D22F0D" w:rsidRPr="005F2C92">
              <w:rPr>
                <w:bCs/>
                <w:snapToGrid w:val="0"/>
              </w:rPr>
              <w:t>inledde</w:t>
            </w:r>
            <w:r w:rsidRPr="005F2C92">
              <w:rPr>
                <w:bCs/>
                <w:snapToGrid w:val="0"/>
              </w:rPr>
              <w:t xml:space="preserve"> beredningen av proposition 202</w:t>
            </w:r>
            <w:r w:rsidR="00D22F0D" w:rsidRPr="005F2C92">
              <w:rPr>
                <w:bCs/>
                <w:snapToGrid w:val="0"/>
              </w:rPr>
              <w:t>5</w:t>
            </w:r>
            <w:r w:rsidRPr="005F2C92">
              <w:rPr>
                <w:bCs/>
                <w:snapToGrid w:val="0"/>
              </w:rPr>
              <w:t>/2</w:t>
            </w:r>
            <w:r w:rsidR="00D22F0D" w:rsidRPr="005F2C92">
              <w:rPr>
                <w:bCs/>
                <w:snapToGrid w:val="0"/>
              </w:rPr>
              <w:t>6</w:t>
            </w:r>
            <w:r w:rsidRPr="005F2C92">
              <w:rPr>
                <w:bCs/>
                <w:snapToGrid w:val="0"/>
              </w:rPr>
              <w:t>:1</w:t>
            </w:r>
            <w:r w:rsidR="00D22F0D" w:rsidRPr="005F2C92">
              <w:rPr>
                <w:bCs/>
                <w:snapToGrid w:val="0"/>
              </w:rPr>
              <w:t>2</w:t>
            </w:r>
            <w:r w:rsidRPr="005F2C92">
              <w:rPr>
                <w:bCs/>
              </w:rPr>
              <w:t>.</w:t>
            </w:r>
          </w:p>
          <w:p w14:paraId="6682DC44" w14:textId="77777777" w:rsidR="006E53FB" w:rsidRPr="005F2C92" w:rsidRDefault="006E53FB" w:rsidP="006E53FB">
            <w:pPr>
              <w:tabs>
                <w:tab w:val="left" w:pos="1701"/>
              </w:tabs>
              <w:rPr>
                <w:b/>
              </w:rPr>
            </w:pPr>
          </w:p>
          <w:p w14:paraId="45490108" w14:textId="77777777" w:rsidR="006E53FB" w:rsidRPr="005F2C92" w:rsidRDefault="006E53FB" w:rsidP="006E53FB">
            <w:pPr>
              <w:tabs>
                <w:tab w:val="left" w:pos="1701"/>
              </w:tabs>
            </w:pPr>
            <w:r w:rsidRPr="005F2C92">
              <w:t>Ärendet bordlades.</w:t>
            </w:r>
          </w:p>
          <w:p w14:paraId="0AF36EFD" w14:textId="77777777" w:rsidR="006E53FB" w:rsidRPr="005F2C92" w:rsidRDefault="006E53FB" w:rsidP="005C1BFC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612E25" w:rsidRPr="00CD7BA8" w14:paraId="1ACF2762" w14:textId="77777777" w:rsidTr="00B10A33">
        <w:tc>
          <w:tcPr>
            <w:tcW w:w="567" w:type="dxa"/>
          </w:tcPr>
          <w:p w14:paraId="6E8A4F3F" w14:textId="1A4A8A84" w:rsidR="00612E25" w:rsidRDefault="00612E25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7017" w:type="dxa"/>
          </w:tcPr>
          <w:p w14:paraId="1F87BDDA" w14:textId="77777777" w:rsidR="00612E25" w:rsidRPr="005F2C92" w:rsidRDefault="00612E25" w:rsidP="00612E25">
            <w:pPr>
              <w:tabs>
                <w:tab w:val="left" w:pos="1701"/>
              </w:tabs>
              <w:rPr>
                <w:b/>
              </w:rPr>
            </w:pPr>
            <w:r w:rsidRPr="005F2C92">
              <w:rPr>
                <w:b/>
              </w:rPr>
              <w:t>Överlämnande av motionsyrkande</w:t>
            </w:r>
          </w:p>
          <w:p w14:paraId="358B08DF" w14:textId="77777777" w:rsidR="00612E25" w:rsidRPr="005F2C92" w:rsidRDefault="00612E25" w:rsidP="00612E25">
            <w:pPr>
              <w:tabs>
                <w:tab w:val="left" w:pos="1701"/>
              </w:tabs>
              <w:rPr>
                <w:b/>
              </w:rPr>
            </w:pPr>
          </w:p>
          <w:p w14:paraId="31E02117" w14:textId="77777777" w:rsidR="00612E25" w:rsidRPr="005F2C92" w:rsidRDefault="00612E25" w:rsidP="00612E25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5F2C92">
              <w:rPr>
                <w:bCs/>
                <w:snapToGrid w:val="0"/>
              </w:rPr>
              <w:t>Utskottet överlämnande motion 2025/26:</w:t>
            </w:r>
            <w:r w:rsidRPr="005F2C92">
              <w:t xml:space="preserve">3645 av Fredrik Lundh Sammeli m.fl. (S) yrkande 90 </w:t>
            </w:r>
            <w:r w:rsidRPr="005F2C92">
              <w:rPr>
                <w:bCs/>
                <w:snapToGrid w:val="0"/>
              </w:rPr>
              <w:t>till arbetsmarknadsutskottet under förutsättning att det utskottet tar emot motionsyrkandet.</w:t>
            </w:r>
          </w:p>
          <w:p w14:paraId="7E622D2B" w14:textId="77777777" w:rsidR="00612E25" w:rsidRPr="005F2C92" w:rsidRDefault="00612E25" w:rsidP="00612E25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5F2C92">
              <w:rPr>
                <w:bCs/>
                <w:snapToGrid w:val="0"/>
              </w:rPr>
              <w:t xml:space="preserve"> </w:t>
            </w:r>
          </w:p>
          <w:p w14:paraId="176BC535" w14:textId="77777777" w:rsidR="00612E25" w:rsidRPr="005F2C92" w:rsidRDefault="00612E25" w:rsidP="00612E25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5F2C92">
              <w:rPr>
                <w:bCs/>
                <w:snapToGrid w:val="0"/>
              </w:rPr>
              <w:t xml:space="preserve">Denna paragraf förklarades omedelbart justerad. </w:t>
            </w:r>
          </w:p>
          <w:p w14:paraId="4B0F08BD" w14:textId="77777777" w:rsidR="00612E25" w:rsidRPr="005F2C92" w:rsidRDefault="00612E25" w:rsidP="006E53F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5C1BFC" w:rsidRPr="00CD7BA8" w14:paraId="149D978D" w14:textId="77777777" w:rsidTr="00B10A33">
        <w:tc>
          <w:tcPr>
            <w:tcW w:w="567" w:type="dxa"/>
          </w:tcPr>
          <w:p w14:paraId="1E61C642" w14:textId="393307DC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E53FB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7017" w:type="dxa"/>
          </w:tcPr>
          <w:p w14:paraId="1D863554" w14:textId="77777777" w:rsidR="005C1BFC" w:rsidRPr="005F2C92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5F2C92">
              <w:rPr>
                <w:b/>
              </w:rPr>
              <w:t>Inkomna skrivelser</w:t>
            </w:r>
          </w:p>
          <w:p w14:paraId="704E332A" w14:textId="77777777" w:rsidR="005C1BFC" w:rsidRPr="005F2C92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6CAB6C60" w:rsidR="005C1BFC" w:rsidRPr="005F2C92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5F2C92">
              <w:rPr>
                <w:szCs w:val="24"/>
              </w:rPr>
              <w:t xml:space="preserve">Inkomna skrivelser anmäldes (dnr </w:t>
            </w:r>
            <w:r w:rsidR="00C97C43" w:rsidRPr="005F2C92">
              <w:rPr>
                <w:szCs w:val="24"/>
              </w:rPr>
              <w:t>233</w:t>
            </w:r>
            <w:r w:rsidR="00206038" w:rsidRPr="005F2C92">
              <w:rPr>
                <w:szCs w:val="24"/>
              </w:rPr>
              <w:t>-202</w:t>
            </w:r>
            <w:r w:rsidR="00DD5914" w:rsidRPr="005F2C92">
              <w:rPr>
                <w:szCs w:val="24"/>
              </w:rPr>
              <w:t>5</w:t>
            </w:r>
            <w:r w:rsidR="00206038" w:rsidRPr="005F2C92">
              <w:rPr>
                <w:szCs w:val="24"/>
              </w:rPr>
              <w:t>/2</w:t>
            </w:r>
            <w:r w:rsidR="00DD5914" w:rsidRPr="005F2C92">
              <w:rPr>
                <w:szCs w:val="24"/>
              </w:rPr>
              <w:t>6</w:t>
            </w:r>
            <w:r w:rsidR="00C97C43" w:rsidRPr="005F2C92">
              <w:rPr>
                <w:szCs w:val="24"/>
              </w:rPr>
              <w:t>, 389-2025/26</w:t>
            </w:r>
            <w:r w:rsidR="00BE2DA4" w:rsidRPr="005F2C92">
              <w:rPr>
                <w:szCs w:val="24"/>
              </w:rPr>
              <w:t xml:space="preserve"> och </w:t>
            </w:r>
            <w:r w:rsidR="00C97C43" w:rsidRPr="005F2C92">
              <w:rPr>
                <w:szCs w:val="24"/>
              </w:rPr>
              <w:t>397</w:t>
            </w:r>
            <w:r w:rsidR="00BE2DA4" w:rsidRPr="005F2C92">
              <w:rPr>
                <w:szCs w:val="24"/>
              </w:rPr>
              <w:t>-2025/26</w:t>
            </w:r>
            <w:r w:rsidRPr="005F2C92">
              <w:rPr>
                <w:szCs w:val="24"/>
              </w:rPr>
              <w:t>).</w:t>
            </w:r>
            <w:r w:rsidRPr="005F2C92">
              <w:rPr>
                <w:szCs w:val="24"/>
              </w:rPr>
              <w:br/>
            </w: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26A32BB9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E53FB">
              <w:rPr>
                <w:b/>
                <w:snapToGrid w:val="0"/>
                <w:szCs w:val="24"/>
              </w:rPr>
              <w:t>7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5441B5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441B5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5441B5" w:rsidRDefault="005C1BFC" w:rsidP="005C1BFC">
            <w:pPr>
              <w:tabs>
                <w:tab w:val="left" w:pos="1701"/>
              </w:tabs>
            </w:pPr>
          </w:p>
          <w:p w14:paraId="6E43E5BB" w14:textId="5785FC7C" w:rsidR="005C1BFC" w:rsidRPr="005441B5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5441B5">
              <w:rPr>
                <w:bCs/>
                <w:szCs w:val="24"/>
              </w:rPr>
              <w:t>Kanslichefen informerade om planeringen.</w:t>
            </w:r>
            <w:r>
              <w:rPr>
                <w:bCs/>
                <w:szCs w:val="24"/>
              </w:rPr>
              <w:br/>
            </w: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00D4F46C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6E53FB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7017" w:type="dxa"/>
          </w:tcPr>
          <w:p w14:paraId="04E45745" w14:textId="77777777" w:rsidR="005C1BFC" w:rsidRPr="005F2C92" w:rsidRDefault="005C1BFC" w:rsidP="005C1BFC">
            <w:pPr>
              <w:rPr>
                <w:b/>
                <w:snapToGrid w:val="0"/>
                <w:szCs w:val="24"/>
              </w:rPr>
            </w:pPr>
            <w:r w:rsidRPr="005F2C92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5F2C92" w:rsidRDefault="005C1BFC" w:rsidP="005C1BFC">
            <w:pPr>
              <w:rPr>
                <w:snapToGrid w:val="0"/>
                <w:szCs w:val="24"/>
              </w:rPr>
            </w:pPr>
          </w:p>
          <w:p w14:paraId="7CF6E935" w14:textId="63081D7F" w:rsidR="005C1BFC" w:rsidRPr="005F2C92" w:rsidRDefault="005C1BFC" w:rsidP="005C1BFC">
            <w:pPr>
              <w:rPr>
                <w:bCs/>
                <w:snapToGrid w:val="0"/>
                <w:szCs w:val="24"/>
              </w:rPr>
            </w:pPr>
            <w:r w:rsidRPr="005F2C92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5F2C92">
              <w:rPr>
                <w:bCs/>
                <w:snapToGrid w:val="0"/>
                <w:szCs w:val="24"/>
              </w:rPr>
              <w:t>t</w:t>
            </w:r>
            <w:r w:rsidR="00787DC1" w:rsidRPr="005F2C92">
              <w:rPr>
                <w:bCs/>
                <w:snapToGrid w:val="0"/>
                <w:szCs w:val="24"/>
              </w:rPr>
              <w:t>i</w:t>
            </w:r>
            <w:r w:rsidR="00206038" w:rsidRPr="005F2C92">
              <w:rPr>
                <w:bCs/>
                <w:snapToGrid w:val="0"/>
                <w:szCs w:val="24"/>
              </w:rPr>
              <w:t>s</w:t>
            </w:r>
            <w:r w:rsidRPr="005F2C92">
              <w:rPr>
                <w:bCs/>
                <w:snapToGrid w:val="0"/>
                <w:szCs w:val="24"/>
              </w:rPr>
              <w:t xml:space="preserve">dagen den </w:t>
            </w:r>
            <w:r w:rsidR="00755220" w:rsidRPr="005F2C92">
              <w:rPr>
                <w:bCs/>
                <w:snapToGrid w:val="0"/>
                <w:szCs w:val="24"/>
              </w:rPr>
              <w:t>4</w:t>
            </w:r>
            <w:r w:rsidRPr="005F2C92">
              <w:rPr>
                <w:bCs/>
                <w:snapToGrid w:val="0"/>
                <w:szCs w:val="24"/>
              </w:rPr>
              <w:t xml:space="preserve"> </w:t>
            </w:r>
            <w:r w:rsidR="00755220" w:rsidRPr="005F2C92">
              <w:rPr>
                <w:bCs/>
                <w:snapToGrid w:val="0"/>
                <w:szCs w:val="24"/>
              </w:rPr>
              <w:t>novem</w:t>
            </w:r>
            <w:r w:rsidRPr="005F2C92">
              <w:rPr>
                <w:bCs/>
                <w:snapToGrid w:val="0"/>
                <w:szCs w:val="24"/>
              </w:rPr>
              <w:t>ber 2025 kl. 1</w:t>
            </w:r>
            <w:r w:rsidR="00787DC1" w:rsidRPr="005F2C92">
              <w:rPr>
                <w:bCs/>
                <w:snapToGrid w:val="0"/>
                <w:szCs w:val="24"/>
              </w:rPr>
              <w:t>1</w:t>
            </w:r>
            <w:r w:rsidRPr="005F2C92">
              <w:rPr>
                <w:bCs/>
                <w:snapToGrid w:val="0"/>
                <w:szCs w:val="24"/>
              </w:rPr>
              <w:t>.00.</w:t>
            </w:r>
          </w:p>
          <w:p w14:paraId="6173CD84" w14:textId="4AA37CC8" w:rsidR="005C1BFC" w:rsidRPr="005F2C92" w:rsidRDefault="005C1BFC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D303B8F" w14:textId="5C467FEF" w:rsidR="005C1BFC" w:rsidRPr="005F2C92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E699C0A" w14:textId="533B392D" w:rsidR="005C1BFC" w:rsidRPr="005F2C92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5F2C92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5F2C92">
              <w:rPr>
                <w:szCs w:val="24"/>
              </w:rPr>
              <w:t>Vid protokollet</w:t>
            </w:r>
          </w:p>
          <w:p w14:paraId="5A7907BE" w14:textId="77777777" w:rsidR="005C1BFC" w:rsidRPr="005F2C92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02AF024" w14:textId="77777777" w:rsidR="005C1BFC" w:rsidRPr="005F2C92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5C1BFC" w:rsidRPr="005F2C92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698969A" w14:textId="5A0F26E7" w:rsidR="005C1BFC" w:rsidRPr="005F2C92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25459D7" w14:textId="77777777" w:rsidR="005C1BFC" w:rsidRPr="005F2C92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7CBAE8E9" w:rsidR="005C1BFC" w:rsidRPr="005F2C92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5F2C92">
              <w:rPr>
                <w:szCs w:val="24"/>
              </w:rPr>
              <w:t xml:space="preserve">Justeras den </w:t>
            </w:r>
            <w:r w:rsidR="00755220" w:rsidRPr="005F2C92">
              <w:rPr>
                <w:szCs w:val="24"/>
              </w:rPr>
              <w:t>4 novem</w:t>
            </w:r>
            <w:r w:rsidRPr="005F2C92">
              <w:rPr>
                <w:szCs w:val="24"/>
              </w:rPr>
              <w:t>ber 2025</w:t>
            </w:r>
          </w:p>
          <w:p w14:paraId="4D75E4D0" w14:textId="77777777" w:rsidR="005C1BFC" w:rsidRPr="005F2C92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Pr="005F2C92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14FE4F4" w14:textId="132975EA" w:rsidR="005C1BFC" w:rsidRPr="005F2C92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389D4DCD" w14:textId="77777777" w:rsidR="005C1BFC" w:rsidRPr="005F2C92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5F2C92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5F2C92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178C759A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755220">
              <w:rPr>
                <w:sz w:val="20"/>
              </w:rPr>
              <w:t>8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1894956C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1-</w:t>
            </w:r>
            <w:r w:rsidR="005F2C92">
              <w:rPr>
                <w:sz w:val="20"/>
              </w:rPr>
              <w:t>8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7AFCEC06" w:rsidR="002D60E9" w:rsidRPr="00E40C0C" w:rsidRDefault="005F2C92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23D2F504" w:rsidR="002D60E9" w:rsidRPr="00E40C0C" w:rsidRDefault="005F2C92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3BE771C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32D179B6" w:rsidR="002D60E9" w:rsidRPr="00E40C0C" w:rsidRDefault="005F2C92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16F8E80A" w:rsidR="002D60E9" w:rsidRPr="00E40C0C" w:rsidRDefault="005F2C92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18F3DC0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2239E1CE" w:rsidR="002D60E9" w:rsidRPr="00E40C0C" w:rsidRDefault="005F2C92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5908673C" w:rsidR="002D60E9" w:rsidRPr="00E40C0C" w:rsidRDefault="005F2C92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359FF95B" w:rsidR="002D60E9" w:rsidRPr="00E40C0C" w:rsidRDefault="005F2C92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6A73FCE6" w:rsidR="002D60E9" w:rsidRPr="00E40C0C" w:rsidRDefault="005F2C92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31097B68" w:rsidR="002D60E9" w:rsidRPr="00E40C0C" w:rsidRDefault="005F2C92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3CB133C2" w:rsidR="002D60E9" w:rsidRPr="00E40C0C" w:rsidRDefault="005F2C92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6A3EACCD" w:rsidR="002D60E9" w:rsidRPr="00E40C0C" w:rsidRDefault="005F2C92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0DFD2540" w:rsidR="002D60E9" w:rsidRPr="00E40C0C" w:rsidRDefault="005F2C92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5A93FBC2" w:rsidR="002D60E9" w:rsidRPr="00E40C0C" w:rsidRDefault="005F2C92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Nils Seye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584246B8" w:rsidR="002D60E9" w:rsidRPr="00E40C0C" w:rsidRDefault="005F2C92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13E4360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617030EC" w:rsidR="002D60E9" w:rsidRPr="00E40C0C" w:rsidRDefault="005F2C92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2063289C" w:rsidR="002D60E9" w:rsidRPr="00E40C0C" w:rsidRDefault="005F2C92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5A73A33A" w:rsidR="002D60E9" w:rsidRPr="00E40C0C" w:rsidRDefault="005F2C92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0882DD5D" w:rsidR="002D60E9" w:rsidRPr="00E40C0C" w:rsidRDefault="005F2C92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Kent Kumpula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Dan Hovskär</w:t>
            </w:r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72364918" w:rsidR="002D60E9" w:rsidRPr="00E40C0C" w:rsidRDefault="005F2C92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6F619EE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6416274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John E Weinerhall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>Erik Hellsborn</w:t>
            </w:r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2A46814D" w:rsidR="002D60E9" w:rsidRPr="00E30628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70525106" w:rsidR="002D60E9" w:rsidRPr="00E40C0C" w:rsidRDefault="005F2C92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p w14:paraId="3B0633A3" w14:textId="15B5DBB5" w:rsidR="000302EB" w:rsidRDefault="000302EB" w:rsidP="000302EB"/>
    <w:sectPr w:rsidR="000302EB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F20"/>
    <w:rsid w:val="00002D7A"/>
    <w:rsid w:val="00003919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DC5"/>
    <w:rsid w:val="0019395D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7366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F30"/>
    <w:rsid w:val="00204513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9104A"/>
    <w:rsid w:val="002911DB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5759"/>
    <w:rsid w:val="003260A8"/>
    <w:rsid w:val="00326275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995"/>
    <w:rsid w:val="00365EAC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B0571"/>
    <w:rsid w:val="003B2075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49E1"/>
    <w:rsid w:val="003C5459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25"/>
    <w:rsid w:val="00424123"/>
    <w:rsid w:val="00426BF9"/>
    <w:rsid w:val="00427F84"/>
    <w:rsid w:val="00431BFF"/>
    <w:rsid w:val="004358BD"/>
    <w:rsid w:val="00435AB1"/>
    <w:rsid w:val="00435B75"/>
    <w:rsid w:val="004410A2"/>
    <w:rsid w:val="0044410C"/>
    <w:rsid w:val="00446E94"/>
    <w:rsid w:val="0045053B"/>
    <w:rsid w:val="004510EF"/>
    <w:rsid w:val="00451E29"/>
    <w:rsid w:val="00451EB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A6BF7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BFC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76C1"/>
    <w:rsid w:val="005E28B9"/>
    <w:rsid w:val="005E301C"/>
    <w:rsid w:val="005E439C"/>
    <w:rsid w:val="005E7F44"/>
    <w:rsid w:val="005F0046"/>
    <w:rsid w:val="005F06C7"/>
    <w:rsid w:val="005F07C6"/>
    <w:rsid w:val="005F13AA"/>
    <w:rsid w:val="005F2C92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2E25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6FF2"/>
    <w:rsid w:val="00697059"/>
    <w:rsid w:val="00697F06"/>
    <w:rsid w:val="006A153C"/>
    <w:rsid w:val="006A4FDB"/>
    <w:rsid w:val="006A5E41"/>
    <w:rsid w:val="006A6847"/>
    <w:rsid w:val="006A6C4D"/>
    <w:rsid w:val="006B0251"/>
    <w:rsid w:val="006B02AA"/>
    <w:rsid w:val="006B197F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53FB"/>
    <w:rsid w:val="006E597C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45CE"/>
    <w:rsid w:val="00716CF7"/>
    <w:rsid w:val="00720710"/>
    <w:rsid w:val="007211B0"/>
    <w:rsid w:val="007211F8"/>
    <w:rsid w:val="00721442"/>
    <w:rsid w:val="007217D0"/>
    <w:rsid w:val="007223C4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FF0"/>
    <w:rsid w:val="0075103B"/>
    <w:rsid w:val="007510CD"/>
    <w:rsid w:val="00751A4F"/>
    <w:rsid w:val="00751BA0"/>
    <w:rsid w:val="00752B8E"/>
    <w:rsid w:val="00752F77"/>
    <w:rsid w:val="00754E19"/>
    <w:rsid w:val="00755220"/>
    <w:rsid w:val="0075592B"/>
    <w:rsid w:val="00756247"/>
    <w:rsid w:val="007629FD"/>
    <w:rsid w:val="00762B81"/>
    <w:rsid w:val="007641A0"/>
    <w:rsid w:val="00764BF3"/>
    <w:rsid w:val="00764C5F"/>
    <w:rsid w:val="0076513F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577E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349A"/>
    <w:rsid w:val="0079386F"/>
    <w:rsid w:val="0079588E"/>
    <w:rsid w:val="00797FF1"/>
    <w:rsid w:val="007A025B"/>
    <w:rsid w:val="007A0E36"/>
    <w:rsid w:val="007A0F60"/>
    <w:rsid w:val="007A4E8A"/>
    <w:rsid w:val="007A5722"/>
    <w:rsid w:val="007A733C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64BA"/>
    <w:rsid w:val="0086686B"/>
    <w:rsid w:val="00866C8C"/>
    <w:rsid w:val="00866E82"/>
    <w:rsid w:val="00867912"/>
    <w:rsid w:val="00870CB5"/>
    <w:rsid w:val="008716CF"/>
    <w:rsid w:val="00871AFC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591A"/>
    <w:rsid w:val="008C6164"/>
    <w:rsid w:val="008C645F"/>
    <w:rsid w:val="008D0482"/>
    <w:rsid w:val="008D0D89"/>
    <w:rsid w:val="008D2811"/>
    <w:rsid w:val="008D2F3A"/>
    <w:rsid w:val="008D6AB8"/>
    <w:rsid w:val="008D72C8"/>
    <w:rsid w:val="008E799E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D15"/>
    <w:rsid w:val="0092675C"/>
    <w:rsid w:val="009279BE"/>
    <w:rsid w:val="00927FF8"/>
    <w:rsid w:val="00930623"/>
    <w:rsid w:val="00930A85"/>
    <w:rsid w:val="0093105B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649E"/>
    <w:rsid w:val="00946978"/>
    <w:rsid w:val="00946C2F"/>
    <w:rsid w:val="0094747D"/>
    <w:rsid w:val="009476CF"/>
    <w:rsid w:val="00951BCD"/>
    <w:rsid w:val="00954042"/>
    <w:rsid w:val="009547E9"/>
    <w:rsid w:val="00954FCD"/>
    <w:rsid w:val="00957570"/>
    <w:rsid w:val="009614D1"/>
    <w:rsid w:val="00961B72"/>
    <w:rsid w:val="009627E4"/>
    <w:rsid w:val="00962C78"/>
    <w:rsid w:val="00962FF2"/>
    <w:rsid w:val="0096348C"/>
    <w:rsid w:val="00965E28"/>
    <w:rsid w:val="00966513"/>
    <w:rsid w:val="009668CF"/>
    <w:rsid w:val="00966E88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D1D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4111"/>
    <w:rsid w:val="00AC6C00"/>
    <w:rsid w:val="00AC7553"/>
    <w:rsid w:val="00AD0F16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65E"/>
    <w:rsid w:val="00AF1934"/>
    <w:rsid w:val="00AF2D4C"/>
    <w:rsid w:val="00AF433D"/>
    <w:rsid w:val="00AF5F5E"/>
    <w:rsid w:val="00AF7792"/>
    <w:rsid w:val="00AF7A3F"/>
    <w:rsid w:val="00B02B20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7818"/>
    <w:rsid w:val="00C17D27"/>
    <w:rsid w:val="00C2108F"/>
    <w:rsid w:val="00C223DF"/>
    <w:rsid w:val="00C22C0F"/>
    <w:rsid w:val="00C2395A"/>
    <w:rsid w:val="00C23FA5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4AB0"/>
    <w:rsid w:val="00C95AD2"/>
    <w:rsid w:val="00C95DA8"/>
    <w:rsid w:val="00C9635F"/>
    <w:rsid w:val="00C97C43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918"/>
    <w:rsid w:val="00D22F0D"/>
    <w:rsid w:val="00D25662"/>
    <w:rsid w:val="00D25BE5"/>
    <w:rsid w:val="00D262C2"/>
    <w:rsid w:val="00D262FA"/>
    <w:rsid w:val="00D27521"/>
    <w:rsid w:val="00D30058"/>
    <w:rsid w:val="00D31D0E"/>
    <w:rsid w:val="00D3213C"/>
    <w:rsid w:val="00D33F32"/>
    <w:rsid w:val="00D34075"/>
    <w:rsid w:val="00D35110"/>
    <w:rsid w:val="00D40AC4"/>
    <w:rsid w:val="00D417C2"/>
    <w:rsid w:val="00D422A2"/>
    <w:rsid w:val="00D43134"/>
    <w:rsid w:val="00D43E7B"/>
    <w:rsid w:val="00D464C3"/>
    <w:rsid w:val="00D46718"/>
    <w:rsid w:val="00D53F5F"/>
    <w:rsid w:val="00D546D5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3DC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6F02"/>
    <w:rsid w:val="00D87289"/>
    <w:rsid w:val="00D915FD"/>
    <w:rsid w:val="00D92A65"/>
    <w:rsid w:val="00D931F8"/>
    <w:rsid w:val="00D94522"/>
    <w:rsid w:val="00D948D5"/>
    <w:rsid w:val="00D954C4"/>
    <w:rsid w:val="00DA0248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914"/>
    <w:rsid w:val="00DD5E7F"/>
    <w:rsid w:val="00DD5F23"/>
    <w:rsid w:val="00DD6ED1"/>
    <w:rsid w:val="00DD7403"/>
    <w:rsid w:val="00DE0D99"/>
    <w:rsid w:val="00DE10B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A04B5"/>
    <w:rsid w:val="00EA0EA6"/>
    <w:rsid w:val="00EA1B07"/>
    <w:rsid w:val="00EA3778"/>
    <w:rsid w:val="00EA3B8D"/>
    <w:rsid w:val="00EA4507"/>
    <w:rsid w:val="00EA4A8B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0E33"/>
    <w:rsid w:val="00EC18B5"/>
    <w:rsid w:val="00EC199E"/>
    <w:rsid w:val="00EC58F0"/>
    <w:rsid w:val="00ED0582"/>
    <w:rsid w:val="00ED10CC"/>
    <w:rsid w:val="00ED177F"/>
    <w:rsid w:val="00ED2443"/>
    <w:rsid w:val="00ED403F"/>
    <w:rsid w:val="00ED45B2"/>
    <w:rsid w:val="00ED6939"/>
    <w:rsid w:val="00ED69B1"/>
    <w:rsid w:val="00EE138A"/>
    <w:rsid w:val="00EE14C1"/>
    <w:rsid w:val="00EE1733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299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964"/>
    <w:rsid w:val="00F96623"/>
    <w:rsid w:val="00F96E75"/>
    <w:rsid w:val="00F9708F"/>
    <w:rsid w:val="00F976D0"/>
    <w:rsid w:val="00F9796C"/>
    <w:rsid w:val="00FA09B8"/>
    <w:rsid w:val="00FA2773"/>
    <w:rsid w:val="00FA3143"/>
    <w:rsid w:val="00FA5957"/>
    <w:rsid w:val="00FA5C74"/>
    <w:rsid w:val="00FA5D5A"/>
    <w:rsid w:val="00FA5E92"/>
    <w:rsid w:val="00FA6782"/>
    <w:rsid w:val="00FB1A19"/>
    <w:rsid w:val="00FB200D"/>
    <w:rsid w:val="00FB2177"/>
    <w:rsid w:val="00FB44C6"/>
    <w:rsid w:val="00FB496E"/>
    <w:rsid w:val="00FC25EF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624</TotalTime>
  <Pages>3</Pages>
  <Words>384</Words>
  <Characters>2954</Characters>
  <Application>Microsoft Office Word</Application>
  <DocSecurity>0</DocSecurity>
  <Lines>1477</Lines>
  <Paragraphs>208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186</cp:revision>
  <cp:lastPrinted>2025-04-29T15:03:00Z</cp:lastPrinted>
  <dcterms:created xsi:type="dcterms:W3CDTF">2024-12-19T08:10:00Z</dcterms:created>
  <dcterms:modified xsi:type="dcterms:W3CDTF">2025-11-04T12:32:00Z</dcterms:modified>
</cp:coreProperties>
</file>