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C4A449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645E5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613734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B33DC9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EB3987">
              <w:rPr>
                <w:sz w:val="20"/>
              </w:rPr>
              <w:t>21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56F6811" w:rsidR="00185056" w:rsidRDefault="00E645E5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38745D" w:rsidRPr="003E53DB">
              <w:rPr>
                <w:sz w:val="20"/>
              </w:rPr>
              <w:t>:</w:t>
            </w:r>
            <w:r w:rsidR="001B3B5F" w:rsidRPr="003E53DB">
              <w:rPr>
                <w:sz w:val="20"/>
              </w:rPr>
              <w:t>0</w:t>
            </w:r>
            <w:r w:rsidR="00B33DC9" w:rsidRPr="003E53DB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3E53DB">
              <w:rPr>
                <w:sz w:val="20"/>
              </w:rPr>
              <w:t>12:</w:t>
            </w:r>
            <w:r w:rsidR="00EB3987">
              <w:rPr>
                <w:sz w:val="20"/>
              </w:rPr>
              <w:t>10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F06A4" w:rsidRPr="0013710D" w14:paraId="7381BF19" w14:textId="77777777" w:rsidTr="00BC1EF7">
        <w:trPr>
          <w:trHeight w:val="884"/>
        </w:trPr>
        <w:tc>
          <w:tcPr>
            <w:tcW w:w="567" w:type="dxa"/>
          </w:tcPr>
          <w:p w14:paraId="6E7F8462" w14:textId="0D771371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3DC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428F7EC" w14:textId="18AEA711" w:rsidR="006F06A4" w:rsidRDefault="001B3B5F" w:rsidP="006F06A4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0CB02B2F" w14:textId="77777777" w:rsidR="00C104EB" w:rsidRDefault="00C104EB" w:rsidP="001B3B5F"/>
          <w:p w14:paraId="3AD1A0CE" w14:textId="59BF97B9" w:rsidR="003E53DB" w:rsidRDefault="00EB3987" w:rsidP="001B3B5F">
            <w:pPr>
              <w:rPr>
                <w:bCs/>
              </w:rPr>
            </w:pPr>
            <w:r>
              <w:rPr>
                <w:bCs/>
              </w:rPr>
              <w:t>Statssekreterare Karin Juhlin med medarbetare informerade om utgiftsområde 7</w:t>
            </w:r>
            <w:r w:rsidRPr="00B2462A">
              <w:rPr>
                <w:bCs/>
              </w:rPr>
              <w:t>.</w:t>
            </w:r>
          </w:p>
          <w:p w14:paraId="2D06A8AD" w14:textId="3AFDEF49" w:rsidR="00EB3987" w:rsidRPr="00C704E4" w:rsidRDefault="00EB3987" w:rsidP="001B3B5F">
            <w:pPr>
              <w:rPr>
                <w:b/>
                <w:bCs/>
              </w:rPr>
            </w:pPr>
          </w:p>
        </w:tc>
      </w:tr>
      <w:tr w:rsidR="00EB3987" w:rsidRPr="0013710D" w14:paraId="39EED114" w14:textId="77777777" w:rsidTr="00BC1EF7">
        <w:trPr>
          <w:trHeight w:val="884"/>
        </w:trPr>
        <w:tc>
          <w:tcPr>
            <w:tcW w:w="567" w:type="dxa"/>
          </w:tcPr>
          <w:p w14:paraId="3B12858A" w14:textId="2DA49D29" w:rsidR="00EB3987" w:rsidRDefault="00EB3987" w:rsidP="00EB398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F2DEEA3" w14:textId="34928B80" w:rsidR="00EB3987" w:rsidRPr="001C1BF2" w:rsidRDefault="00EB3987" w:rsidP="00EB3987">
            <w:pPr>
              <w:widowControl/>
              <w:spacing w:after="200" w:line="280" w:lineRule="exact"/>
              <w:rPr>
                <w:b/>
              </w:rPr>
            </w:pPr>
            <w:r w:rsidRPr="001C1BF2">
              <w:rPr>
                <w:b/>
                <w:color w:val="000000"/>
              </w:rPr>
              <w:t>Fråga om att ge övriga utskott tillfälle att yttra sig över Kommissionens arbetsprogram 202</w:t>
            </w:r>
            <w:r w:rsidR="004E7B81">
              <w:rPr>
                <w:b/>
                <w:color w:val="000000"/>
              </w:rPr>
              <w:t>6</w:t>
            </w:r>
          </w:p>
          <w:p w14:paraId="47354E58" w14:textId="6DB37FE9" w:rsidR="00EB3987" w:rsidRPr="006E0890" w:rsidRDefault="004E7B81" w:rsidP="00EB3987">
            <w:pPr>
              <w:rPr>
                <w:bCs/>
              </w:rPr>
            </w:pPr>
            <w:r w:rsidRPr="006E0890">
              <w:rPr>
                <w:bCs/>
              </w:rPr>
              <w:t xml:space="preserve">Utskottet beslutade att ge övriga utskott </w:t>
            </w:r>
            <w:r w:rsidRPr="00C755C7">
              <w:rPr>
                <w:bCs/>
              </w:rPr>
              <w:t xml:space="preserve">tillfälle att senast </w:t>
            </w:r>
            <w:r>
              <w:rPr>
                <w:bCs/>
              </w:rPr>
              <w:t>torsdagen den 13 november 202</w:t>
            </w:r>
            <w:r w:rsidR="00C82C2D">
              <w:rPr>
                <w:bCs/>
              </w:rPr>
              <w:t>5</w:t>
            </w:r>
            <w:r w:rsidRPr="006E0890">
              <w:rPr>
                <w:bCs/>
              </w:rPr>
              <w:t xml:space="preserve"> yttra sig över kommissionens arbetsprogram för 202</w:t>
            </w:r>
            <w:r>
              <w:rPr>
                <w:bCs/>
              </w:rPr>
              <w:t>6</w:t>
            </w:r>
            <w:r w:rsidRPr="006E0890">
              <w:rPr>
                <w:bCs/>
              </w:rPr>
              <w:t xml:space="preserve"> i de delar som rör respektive utskotts beredningsområde, under förutsättning att arbetsprogrammet då har hänvisats till utrikesutskottet för granskning</w:t>
            </w:r>
          </w:p>
          <w:p w14:paraId="5099DE37" w14:textId="77777777" w:rsidR="00EB3987" w:rsidRDefault="00EB3987" w:rsidP="00EB3987">
            <w:pPr>
              <w:rPr>
                <w:b/>
              </w:rPr>
            </w:pPr>
          </w:p>
        </w:tc>
      </w:tr>
      <w:tr w:rsidR="00EB3987" w:rsidRPr="0013710D" w14:paraId="4587B51F" w14:textId="77777777" w:rsidTr="00BC1EF7">
        <w:trPr>
          <w:trHeight w:val="884"/>
        </w:trPr>
        <w:tc>
          <w:tcPr>
            <w:tcW w:w="567" w:type="dxa"/>
          </w:tcPr>
          <w:p w14:paraId="474A8579" w14:textId="62D9763D" w:rsidR="00EB3987" w:rsidRDefault="00EB3987" w:rsidP="00EB398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B99FE77" w14:textId="77777777" w:rsidR="00EB3987" w:rsidRDefault="00EB3987" w:rsidP="00EB3987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Utrikesförvaltningen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UU1y</w:t>
            </w:r>
            <w:r>
              <w:rPr>
                <w:b/>
                <w:bCs/>
              </w:rPr>
              <w:t>)</w:t>
            </w:r>
          </w:p>
          <w:p w14:paraId="6DC4022E" w14:textId="77777777" w:rsidR="00EB3987" w:rsidRDefault="00EB3987" w:rsidP="00EB3987">
            <w:pPr>
              <w:rPr>
                <w:b/>
                <w:bCs/>
              </w:rPr>
            </w:pPr>
          </w:p>
          <w:p w14:paraId="13948E95" w14:textId="092F1B81" w:rsidR="00EB3987" w:rsidRDefault="00EB3987" w:rsidP="00EB3987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konstitutionsutskottet över proposition 2024/25:1, utgiftsområde 1 och motioner.</w:t>
            </w:r>
          </w:p>
          <w:p w14:paraId="452EA4F3" w14:textId="77777777" w:rsidR="00EB3987" w:rsidRDefault="00EB3987" w:rsidP="00EB3987">
            <w:pPr>
              <w:rPr>
                <w:szCs w:val="24"/>
              </w:rPr>
            </w:pPr>
          </w:p>
          <w:p w14:paraId="297AC84F" w14:textId="77777777" w:rsidR="00EB3987" w:rsidRDefault="00EB3987" w:rsidP="00EB3987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10EF4070" w14:textId="77777777" w:rsidR="00EB3987" w:rsidRDefault="00EB3987" w:rsidP="00EB3987">
            <w:pPr>
              <w:rPr>
                <w:b/>
              </w:rPr>
            </w:pPr>
          </w:p>
        </w:tc>
      </w:tr>
      <w:tr w:rsidR="001B3B5F" w:rsidRPr="0013710D" w14:paraId="6F1D8B5C" w14:textId="77777777" w:rsidTr="00BC1EF7">
        <w:trPr>
          <w:trHeight w:val="884"/>
        </w:trPr>
        <w:tc>
          <w:tcPr>
            <w:tcW w:w="567" w:type="dxa"/>
          </w:tcPr>
          <w:p w14:paraId="2ABECD37" w14:textId="43DBCCBE" w:rsidR="001B3B5F" w:rsidRDefault="001B3B5F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F66A17">
              <w:rPr>
                <w:b/>
                <w:snapToGrid w:val="0"/>
                <w:szCs w:val="24"/>
              </w:rPr>
              <w:t xml:space="preserve"> </w:t>
            </w:r>
            <w:r w:rsidR="00836AF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DE74CD8" w14:textId="77777777" w:rsidR="001B3B5F" w:rsidRDefault="001B3B5F" w:rsidP="006F06A4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D0216FC" w14:textId="77777777" w:rsidR="00C104EB" w:rsidRDefault="00C104EB" w:rsidP="001B3B5F">
            <w:pPr>
              <w:rPr>
                <w:bCs/>
              </w:rPr>
            </w:pPr>
          </w:p>
          <w:p w14:paraId="5A546D95" w14:textId="498FDC2C" w:rsidR="001B3B5F" w:rsidRDefault="001B3B5F" w:rsidP="001B3B5F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CD70F7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CD70F7">
              <w:rPr>
                <w:bCs/>
              </w:rPr>
              <w:t>:</w:t>
            </w:r>
            <w:r w:rsidR="00E645E5">
              <w:rPr>
                <w:bCs/>
              </w:rPr>
              <w:t>5</w:t>
            </w:r>
          </w:p>
          <w:p w14:paraId="74D37432" w14:textId="7F94709C" w:rsidR="00D32BC8" w:rsidRPr="00C104EB" w:rsidRDefault="00D32BC8" w:rsidP="00E645E5">
            <w:pPr>
              <w:rPr>
                <w:bCs/>
              </w:rPr>
            </w:pPr>
          </w:p>
        </w:tc>
      </w:tr>
      <w:tr w:rsidR="006F06A4" w:rsidRPr="0013710D" w14:paraId="2E3C8B20" w14:textId="77777777" w:rsidTr="00BC1EF7">
        <w:trPr>
          <w:trHeight w:val="884"/>
        </w:trPr>
        <w:tc>
          <w:tcPr>
            <w:tcW w:w="567" w:type="dxa"/>
          </w:tcPr>
          <w:p w14:paraId="2D987D79" w14:textId="38DF933F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36AF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8A8FD8F" w14:textId="77777777" w:rsidR="006F06A4" w:rsidRDefault="006F06A4" w:rsidP="006F06A4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61453DC" w14:textId="77777777" w:rsidR="006F06A4" w:rsidRDefault="006F06A4" w:rsidP="006F06A4">
            <w:pPr>
              <w:rPr>
                <w:b/>
              </w:rPr>
            </w:pPr>
          </w:p>
          <w:p w14:paraId="54E1CA9B" w14:textId="77777777" w:rsidR="006F06A4" w:rsidRDefault="006F06A4" w:rsidP="006F06A4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E12470D" w14:textId="2F8411BB" w:rsidR="006F06A4" w:rsidRPr="009B36EA" w:rsidRDefault="006F06A4" w:rsidP="006F06A4"/>
        </w:tc>
      </w:tr>
      <w:tr w:rsidR="00C104EB" w:rsidRPr="002B6EE1" w14:paraId="0FADE794" w14:textId="77777777" w:rsidTr="00BC1EF7">
        <w:trPr>
          <w:trHeight w:val="884"/>
        </w:trPr>
        <w:tc>
          <w:tcPr>
            <w:tcW w:w="567" w:type="dxa"/>
          </w:tcPr>
          <w:p w14:paraId="6EDBE141" w14:textId="07F59762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836AF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0FB9A372" w14:textId="77777777" w:rsidR="00C104EB" w:rsidRDefault="00C104EB" w:rsidP="00C104E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PM om aktuella EU-frågor</w:t>
            </w:r>
          </w:p>
          <w:p w14:paraId="7E44CB6E" w14:textId="77777777" w:rsidR="00C104EB" w:rsidRDefault="00C104EB" w:rsidP="00C104EB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045D7068" w14:textId="6F99E721" w:rsidR="00C104EB" w:rsidRPr="00C104EB" w:rsidRDefault="00C104EB" w:rsidP="00C104EB">
            <w:pPr>
              <w:rPr>
                <w:bCs/>
              </w:rPr>
            </w:pPr>
          </w:p>
        </w:tc>
      </w:tr>
      <w:tr w:rsidR="00C104EB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277B4C61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836AF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C104EB" w:rsidRPr="00E645E5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E645E5">
              <w:rPr>
                <w:b/>
              </w:rPr>
              <w:t xml:space="preserve">Kanslimeddelanden </w:t>
            </w:r>
          </w:p>
          <w:p w14:paraId="3CEE6E60" w14:textId="65F0C1A6" w:rsidR="00C104EB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162C1EEE" w14:textId="6F827E6B" w:rsidR="0027344B" w:rsidRPr="00E645E5" w:rsidRDefault="00E645E5" w:rsidP="00E645E5">
            <w:pPr>
              <w:rPr>
                <w:bCs/>
              </w:rPr>
            </w:pPr>
            <w:r>
              <w:rPr>
                <w:bCs/>
              </w:rPr>
              <w:t>-</w:t>
            </w:r>
            <w:r w:rsidRPr="00E645E5">
              <w:rPr>
                <w:bCs/>
              </w:rPr>
              <w:t xml:space="preserve"> att tisdagen </w:t>
            </w:r>
            <w:r>
              <w:rPr>
                <w:bCs/>
              </w:rPr>
              <w:t>d</w:t>
            </w:r>
            <w:r w:rsidRPr="00E645E5">
              <w:rPr>
                <w:bCs/>
              </w:rPr>
              <w:t xml:space="preserve">en 11 november kl 10.00 </w:t>
            </w:r>
            <w:r>
              <w:rPr>
                <w:bCs/>
              </w:rPr>
              <w:t xml:space="preserve">ta emot </w:t>
            </w:r>
            <w:r w:rsidRPr="00E645E5">
              <w:rPr>
                <w:bCs/>
              </w:rPr>
              <w:t>Catherine Russel</w:t>
            </w:r>
            <w:r>
              <w:rPr>
                <w:bCs/>
              </w:rPr>
              <w:t xml:space="preserve">, </w:t>
            </w:r>
            <w:r w:rsidRPr="00E645E5">
              <w:rPr>
                <w:bCs/>
              </w:rPr>
              <w:t>UNICEF:s högsta chef</w:t>
            </w:r>
            <w:r w:rsidR="00B21CB6">
              <w:rPr>
                <w:bCs/>
              </w:rPr>
              <w:t>.</w:t>
            </w:r>
          </w:p>
          <w:p w14:paraId="6CBBE68B" w14:textId="77777777" w:rsidR="00D32BC8" w:rsidRPr="00D32BC8" w:rsidRDefault="00D32BC8" w:rsidP="00C104EB">
            <w:pPr>
              <w:rPr>
                <w:bCs/>
              </w:rPr>
            </w:pPr>
          </w:p>
          <w:p w14:paraId="7BE6C7E3" w14:textId="77777777" w:rsidR="00D32BC8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fick information om:</w:t>
            </w:r>
          </w:p>
          <w:p w14:paraId="3D71BFB6" w14:textId="6C5132EF" w:rsidR="00A46C0F" w:rsidRDefault="00E645E5" w:rsidP="00E645E5">
            <w:pPr>
              <w:rPr>
                <w:bCs/>
              </w:rPr>
            </w:pPr>
            <w:r w:rsidRPr="00E645E5">
              <w:rPr>
                <w:bCs/>
              </w:rPr>
              <w:t xml:space="preserve"> -att</w:t>
            </w:r>
            <w:r>
              <w:rPr>
                <w:bCs/>
              </w:rPr>
              <w:t xml:space="preserve"> m</w:t>
            </w:r>
            <w:r w:rsidRPr="00E645E5">
              <w:rPr>
                <w:bCs/>
              </w:rPr>
              <w:t xml:space="preserve">åndagen den 3 november håller utrikesutskottet ett öppet sammanträde med Sveriges EU-kommissionär Jessika Roswall om kommissionens arbetsprogram 2026. Även andra utskott och EU-nämnden bjuds in att delta. </w:t>
            </w:r>
          </w:p>
          <w:p w14:paraId="1EDE80BE" w14:textId="3822BB47" w:rsidR="00E645E5" w:rsidRDefault="00E645E5" w:rsidP="00E645E5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-att </w:t>
            </w:r>
            <w:r w:rsidRPr="00E645E5">
              <w:rPr>
                <w:bCs/>
              </w:rPr>
              <w:t>den 23–24 november bjuder talmannen tillsammans med den ukrainska talmannen in till det fjärde parlamentariska toppmötet inom ramen för Krimplattformen. Ledamöter i utrikesutskottet är inbjudna att lyssna</w:t>
            </w:r>
            <w:r w:rsidR="00B21CB6">
              <w:rPr>
                <w:bCs/>
              </w:rPr>
              <w:t xml:space="preserve"> </w:t>
            </w:r>
            <w:r w:rsidRPr="00E645E5">
              <w:rPr>
                <w:bCs/>
              </w:rPr>
              <w:t>vid mötet den 24 november samt delta vid ett seminarium om bortförda ukrainska barn kl.15-16.30.</w:t>
            </w:r>
          </w:p>
          <w:p w14:paraId="45DEDE9E" w14:textId="3AC12613" w:rsidR="00836AF3" w:rsidRPr="00E645E5" w:rsidRDefault="00836AF3" w:rsidP="00E645E5">
            <w:pPr>
              <w:rPr>
                <w:bCs/>
              </w:rPr>
            </w:pPr>
          </w:p>
        </w:tc>
      </w:tr>
      <w:tr w:rsidR="00C104EB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675AB706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36AF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1633001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7CE53080" w:rsidR="00C104EB" w:rsidRPr="002B6EE1" w:rsidRDefault="00C104EB" w:rsidP="00C104EB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E645E5">
              <w:rPr>
                <w:bCs/>
              </w:rPr>
              <w:t>tors</w:t>
            </w:r>
            <w:r>
              <w:rPr>
                <w:bCs/>
              </w:rPr>
              <w:t>dagen</w:t>
            </w:r>
            <w:r w:rsidRPr="002B6EE1">
              <w:rPr>
                <w:bCs/>
              </w:rPr>
              <w:t xml:space="preserve"> den </w:t>
            </w:r>
            <w:r>
              <w:rPr>
                <w:bCs/>
              </w:rPr>
              <w:t>2</w:t>
            </w:r>
            <w:r w:rsidR="00E645E5">
              <w:rPr>
                <w:bCs/>
              </w:rPr>
              <w:t xml:space="preserve">3 </w:t>
            </w:r>
            <w:r w:rsidR="00836AF3">
              <w:rPr>
                <w:bCs/>
              </w:rPr>
              <w:t>o</w:t>
            </w:r>
            <w:r>
              <w:rPr>
                <w:bCs/>
              </w:rPr>
              <w:t>ktober</w:t>
            </w:r>
            <w:r w:rsidRPr="002B6EE1">
              <w:rPr>
                <w:bCs/>
              </w:rPr>
              <w:t xml:space="preserve"> kl. </w:t>
            </w:r>
            <w:r w:rsidR="00E645E5">
              <w:rPr>
                <w:bCs/>
              </w:rPr>
              <w:t>09</w:t>
            </w:r>
            <w:r>
              <w:rPr>
                <w:bCs/>
              </w:rPr>
              <w:t>.</w:t>
            </w:r>
            <w:r w:rsidR="00E645E5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D80A40B" w:rsidR="00E97ABF" w:rsidRPr="006F350C" w:rsidRDefault="00E645E5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065767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B3B5F">
              <w:t>2</w:t>
            </w:r>
            <w:r w:rsidR="00E645E5">
              <w:t>3</w:t>
            </w:r>
            <w:r w:rsidR="00817E42">
              <w:t xml:space="preserve"> </w:t>
            </w:r>
            <w:r w:rsidR="0051516F">
              <w:t>oktober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821E6C1" w:rsidR="001248C4" w:rsidRPr="004B327E" w:rsidRDefault="005E0DDD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3F03DEA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836AF3">
              <w:rPr>
                <w:sz w:val="20"/>
              </w:rPr>
              <w:t>6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C22575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633C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0593FB18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836AF3">
              <w:rPr>
                <w:sz w:val="19"/>
                <w:szCs w:val="19"/>
              </w:rPr>
              <w:t>2-8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08FA1940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53252B0B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1E6C1F0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B1DE6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 w:rsidR="00714F8C"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 w:rsidR="00714F8C"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10F0D598" w:rsidR="003B1DE6" w:rsidRPr="0099370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7F9C78A" w:rsidR="003B1DE6" w:rsidRPr="0099370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58FDCAB2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8A0C761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B1DE6" w:rsidRPr="0099370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B1DE6" w:rsidRPr="0004578D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B1DE6" w:rsidRPr="00284231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58EB5EFE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42DDFACD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708ACE8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2087DB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B1DE6" w:rsidRPr="00900235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023ED8DA" w:rsidR="003B1DE6" w:rsidRPr="00136879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6EFB4101" w:rsidR="003B1DE6" w:rsidRPr="00277300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41DE0173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58A80BEA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</w:tr>
      <w:tr w:rsidR="003B1DE6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4011D240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08E5263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3D82D58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44CA5ED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6FDB2293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571F891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76F604B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06BBBDCB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0468C809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9550DF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10CDAF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63A877E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2C48105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22A4EDE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B1DE6" w:rsidRPr="0004578D" w:rsidRDefault="003B1DE6" w:rsidP="003B1DE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6B6CC55F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78877B33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5338407B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753A28B3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46DCC94B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D4F5BF4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1337D08B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364F172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60C77A8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70CF6E4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4A8BD0A0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6B84390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1F231EC9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6816C9FA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500B636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5FB579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2160C503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3932ACAA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1BBFD10F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4DCF10AE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1872BC37" w:rsidR="003B1DE6" w:rsidRPr="00004DC0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68B4C048" w:rsidR="003B1DE6" w:rsidRPr="00004DC0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36CE80E9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0AECBAFF" w:rsidR="003B1DE6" w:rsidRPr="001B42F6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3B1DE6" w:rsidRPr="00246B3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3B1DE6" w:rsidRPr="002F53E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54D28601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5079B8D6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652D24F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4275D2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2B6BABF5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7024D7DA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089889DE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2715C0F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308A50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68556ED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031FA2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61944543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5CB09671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4FF7CA9D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34FA819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49A2E2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B1DE6" w:rsidRPr="004A0318" w:rsidRDefault="003B1DE6" w:rsidP="003B1DE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4970194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7D884EFB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6F2094C2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5B46050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67BD111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714ADC88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2826AF52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1F4724B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2D0DC6A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31A4B13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7592754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162E60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0C423ED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02466BA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49A45F19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7599CBA7" w:rsidR="003B1DE6" w:rsidRPr="0004578D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3B1DE6" w:rsidRPr="00915B99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230E025C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B7D5B2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58DBF22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D134F7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5EBD17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C3A800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0B4E34B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629BB61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5248C50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4CBB0C4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3ED4151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69398D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3B1DE6" w:rsidRPr="00334D0B" w:rsidRDefault="00296078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B1DE6" w:rsidRPr="00516E3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297E4423" w:rsidR="003B1DE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23946F33" w:rsidR="003B1DE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45C4DE5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08E49F6D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3B904A46" w:rsidR="003B1DE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6C08AAFC" w:rsidR="003B1DE6" w:rsidRDefault="00836AF3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2ED9817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244CBC1E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A1407"/>
    <w:multiLevelType w:val="hybridMultilevel"/>
    <w:tmpl w:val="4F8C279A"/>
    <w:lvl w:ilvl="0" w:tplc="369ED0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2"/>
  </w:num>
  <w:num w:numId="4">
    <w:abstractNumId w:val="19"/>
  </w:num>
  <w:num w:numId="5">
    <w:abstractNumId w:val="5"/>
  </w:num>
  <w:num w:numId="6">
    <w:abstractNumId w:val="20"/>
  </w:num>
  <w:num w:numId="7">
    <w:abstractNumId w:val="33"/>
  </w:num>
  <w:num w:numId="8">
    <w:abstractNumId w:val="38"/>
  </w:num>
  <w:num w:numId="9">
    <w:abstractNumId w:val="36"/>
  </w:num>
  <w:num w:numId="10">
    <w:abstractNumId w:val="11"/>
  </w:num>
  <w:num w:numId="11">
    <w:abstractNumId w:val="16"/>
  </w:num>
  <w:num w:numId="12">
    <w:abstractNumId w:val="26"/>
  </w:num>
  <w:num w:numId="13">
    <w:abstractNumId w:val="6"/>
  </w:num>
  <w:num w:numId="14">
    <w:abstractNumId w:val="15"/>
  </w:num>
  <w:num w:numId="15">
    <w:abstractNumId w:val="10"/>
  </w:num>
  <w:num w:numId="16">
    <w:abstractNumId w:val="27"/>
  </w:num>
  <w:num w:numId="17">
    <w:abstractNumId w:val="30"/>
  </w:num>
  <w:num w:numId="18">
    <w:abstractNumId w:val="2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4"/>
  </w:num>
  <w:num w:numId="23">
    <w:abstractNumId w:val="17"/>
  </w:num>
  <w:num w:numId="24">
    <w:abstractNumId w:val="32"/>
  </w:num>
  <w:num w:numId="25">
    <w:abstractNumId w:val="21"/>
  </w:num>
  <w:num w:numId="26">
    <w:abstractNumId w:val="34"/>
  </w:num>
  <w:num w:numId="27">
    <w:abstractNumId w:val="18"/>
  </w:num>
  <w:num w:numId="28">
    <w:abstractNumId w:val="4"/>
  </w:num>
  <w:num w:numId="29">
    <w:abstractNumId w:val="39"/>
  </w:num>
  <w:num w:numId="30">
    <w:abstractNumId w:val="0"/>
  </w:num>
  <w:num w:numId="31">
    <w:abstractNumId w:val="28"/>
  </w:num>
  <w:num w:numId="32">
    <w:abstractNumId w:val="12"/>
  </w:num>
  <w:num w:numId="33">
    <w:abstractNumId w:val="3"/>
  </w:num>
  <w:num w:numId="34">
    <w:abstractNumId w:val="37"/>
  </w:num>
  <w:num w:numId="35">
    <w:abstractNumId w:val="31"/>
  </w:num>
  <w:num w:numId="36">
    <w:abstractNumId w:val="23"/>
  </w:num>
  <w:num w:numId="37">
    <w:abstractNumId w:val="1"/>
  </w:num>
  <w:num w:numId="38">
    <w:abstractNumId w:val="35"/>
  </w:num>
  <w:num w:numId="39">
    <w:abstractNumId w:val="29"/>
  </w:num>
  <w:num w:numId="4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5D1"/>
    <w:rsid w:val="004E45E2"/>
    <w:rsid w:val="004E465F"/>
    <w:rsid w:val="004E4EA0"/>
    <w:rsid w:val="004E4FE0"/>
    <w:rsid w:val="004E60A9"/>
    <w:rsid w:val="004E7B81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6FA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AF3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6C0F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CB6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2C2D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5BF1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45E5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87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3</Pages>
  <Words>675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7</cp:revision>
  <cp:lastPrinted>2025-07-10T10:39:00Z</cp:lastPrinted>
  <dcterms:created xsi:type="dcterms:W3CDTF">2025-10-21T12:01:00Z</dcterms:created>
  <dcterms:modified xsi:type="dcterms:W3CDTF">2025-10-21T14:22:00Z</dcterms:modified>
</cp:coreProperties>
</file>